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C572" w14:textId="2348BBA9" w:rsidR="00630AB6" w:rsidRPr="00FD4F43" w:rsidRDefault="00FD4F43" w:rsidP="00630AB6">
      <w:pPr>
        <w:pStyle w:val="Sinespaciado"/>
        <w:jc w:val="center"/>
        <w:rPr>
          <w:rFonts w:ascii="Segoe UI Semibold" w:hAnsi="Segoe UI Semibold" w:cs="Segoe UI Semibold"/>
          <w:b/>
          <w:bCs/>
        </w:rPr>
      </w:pPr>
      <w:r>
        <w:rPr>
          <w:rFonts w:ascii="Segoe UI Semibold" w:hAnsi="Segoe UI Semibold" w:cs="Segoe UI Semibold"/>
          <w:b/>
          <w:bCs/>
        </w:rPr>
        <w:t>Recomendaciones</w:t>
      </w:r>
    </w:p>
    <w:p w14:paraId="19D39396" w14:textId="77777777" w:rsidR="00630AB6" w:rsidRPr="00FD4F43" w:rsidRDefault="00630AB6" w:rsidP="00630AB6">
      <w:pPr>
        <w:pStyle w:val="Sinespaciado"/>
        <w:rPr>
          <w:rFonts w:ascii="Segoe UI Semibold" w:eastAsia="Times New Roman" w:hAnsi="Segoe UI Semibold" w:cs="Segoe UI Semibold"/>
          <w:sz w:val="20"/>
          <w:szCs w:val="20"/>
        </w:rPr>
      </w:pPr>
    </w:p>
    <w:p w14:paraId="64D1ADFE" w14:textId="77777777" w:rsidR="00BB65DB" w:rsidRPr="00FD4F43" w:rsidRDefault="00BB65DB" w:rsidP="00630AB6">
      <w:pPr>
        <w:rPr>
          <w:rFonts w:ascii="Segoe UI Semibold" w:hAnsi="Segoe UI Semibold" w:cs="Segoe UI Semibold"/>
          <w:sz w:val="20"/>
        </w:rPr>
      </w:pPr>
      <w:r w:rsidRPr="00FD4F43">
        <w:rPr>
          <w:rFonts w:ascii="Segoe UI Semibold" w:hAnsi="Segoe UI Semibold" w:cs="Segoe UI Semibold"/>
          <w:sz w:val="20"/>
        </w:rPr>
        <w:t>Por favor, al momento de diligenciar este formato, llene todos los campos. Se recomienda que la información otorgada sea amplia y suficientemente ilustrativa, y anexe los soporte que considere necesarios y sustentan esta solicitud</w:t>
      </w:r>
      <w:r w:rsidRPr="00FD4F43">
        <w:rPr>
          <w:rFonts w:ascii="Segoe UI Semibold" w:hAnsi="Segoe UI Semibold" w:cs="Segoe UI Semibold"/>
          <w:sz w:val="20"/>
          <w:vertAlign w:val="superscript"/>
        </w:rPr>
        <w:t>1</w:t>
      </w:r>
      <w:r w:rsidRPr="00FD4F43">
        <w:rPr>
          <w:rFonts w:ascii="Segoe UI Semibold" w:hAnsi="Segoe UI Semibold" w:cs="Segoe UI Semibold"/>
          <w:sz w:val="20"/>
        </w:rPr>
        <w:t>. El Consejo de la Facultad de Finanzas, Gobierno y Relaciones Internacionales es muy diligente revisando cada caso particular.</w:t>
      </w:r>
    </w:p>
    <w:p w14:paraId="5B0CD492" w14:textId="77777777" w:rsidR="00BB65DB" w:rsidRPr="00FD4F43" w:rsidRDefault="00BB65DB" w:rsidP="00630AB6">
      <w:pPr>
        <w:rPr>
          <w:rFonts w:ascii="Segoe UI Semibold" w:hAnsi="Segoe UI Semibold" w:cs="Segoe UI Semibold"/>
          <w:sz w:val="20"/>
        </w:rPr>
      </w:pPr>
    </w:p>
    <w:p w14:paraId="1643C314" w14:textId="77777777" w:rsidR="003862D6" w:rsidRPr="00FD4F43" w:rsidRDefault="00BB65DB" w:rsidP="00630AB6">
      <w:pPr>
        <w:rPr>
          <w:rFonts w:ascii="Segoe UI Semibold" w:hAnsi="Segoe UI Semibold" w:cs="Segoe UI Semibold"/>
          <w:sz w:val="20"/>
        </w:rPr>
      </w:pPr>
      <w:r w:rsidRPr="00FD4F43">
        <w:rPr>
          <w:rFonts w:ascii="Segoe UI Semibold" w:hAnsi="Segoe UI Semibold" w:cs="Segoe UI Semibold"/>
          <w:sz w:val="20"/>
        </w:rPr>
        <w:t xml:space="preserve">Complete </w:t>
      </w:r>
      <w:r w:rsidR="00630AB6" w:rsidRPr="00FD4F43">
        <w:rPr>
          <w:rFonts w:ascii="Segoe UI Semibold" w:hAnsi="Segoe UI Semibold" w:cs="Segoe UI Semibold"/>
          <w:sz w:val="20"/>
        </w:rPr>
        <w:t>el siguiente formulario, guárdelo en su dispositivo una vez esté diligenciado y luego envíelo como archivo adjunto desde su correo electrónico institucional a la Dirección Administrativa de la Facultad de Finanzas, Gobierno y Relaciones Internacionales (</w:t>
      </w:r>
      <w:hyperlink r:id="rId11" w:history="1">
        <w:r w:rsidR="00630AB6" w:rsidRPr="00FD4F43">
          <w:rPr>
            <w:rStyle w:val="Hipervnculo"/>
            <w:rFonts w:ascii="Segoe UI Semibold" w:hAnsi="Segoe UI Semibold" w:cs="Segoe UI Semibold"/>
            <w:sz w:val="20"/>
          </w:rPr>
          <w:t>dafigri@uexternado.edu.co</w:t>
        </w:r>
      </w:hyperlink>
      <w:r w:rsidR="00630AB6" w:rsidRPr="00FD4F43">
        <w:rPr>
          <w:rFonts w:ascii="Segoe UI Semibold" w:hAnsi="Segoe UI Semibold" w:cs="Segoe UI Semibold"/>
          <w:sz w:val="20"/>
        </w:rPr>
        <w:t>)</w:t>
      </w:r>
    </w:p>
    <w:p w14:paraId="409F882B" w14:textId="77777777" w:rsidR="0083618A" w:rsidRPr="00FD4F43" w:rsidRDefault="0083618A" w:rsidP="00630AB6">
      <w:pPr>
        <w:rPr>
          <w:rFonts w:ascii="Segoe UI Semibold" w:hAnsi="Segoe UI Semibold" w:cs="Segoe UI Semibold"/>
          <w:sz w:val="20"/>
        </w:rPr>
      </w:pPr>
    </w:p>
    <w:p w14:paraId="4337B269" w14:textId="77777777" w:rsidR="00630AB6" w:rsidRPr="00FD4F43" w:rsidRDefault="00BB65DB" w:rsidP="00630AB6">
      <w:pPr>
        <w:rPr>
          <w:rFonts w:ascii="Segoe UI Semibold" w:hAnsi="Segoe UI Semibold" w:cs="Segoe UI Semibold"/>
          <w:i/>
          <w:sz w:val="20"/>
        </w:rPr>
      </w:pPr>
      <w:r w:rsidRPr="00FD4F43">
        <w:rPr>
          <w:rFonts w:ascii="Segoe UI Semibold" w:hAnsi="Segoe UI Semibold" w:cs="Segoe UI Semibold"/>
          <w:i/>
          <w:sz w:val="20"/>
          <w:vertAlign w:val="superscript"/>
        </w:rPr>
        <w:t>1</w:t>
      </w:r>
      <w:r w:rsidR="004D6B98" w:rsidRPr="00FD4F43">
        <w:rPr>
          <w:rFonts w:ascii="Segoe UI Semibold" w:hAnsi="Segoe UI Semibold" w:cs="Segoe UI Semibold"/>
          <w:i/>
          <w:sz w:val="20"/>
        </w:rPr>
        <w:t xml:space="preserve"> “</w:t>
      </w:r>
      <w:r w:rsidR="004D6B98" w:rsidRPr="00FD4F43">
        <w:rPr>
          <w:rFonts w:ascii="Segoe UI Semibold" w:hAnsi="Segoe UI Semibold" w:cs="Segoe UI Semibold"/>
          <w:i/>
          <w:color w:val="222222"/>
          <w:sz w:val="20"/>
        </w:rPr>
        <w:t>La</w:t>
      </w:r>
      <w:r w:rsidR="005D5DA1" w:rsidRPr="00FD4F43">
        <w:rPr>
          <w:rFonts w:ascii="Segoe UI Semibold" w:hAnsi="Segoe UI Semibold" w:cs="Segoe UI Semibold"/>
          <w:i/>
          <w:color w:val="222222"/>
          <w:sz w:val="20"/>
        </w:rPr>
        <w:t xml:space="preserve"> </w:t>
      </w:r>
      <w:r w:rsidR="00CC7513" w:rsidRPr="00FD4F43">
        <w:rPr>
          <w:rFonts w:ascii="Segoe UI Semibold" w:hAnsi="Segoe UI Semibold" w:cs="Segoe UI Semibold"/>
          <w:i/>
          <w:color w:val="222222"/>
          <w:sz w:val="20"/>
        </w:rPr>
        <w:t>Universidad</w:t>
      </w:r>
      <w:r w:rsidR="004D6B98" w:rsidRPr="00FD4F43">
        <w:rPr>
          <w:rFonts w:ascii="Segoe UI Semibold" w:hAnsi="Segoe UI Semibold" w:cs="Segoe UI Semibold"/>
          <w:b/>
          <w:bCs/>
          <w:sz w:val="20"/>
        </w:rPr>
        <w:t> </w:t>
      </w:r>
      <w:r w:rsidR="004D6B98" w:rsidRPr="00FD4F43">
        <w:rPr>
          <w:rFonts w:ascii="Segoe UI Semibold" w:hAnsi="Segoe UI Semibold" w:cs="Segoe UI Semibold"/>
          <w:i/>
          <w:color w:val="222222"/>
          <w:sz w:val="20"/>
        </w:rPr>
        <w:t xml:space="preserve">informa a todos los interesados que, en cumplimiento de sus Políticas de Tratamiento de Datos Personales, los datos personales que obtenga en virtud de las actuaciones que usted solicite o celebre con nuestra institución serán tratados conforme a los principios y deberes definidos en la Ley 1581 de 2012 y demás normas vigentes y complementarias que traten y regulen esta materia.” </w:t>
      </w:r>
      <w:hyperlink r:id="rId12" w:history="1">
        <w:r w:rsidR="004D6B98" w:rsidRPr="00FD4F43">
          <w:rPr>
            <w:rStyle w:val="Hipervnculo"/>
            <w:rFonts w:ascii="Segoe UI Semibold" w:hAnsi="Segoe UI Semibold" w:cs="Segoe UI Semibold"/>
            <w:i/>
            <w:sz w:val="20"/>
          </w:rPr>
          <w:t>» Políticas de protección de datos personales (uexternado.edu.co)</w:t>
        </w:r>
      </w:hyperlink>
      <w:r w:rsidR="004D6B98" w:rsidRPr="00FD4F43">
        <w:rPr>
          <w:rFonts w:ascii="Segoe UI Semibold" w:hAnsi="Segoe UI Semibold" w:cs="Segoe UI Semibold"/>
          <w:i/>
          <w:sz w:val="20"/>
        </w:rPr>
        <w:t xml:space="preserve"> </w:t>
      </w:r>
    </w:p>
    <w:p w14:paraId="4AC44959" w14:textId="77777777" w:rsidR="00630AB6" w:rsidRPr="00FD4F43" w:rsidRDefault="00630AB6" w:rsidP="00630AB6">
      <w:pPr>
        <w:rPr>
          <w:rFonts w:ascii="Segoe UI Semibold" w:hAnsi="Segoe UI Semibold" w:cs="Segoe UI Semibold"/>
          <w:sz w:val="20"/>
          <w:lang w:val="es-ES"/>
        </w:rPr>
      </w:pPr>
    </w:p>
    <w:p w14:paraId="673EC80D" w14:textId="3803A812" w:rsidR="00BB65DB" w:rsidRPr="00FD4F43" w:rsidRDefault="00661239" w:rsidP="00661239">
      <w:pPr>
        <w:pStyle w:val="Sinespaciado"/>
        <w:jc w:val="both"/>
        <w:rPr>
          <w:rFonts w:ascii="Segoe UI Semibold" w:hAnsi="Segoe UI Semibold" w:cs="Segoe UI Semibold"/>
          <w:b/>
          <w:bCs/>
          <w:sz w:val="20"/>
          <w:szCs w:val="20"/>
        </w:rPr>
      </w:pPr>
      <w:r w:rsidRPr="00FD4F43">
        <w:rPr>
          <w:rFonts w:ascii="Segoe UI Semibold" w:hAnsi="Segoe UI Semibold" w:cs="Segoe UI Semibold"/>
          <w:b/>
          <w:bCs/>
          <w:sz w:val="20"/>
          <w:szCs w:val="20"/>
        </w:rPr>
        <w:t>R</w:t>
      </w:r>
      <w:r w:rsidR="00BB65DB" w:rsidRPr="00FD4F43">
        <w:rPr>
          <w:rFonts w:ascii="Segoe UI Semibold" w:hAnsi="Segoe UI Semibold" w:cs="Segoe UI Semibold"/>
          <w:b/>
          <w:bCs/>
          <w:sz w:val="20"/>
          <w:szCs w:val="20"/>
        </w:rPr>
        <w:t xml:space="preserve">ecuerde que se recibirán solicitudes de reintegro en cualquier momento y a </w:t>
      </w:r>
      <w:r w:rsidRPr="00FD4F43">
        <w:rPr>
          <w:rFonts w:ascii="Segoe UI Semibold" w:hAnsi="Segoe UI Semibold" w:cs="Segoe UI Semibold"/>
          <w:b/>
          <w:bCs/>
          <w:sz w:val="20"/>
          <w:szCs w:val="20"/>
        </w:rPr>
        <w:t>más</w:t>
      </w:r>
      <w:r w:rsidR="00BB65DB" w:rsidRPr="00FD4F43">
        <w:rPr>
          <w:rFonts w:ascii="Segoe UI Semibold" w:hAnsi="Segoe UI Semibold" w:cs="Segoe UI Semibold"/>
          <w:b/>
          <w:bCs/>
          <w:sz w:val="20"/>
          <w:szCs w:val="20"/>
        </w:rPr>
        <w:t xml:space="preserve"> tardar </w:t>
      </w:r>
      <w:r w:rsidR="005936B8" w:rsidRPr="00FD4F43">
        <w:rPr>
          <w:rFonts w:ascii="Segoe UI Semibold" w:hAnsi="Segoe UI Semibold" w:cs="Segoe UI Semibold"/>
          <w:b/>
          <w:bCs/>
          <w:sz w:val="20"/>
          <w:szCs w:val="20"/>
        </w:rPr>
        <w:t>en la fecha indicada para cada semestre en el sitio web de la facultad</w:t>
      </w:r>
      <w:r w:rsidR="00BB65DB" w:rsidRPr="00FD4F43">
        <w:rPr>
          <w:rFonts w:ascii="Segoe UI Semibold" w:hAnsi="Segoe UI Semibold" w:cs="Segoe UI Semibold"/>
          <w:b/>
          <w:bCs/>
          <w:sz w:val="20"/>
          <w:szCs w:val="20"/>
        </w:rPr>
        <w:t xml:space="preserve">. Solicitudes presentadas después de dicha fecha, serán </w:t>
      </w:r>
      <w:r w:rsidRPr="00FD4F43">
        <w:rPr>
          <w:rFonts w:ascii="Segoe UI Semibold" w:hAnsi="Segoe UI Semibold" w:cs="Segoe UI Semibold"/>
          <w:b/>
          <w:bCs/>
          <w:sz w:val="20"/>
          <w:szCs w:val="20"/>
        </w:rPr>
        <w:t>estudiadas</w:t>
      </w:r>
      <w:r w:rsidR="00BB65DB" w:rsidRPr="00FD4F43">
        <w:rPr>
          <w:rFonts w:ascii="Segoe UI Semibold" w:hAnsi="Segoe UI Semibold" w:cs="Segoe UI Semibold"/>
          <w:b/>
          <w:bCs/>
          <w:sz w:val="20"/>
          <w:szCs w:val="20"/>
        </w:rPr>
        <w:t xml:space="preserve"> </w:t>
      </w:r>
      <w:r w:rsidRPr="00FD4F43">
        <w:rPr>
          <w:rFonts w:ascii="Segoe UI Semibold" w:hAnsi="Segoe UI Semibold" w:cs="Segoe UI Semibold"/>
          <w:b/>
          <w:bCs/>
          <w:sz w:val="20"/>
          <w:szCs w:val="20"/>
        </w:rPr>
        <w:t>para el siguiente semestre.</w:t>
      </w:r>
    </w:p>
    <w:p w14:paraId="6E8D8A10" w14:textId="4C909E71" w:rsidR="004D6B98" w:rsidRPr="00FD4F43" w:rsidRDefault="004D6B98" w:rsidP="00630AB6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</w:p>
    <w:p w14:paraId="46F684DE" w14:textId="631B3D93" w:rsidR="004D6B98" w:rsidRPr="00FD4F43" w:rsidRDefault="00FD4F43" w:rsidP="00630AB6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FD4F43">
        <w:rPr>
          <w:rFonts w:ascii="Segoe UI Semibold" w:hAnsi="Segoe UI Semibold" w:cs="Segoe UI Semibol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957081" wp14:editId="21EA15A4">
                <wp:simplePos x="0" y="0"/>
                <wp:positionH relativeFrom="margin">
                  <wp:align>right</wp:align>
                </wp:positionH>
                <wp:positionV relativeFrom="paragraph">
                  <wp:posOffset>86636</wp:posOffset>
                </wp:positionV>
                <wp:extent cx="6273579" cy="276225"/>
                <wp:effectExtent l="0" t="0" r="13335" b="28575"/>
                <wp:wrapNone/>
                <wp:docPr id="39668770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579" cy="276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B430F" w14:textId="140CF705" w:rsidR="00630AB6" w:rsidRPr="00FD4F43" w:rsidRDefault="00630AB6" w:rsidP="00FD4F43">
                            <w:pPr>
                              <w:jc w:val="left"/>
                              <w:rPr>
                                <w:rFonts w:ascii="Segoe UI Semibold" w:hAnsi="Segoe UI Semibold" w:cs="Segoe UI Semibold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 xml:space="preserve">Información </w:t>
                            </w:r>
                            <w:r w:rsid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D</w:t>
                            </w: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 xml:space="preserve">el </w:t>
                            </w:r>
                            <w:r w:rsid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E</w:t>
                            </w: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57081" id="Rectángulo 1" o:spid="_x0000_s1026" style="position:absolute;margin-left:442.8pt;margin-top:6.8pt;width:494pt;height:21.75pt;z-index:-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" fillcolor="#375623 [1609]" strokecolor="#375623 [1609]" strokeweight="1pt">
                <v:textbox>
                  <w:txbxContent>
                    <w:p w14:paraId="25FB430F" w14:textId="140CF705" w:rsidR="00630AB6" w:rsidRPr="00FD4F43" w:rsidRDefault="00630AB6" w:rsidP="00FD4F43">
                      <w:pPr>
                        <w:jc w:val="left"/>
                        <w:rPr>
                          <w:rFonts w:ascii="Segoe UI Semibold" w:hAnsi="Segoe UI Semibold" w:cs="Segoe UI Semibold"/>
                          <w:sz w:val="22"/>
                          <w:szCs w:val="22"/>
                          <w:lang w:val="es-MX"/>
                        </w:rPr>
                      </w:pP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 xml:space="preserve">Información </w:t>
                      </w:r>
                      <w:r w:rsid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D</w:t>
                      </w: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 xml:space="preserve">el </w:t>
                      </w:r>
                      <w:r w:rsid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E</w:t>
                      </w: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studiante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5418A1" w14:textId="77777777" w:rsidR="004D6B98" w:rsidRPr="00FD4F43" w:rsidRDefault="004D6B98" w:rsidP="00DB0D51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</w:p>
    <w:p w14:paraId="0741CC7B" w14:textId="77777777" w:rsidR="00CC7513" w:rsidRPr="00FD4F43" w:rsidRDefault="00CC7513" w:rsidP="00DB0D51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</w:p>
    <w:p w14:paraId="024E450F" w14:textId="28AD5BE7" w:rsidR="00BB65DB" w:rsidRPr="00FD4F43" w:rsidRDefault="00FD4F43" w:rsidP="00DB0D51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DDE4AB8" wp14:editId="7B3A7735">
                <wp:simplePos x="0" y="0"/>
                <wp:positionH relativeFrom="margin">
                  <wp:posOffset>1595755</wp:posOffset>
                </wp:positionH>
                <wp:positionV relativeFrom="paragraph">
                  <wp:posOffset>110794</wp:posOffset>
                </wp:positionV>
                <wp:extent cx="4686300" cy="228600"/>
                <wp:effectExtent l="0" t="0" r="19050" b="19050"/>
                <wp:wrapNone/>
                <wp:docPr id="440873542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286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9767B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DE4AB8" id="_x0000_t202" coordsize="21600,21600" o:spt="202" path="m,l,21600r21600,l21600,xe">
                <v:stroke joinstyle="miter"/>
                <v:path gradientshapeok="t" o:connecttype="rect"/>
              </v:shapetype>
              <v:shape id="Text Box 280" o:spid="_x0000_s1027" type="#_x0000_t202" style="position:absolute;margin-left:125.65pt;margin-top:8.7pt;width:369pt;height:1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" fillcolor="#ddd" strokecolor="white">
                <v:textbox>
                  <w:txbxContent>
                    <w:p w14:paraId="75C9767B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BBF0AC" w14:textId="159FA5EE" w:rsidR="00630AB6" w:rsidRPr="00FD4F43" w:rsidRDefault="00FD4F43" w:rsidP="00DB0D51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FD4F43">
        <w:rPr>
          <w:rFonts w:ascii="Segoe UI Semibold" w:hAnsi="Segoe UI Semibold" w:cs="Segoe UI Semibold"/>
          <w:sz w:val="20"/>
          <w:szCs w:val="20"/>
        </w:rPr>
        <w:t>Nombre Completo</w:t>
      </w:r>
      <w:r w:rsidR="00630AB6" w:rsidRPr="00FD4F43">
        <w:rPr>
          <w:rFonts w:ascii="Segoe UI Semibold" w:hAnsi="Segoe UI Semibold" w:cs="Segoe UI Semibold"/>
          <w:sz w:val="20"/>
          <w:szCs w:val="20"/>
        </w:rPr>
        <w:t>:</w:t>
      </w:r>
      <w:r w:rsidR="00630AB6" w:rsidRPr="00FD4F43">
        <w:rPr>
          <w:rFonts w:ascii="Segoe UI Semibold" w:hAnsi="Segoe UI Semibold" w:cs="Segoe UI Semibold"/>
          <w:sz w:val="20"/>
          <w:szCs w:val="20"/>
        </w:rPr>
        <w:tab/>
      </w:r>
    </w:p>
    <w:p w14:paraId="380CAE02" w14:textId="33942740" w:rsidR="00DB0D51" w:rsidRDefault="00FD4F43" w:rsidP="00DB0D51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9940F9">
        <w:rPr>
          <w:rFonts w:ascii="Segoe UI Semibold" w:hAnsi="Segoe UI Semibold" w:cs="Segoe UI Semibold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21C0E13" wp14:editId="55B293EC">
                <wp:simplePos x="0" y="0"/>
                <wp:positionH relativeFrom="margin">
                  <wp:posOffset>5332095</wp:posOffset>
                </wp:positionH>
                <wp:positionV relativeFrom="paragraph">
                  <wp:posOffset>128905</wp:posOffset>
                </wp:positionV>
                <wp:extent cx="962025" cy="257175"/>
                <wp:effectExtent l="0" t="0" r="9525" b="9525"/>
                <wp:wrapNone/>
                <wp:docPr id="132574745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B23FF" id="Rectángulo 1" o:spid="_x0000_s1026" style="position:absolute;margin-left:419.85pt;margin-top:10.15pt;width:75.75pt;height:20.2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" fillcolor="#d8d8d8 [2732]" stroked="f" strokeweight="1pt">
                <w10:wrap anchorx="margin"/>
              </v:rect>
            </w:pict>
          </mc:Fallback>
        </mc:AlternateContent>
      </w:r>
    </w:p>
    <w:p w14:paraId="56A1CF71" w14:textId="57D74B54" w:rsidR="00FD4F43" w:rsidRPr="009940F9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D91868">
        <w:rPr>
          <w:rFonts w:ascii="Segoe UI Semibold" w:hAnsi="Segoe UI Semibold" w:cs="Segoe UI Semibold"/>
          <w:sz w:val="20"/>
          <w:szCs w:val="20"/>
        </w:rPr>
        <w:t>Identificación:</w:t>
      </w:r>
      <w:r>
        <w:rPr>
          <w:rFonts w:ascii="Segoe UI Semibold" w:hAnsi="Segoe UI Semibold" w:cs="Segoe UI Semibold"/>
          <w:b/>
          <w:bCs/>
          <w:sz w:val="20"/>
          <w:szCs w:val="20"/>
        </w:rPr>
        <w:t xml:space="preserve"> </w:t>
      </w:r>
      <w:r>
        <w:rPr>
          <w:rFonts w:ascii="Segoe UI Semibold" w:hAnsi="Segoe UI Semibold" w:cs="Segoe UI Semibold"/>
          <w:b/>
          <w:bCs/>
          <w:sz w:val="20"/>
          <w:szCs w:val="20"/>
        </w:rPr>
        <w:tab/>
      </w:r>
      <w:r w:rsidRPr="009940F9">
        <w:rPr>
          <w:rFonts w:ascii="Segoe UI Semibold" w:hAnsi="Segoe UI Semibold" w:cs="Segoe UI Semibold"/>
          <w:sz w:val="20"/>
          <w:szCs w:val="20"/>
        </w:rPr>
        <w:t xml:space="preserve"> </w:t>
      </w:r>
      <w:r>
        <w:rPr>
          <w:rFonts w:ascii="Segoe UI Semibold" w:hAnsi="Segoe UI Semibold" w:cs="Segoe UI Semibold"/>
          <w:sz w:val="20"/>
          <w:szCs w:val="20"/>
        </w:rPr>
        <w:tab/>
      </w:r>
      <w:r w:rsidRPr="009940F9">
        <w:rPr>
          <w:rFonts w:ascii="Segoe UI Semibold" w:hAnsi="Segoe UI Semibold" w:cs="Segoe UI Semibold"/>
          <w:sz w:val="20"/>
          <w:szCs w:val="20"/>
        </w:rPr>
        <w:t>C.C.</w:t>
      </w:r>
      <w:r w:rsidRPr="00FD4F43">
        <w:rPr>
          <w:rFonts w:ascii="Segoe UI Semibold" w:hAnsi="Segoe UI Semibold" w:cs="Segoe UI Semibold"/>
          <w:b/>
          <w:bCs/>
          <w:noProof/>
          <w:sz w:val="20"/>
          <w:szCs w:val="20"/>
        </w:rPr>
        <w:t xml:space="preserve">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1028295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9940F9">
        <w:rPr>
          <w:rFonts w:ascii="Segoe UI Semibold" w:hAnsi="Segoe UI Semibold" w:cs="Segoe UI Semibold"/>
          <w:sz w:val="20"/>
          <w:szCs w:val="20"/>
        </w:rPr>
        <w:tab/>
        <w:t xml:space="preserve">      </w:t>
      </w:r>
      <w:r>
        <w:rPr>
          <w:rFonts w:ascii="Segoe UI Semibold" w:hAnsi="Segoe UI Semibold" w:cs="Segoe UI Semibold"/>
          <w:sz w:val="20"/>
          <w:szCs w:val="20"/>
        </w:rPr>
        <w:tab/>
      </w:r>
      <w:r w:rsidRPr="009940F9">
        <w:rPr>
          <w:rFonts w:ascii="Segoe UI Semibold" w:hAnsi="Segoe UI Semibold" w:cs="Segoe UI Semibold"/>
          <w:sz w:val="20"/>
          <w:szCs w:val="20"/>
        </w:rPr>
        <w:t xml:space="preserve">T.I. 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174115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9940F9">
        <w:rPr>
          <w:rFonts w:ascii="Segoe UI Semibold" w:hAnsi="Segoe UI Semibold" w:cs="Segoe UI Semibold"/>
          <w:sz w:val="20"/>
          <w:szCs w:val="20"/>
        </w:rPr>
        <w:t xml:space="preserve">           </w:t>
      </w:r>
      <w:r>
        <w:rPr>
          <w:rFonts w:ascii="Segoe UI Semibold" w:hAnsi="Segoe UI Semibold" w:cs="Segoe UI Semibold"/>
          <w:sz w:val="20"/>
          <w:szCs w:val="20"/>
        </w:rPr>
        <w:tab/>
      </w:r>
      <w:r w:rsidRPr="009940F9">
        <w:rPr>
          <w:rFonts w:ascii="Segoe UI Semibold" w:hAnsi="Segoe UI Semibold" w:cs="Segoe UI Semibold"/>
          <w:sz w:val="20"/>
          <w:szCs w:val="20"/>
        </w:rPr>
        <w:t>C.E.</w:t>
      </w:r>
      <w:r w:rsidR="00170F5E">
        <w:rPr>
          <w:rFonts w:ascii="Segoe UI Semibold" w:hAnsi="Segoe UI Semibold" w:cs="Segoe UI Semibold"/>
          <w:sz w:val="20"/>
          <w:szCs w:val="20"/>
        </w:rPr>
        <w:t xml:space="preserve">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1305936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9940F9">
        <w:rPr>
          <w:rFonts w:ascii="Segoe UI Semibold" w:hAnsi="Segoe UI Semibold" w:cs="Segoe UI Semibold"/>
          <w:sz w:val="20"/>
          <w:szCs w:val="20"/>
        </w:rPr>
        <w:tab/>
        <w:t xml:space="preserve">    </w:t>
      </w:r>
      <w:r>
        <w:rPr>
          <w:rFonts w:ascii="Segoe UI Semibold" w:hAnsi="Segoe UI Semibold" w:cs="Segoe UI Semibold"/>
          <w:sz w:val="20"/>
          <w:szCs w:val="20"/>
        </w:rPr>
        <w:tab/>
      </w:r>
      <w:r w:rsidRPr="009940F9">
        <w:rPr>
          <w:rFonts w:ascii="Segoe UI Semibold" w:hAnsi="Segoe UI Semibold" w:cs="Segoe UI Semibold"/>
          <w:sz w:val="20"/>
          <w:szCs w:val="20"/>
        </w:rPr>
        <w:t>P.S.</w:t>
      </w:r>
      <w:r w:rsidR="00170F5E">
        <w:rPr>
          <w:rFonts w:ascii="Segoe UI Semibold" w:hAnsi="Segoe UI Semibold" w:cs="Segoe UI Semibold"/>
          <w:sz w:val="20"/>
          <w:szCs w:val="20"/>
        </w:rPr>
        <w:t xml:space="preserve">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52063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9940F9">
        <w:rPr>
          <w:rFonts w:ascii="Segoe UI Semibold" w:hAnsi="Segoe UI Semibold" w:cs="Segoe UI Semibold"/>
          <w:sz w:val="20"/>
          <w:szCs w:val="20"/>
        </w:rPr>
        <w:tab/>
        <w:t xml:space="preserve">        </w:t>
      </w:r>
      <w:r w:rsidRPr="00D91868">
        <w:rPr>
          <w:rFonts w:ascii="Segoe UI Semibold" w:hAnsi="Segoe UI Semibold" w:cs="Segoe UI Semibold"/>
          <w:sz w:val="20"/>
          <w:szCs w:val="20"/>
        </w:rPr>
        <w:t>Número:</w:t>
      </w:r>
      <w:r w:rsidRPr="009940F9">
        <w:rPr>
          <w:rFonts w:ascii="Segoe UI Semibold" w:hAnsi="Segoe UI Semibold" w:cs="Segoe UI Semibold"/>
          <w:sz w:val="20"/>
          <w:szCs w:val="20"/>
        </w:rPr>
        <w:tab/>
      </w:r>
    </w:p>
    <w:p w14:paraId="18A00FC0" w14:textId="221CBA38" w:rsidR="00FD4F43" w:rsidRPr="009940F9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</w:p>
    <w:p w14:paraId="4F88E93A" w14:textId="6C4B6925" w:rsidR="00FD4F43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D91868">
        <w:rPr>
          <w:rFonts w:ascii="Segoe UI Semibold" w:hAnsi="Segoe UI Semibold" w:cs="Segoe UI Semibold"/>
          <w:sz w:val="20"/>
          <w:szCs w:val="20"/>
        </w:rPr>
        <w:t xml:space="preserve">Programa: </w:t>
      </w:r>
    </w:p>
    <w:p w14:paraId="3EDC484B" w14:textId="7971BD5D" w:rsidR="00FD4F43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</w:p>
    <w:p w14:paraId="28FDE70F" w14:textId="67724514" w:rsidR="00FD4F43" w:rsidRDefault="00FD4F43" w:rsidP="00FD4F43">
      <w:pPr>
        <w:pStyle w:val="Sinespaciado"/>
        <w:numPr>
          <w:ilvl w:val="0"/>
          <w:numId w:val="20"/>
        </w:numPr>
        <w:rPr>
          <w:rFonts w:ascii="Segoe UI Semibold" w:hAnsi="Segoe UI Semibold" w:cs="Segoe UI Semibold"/>
          <w:sz w:val="20"/>
          <w:szCs w:val="20"/>
        </w:rPr>
      </w:pPr>
      <w:r>
        <w:rPr>
          <w:rFonts w:ascii="Segoe UI Semibold" w:hAnsi="Segoe UI Semibold" w:cs="Segoe UI Semibold"/>
          <w:sz w:val="20"/>
          <w:szCs w:val="20"/>
        </w:rPr>
        <w:t>Finanzas y Relaciones Internacionales</w:t>
      </w:r>
      <w:r w:rsidR="00170F5E">
        <w:rPr>
          <w:rFonts w:ascii="Segoe UI Semibold" w:hAnsi="Segoe UI Semibold" w:cs="Segoe UI Semibold"/>
          <w:sz w:val="20"/>
          <w:szCs w:val="20"/>
        </w:rPr>
        <w:t xml:space="preserve"> 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1373066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</w:p>
    <w:p w14:paraId="70E0EEB8" w14:textId="25D0F678" w:rsidR="00FD4F43" w:rsidRDefault="00FD4F43" w:rsidP="00FD4F43">
      <w:pPr>
        <w:pStyle w:val="Sinespaciado"/>
        <w:ind w:left="720"/>
        <w:rPr>
          <w:rFonts w:ascii="Segoe UI Semibold" w:hAnsi="Segoe UI Semibold" w:cs="Segoe UI Semibold"/>
          <w:sz w:val="20"/>
          <w:szCs w:val="20"/>
        </w:rPr>
      </w:pPr>
    </w:p>
    <w:p w14:paraId="1A1EC337" w14:textId="2C9F1BA0" w:rsidR="00FD4F43" w:rsidRPr="00D91868" w:rsidRDefault="00FD4F43" w:rsidP="00FD4F43">
      <w:pPr>
        <w:pStyle w:val="Sinespaciado"/>
        <w:numPr>
          <w:ilvl w:val="0"/>
          <w:numId w:val="20"/>
        </w:numPr>
        <w:rPr>
          <w:rFonts w:ascii="Segoe UI Semibold" w:hAnsi="Segoe UI Semibold" w:cs="Segoe UI Semibold"/>
          <w:sz w:val="20"/>
          <w:szCs w:val="20"/>
        </w:rPr>
      </w:pPr>
      <w:r>
        <w:rPr>
          <w:rFonts w:ascii="Segoe UI Semibold" w:hAnsi="Segoe UI Semibold" w:cs="Segoe UI Semibold"/>
          <w:sz w:val="20"/>
          <w:szCs w:val="20"/>
        </w:rPr>
        <w:t>Gobierno y Relaciones Internacionales</w:t>
      </w:r>
      <w:r w:rsidR="00170F5E">
        <w:rPr>
          <w:rFonts w:ascii="Segoe UI Semibold" w:hAnsi="Segoe UI Semibold" w:cs="Segoe UI Semibold"/>
          <w:sz w:val="20"/>
          <w:szCs w:val="20"/>
        </w:rPr>
        <w:t xml:space="preserve">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275989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0F5E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</w:p>
    <w:p w14:paraId="526843EA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1D8BD78" wp14:editId="49D028E5">
                <wp:simplePos x="0" y="0"/>
                <wp:positionH relativeFrom="margin">
                  <wp:posOffset>1595755</wp:posOffset>
                </wp:positionH>
                <wp:positionV relativeFrom="paragraph">
                  <wp:posOffset>119711</wp:posOffset>
                </wp:positionV>
                <wp:extent cx="4686300" cy="228600"/>
                <wp:effectExtent l="0" t="0" r="19050" b="19050"/>
                <wp:wrapNone/>
                <wp:docPr id="1698795894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286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27BF0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8BD78" id="_x0000_s1028" type="#_x0000_t202" style="position:absolute;margin-left:125.65pt;margin-top:9.45pt;width:369pt;height:18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" fillcolor="#ddd" strokecolor="white">
                <v:textbox>
                  <w:txbxContent>
                    <w:p w14:paraId="2C527BF0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024CCA" w14:textId="77777777" w:rsidR="00FD4F43" w:rsidRPr="00D91868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D91868">
        <w:rPr>
          <w:rFonts w:ascii="Segoe UI Semibold" w:hAnsi="Segoe UI Semibold" w:cs="Segoe UI Semibold"/>
          <w:sz w:val="20"/>
          <w:szCs w:val="20"/>
        </w:rPr>
        <w:t>Correo Institucional:</w:t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</w:p>
    <w:p w14:paraId="4448A09F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786DE5" wp14:editId="1661EFF5">
                <wp:simplePos x="0" y="0"/>
                <wp:positionH relativeFrom="margin">
                  <wp:posOffset>1595755</wp:posOffset>
                </wp:positionH>
                <wp:positionV relativeFrom="paragraph">
                  <wp:posOffset>115266</wp:posOffset>
                </wp:positionV>
                <wp:extent cx="4686300" cy="228600"/>
                <wp:effectExtent l="0" t="0" r="19050" b="19050"/>
                <wp:wrapNone/>
                <wp:docPr id="3059331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286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DDB3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86DE5" id="_x0000_s1029" type="#_x0000_t202" style="position:absolute;margin-left:125.65pt;margin-top:9.1pt;width:369pt;height:18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" fillcolor="#ddd" strokecolor="white">
                <v:textbox>
                  <w:txbxContent>
                    <w:p w14:paraId="316CDDB3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46D94A" w14:textId="77777777" w:rsidR="00FD4F43" w:rsidRPr="00D91868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D91868">
        <w:rPr>
          <w:rFonts w:ascii="Segoe UI Semibold" w:hAnsi="Segoe UI Semibold" w:cs="Segoe UI Semibold"/>
          <w:sz w:val="20"/>
          <w:szCs w:val="20"/>
        </w:rPr>
        <w:t>Correo personal:</w:t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ab/>
      </w:r>
    </w:p>
    <w:p w14:paraId="060ACA72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DA740EA" wp14:editId="04721127">
                <wp:simplePos x="0" y="0"/>
                <wp:positionH relativeFrom="margin">
                  <wp:posOffset>1682774</wp:posOffset>
                </wp:positionH>
                <wp:positionV relativeFrom="paragraph">
                  <wp:posOffset>149824</wp:posOffset>
                </wp:positionV>
                <wp:extent cx="1828800" cy="219075"/>
                <wp:effectExtent l="0" t="0" r="19050" b="28575"/>
                <wp:wrapNone/>
                <wp:docPr id="831025194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190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E3449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740EA" id="_x0000_s1030" type="#_x0000_t202" style="position:absolute;margin-left:132.5pt;margin-top:11.8pt;width:2in;height:17.25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" fillcolor="#ddd" strokecolor="white">
                <v:textbox>
                  <w:txbxContent>
                    <w:p w14:paraId="6A3E3449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708A4DD" wp14:editId="11A985C2">
                <wp:simplePos x="0" y="0"/>
                <wp:positionH relativeFrom="margin">
                  <wp:posOffset>4580890</wp:posOffset>
                </wp:positionH>
                <wp:positionV relativeFrom="paragraph">
                  <wp:posOffset>136525</wp:posOffset>
                </wp:positionV>
                <wp:extent cx="1781175" cy="219075"/>
                <wp:effectExtent l="0" t="0" r="28575" b="28575"/>
                <wp:wrapNone/>
                <wp:docPr id="1744070565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190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04B85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8A4DD" id="_x0000_s1031" type="#_x0000_t202" style="position:absolute;margin-left:360.7pt;margin-top:10.75pt;width:140.25pt;height:17.2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" fillcolor="#ddd" strokecolor="white">
                <v:textbox>
                  <w:txbxContent>
                    <w:p w14:paraId="24004B85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0533BB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D91868">
        <w:rPr>
          <w:rFonts w:ascii="Segoe UI Semibold" w:hAnsi="Segoe UI Semibold" w:cs="Segoe UI Semibold"/>
          <w:sz w:val="20"/>
          <w:szCs w:val="20"/>
        </w:rPr>
        <w:t>Teléfono fijo:</w:t>
      </w:r>
      <w:r w:rsidRPr="009940F9">
        <w:rPr>
          <w:rFonts w:ascii="Segoe UI Semibold" w:hAnsi="Segoe UI Semibold" w:cs="Segoe UI Semibold"/>
          <w:b/>
          <w:bCs/>
          <w:sz w:val="20"/>
          <w:szCs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  <w:szCs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  <w:szCs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  <w:szCs w:val="20"/>
        </w:rPr>
        <w:tab/>
      </w:r>
      <w:r>
        <w:rPr>
          <w:rFonts w:ascii="Segoe UI Semibold" w:hAnsi="Segoe UI Semibold" w:cs="Segoe UI Semibold"/>
          <w:b/>
          <w:bCs/>
          <w:sz w:val="20"/>
          <w:szCs w:val="20"/>
        </w:rPr>
        <w:tab/>
      </w:r>
      <w:r>
        <w:rPr>
          <w:rFonts w:ascii="Segoe UI Semibold" w:hAnsi="Segoe UI Semibold" w:cs="Segoe UI Semibold"/>
          <w:b/>
          <w:bCs/>
          <w:sz w:val="20"/>
          <w:szCs w:val="20"/>
        </w:rPr>
        <w:tab/>
      </w:r>
      <w:r>
        <w:rPr>
          <w:rFonts w:ascii="Segoe UI Semibold" w:hAnsi="Segoe UI Semibold" w:cs="Segoe UI Semibold"/>
          <w:b/>
          <w:bCs/>
          <w:sz w:val="20"/>
          <w:szCs w:val="20"/>
        </w:rPr>
        <w:tab/>
      </w:r>
      <w:r>
        <w:rPr>
          <w:rFonts w:ascii="Segoe UI Semibold" w:hAnsi="Segoe UI Semibold" w:cs="Segoe UI Semibold"/>
          <w:b/>
          <w:bCs/>
          <w:sz w:val="20"/>
          <w:szCs w:val="20"/>
        </w:rPr>
        <w:tab/>
      </w:r>
      <w:r w:rsidRPr="00D91868">
        <w:rPr>
          <w:rFonts w:ascii="Segoe UI Semibold" w:hAnsi="Segoe UI Semibold" w:cs="Segoe UI Semibold"/>
          <w:sz w:val="20"/>
          <w:szCs w:val="20"/>
        </w:rPr>
        <w:t>Celular:</w:t>
      </w:r>
      <w:r w:rsidRPr="00D91868">
        <w:rPr>
          <w:rFonts w:ascii="Segoe UI Semibold" w:hAnsi="Segoe UI Semibold" w:cs="Segoe UI Semibold"/>
          <w:sz w:val="20"/>
          <w:szCs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  <w:szCs w:val="20"/>
        </w:rPr>
        <w:tab/>
      </w:r>
    </w:p>
    <w:p w14:paraId="4D9E6F3D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F7D244A" wp14:editId="6EE6094A">
                <wp:simplePos x="0" y="0"/>
                <wp:positionH relativeFrom="margin">
                  <wp:align>right</wp:align>
                </wp:positionH>
                <wp:positionV relativeFrom="paragraph">
                  <wp:posOffset>160655</wp:posOffset>
                </wp:positionV>
                <wp:extent cx="4162425" cy="200025"/>
                <wp:effectExtent l="0" t="0" r="28575" b="28575"/>
                <wp:wrapNone/>
                <wp:docPr id="1653097677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2000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107C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244A" id="_x0000_s1032" type="#_x0000_t202" style="position:absolute;margin-left:276.55pt;margin-top:12.65pt;width:327.75pt;height:15.75pt;z-index:25165824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" fillcolor="#ddd" strokecolor="white">
                <v:textbox>
                  <w:txbxContent>
                    <w:p w14:paraId="3FA5107C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1E5CFD" w14:textId="550642E4" w:rsidR="00FD4F43" w:rsidRPr="00D91868" w:rsidRDefault="00FD4F43" w:rsidP="00FD4F43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585E1D">
        <w:rPr>
          <w:rFonts w:ascii="Segoe UI Semibold" w:hAnsi="Segoe UI Semibold" w:cs="Segoe UI Semibold"/>
          <w:sz w:val="20"/>
          <w:szCs w:val="20"/>
        </w:rPr>
        <w:t xml:space="preserve">Último </w:t>
      </w:r>
      <w:r w:rsidR="005A77D2" w:rsidRPr="00585E1D">
        <w:rPr>
          <w:rFonts w:ascii="Segoe UI Semibold" w:hAnsi="Segoe UI Semibold" w:cs="Segoe UI Semibold"/>
          <w:sz w:val="20"/>
          <w:szCs w:val="20"/>
        </w:rPr>
        <w:t xml:space="preserve">semestre </w:t>
      </w:r>
      <w:r w:rsidRPr="00585E1D">
        <w:rPr>
          <w:rFonts w:ascii="Segoe UI Semibold" w:hAnsi="Segoe UI Semibold" w:cs="Segoe UI Semibold"/>
          <w:sz w:val="20"/>
          <w:szCs w:val="20"/>
        </w:rPr>
        <w:t xml:space="preserve">académico </w:t>
      </w:r>
      <w:r w:rsidRPr="00D91868">
        <w:rPr>
          <w:rFonts w:ascii="Segoe UI Semibold" w:hAnsi="Segoe UI Semibold" w:cs="Segoe UI Semibold"/>
          <w:sz w:val="20"/>
          <w:szCs w:val="20"/>
        </w:rPr>
        <w:t>cursado:</w:t>
      </w:r>
    </w:p>
    <w:p w14:paraId="71E229FA" w14:textId="77777777" w:rsidR="00FD4F43" w:rsidRPr="009940F9" w:rsidRDefault="00FD4F43" w:rsidP="00FD4F43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9FF56FE" wp14:editId="23B91289">
                <wp:simplePos x="0" y="0"/>
                <wp:positionH relativeFrom="margin">
                  <wp:posOffset>4923790</wp:posOffset>
                </wp:positionH>
                <wp:positionV relativeFrom="paragraph">
                  <wp:posOffset>146686</wp:posOffset>
                </wp:positionV>
                <wp:extent cx="1428115" cy="209550"/>
                <wp:effectExtent l="0" t="0" r="19685" b="19050"/>
                <wp:wrapNone/>
                <wp:docPr id="63544802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2095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18BD7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F56FE" id="_x0000_s1033" type="#_x0000_t202" style="position:absolute;margin-left:387.7pt;margin-top:11.55pt;width:112.45pt;height:16.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" fillcolor="#ddd" strokecolor="white">
                <v:textbox>
                  <w:txbxContent>
                    <w:p w14:paraId="66C18BD7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2A77">
        <w:rPr>
          <w:rFonts w:ascii="Segoe UI Semibold" w:hAnsi="Segoe UI Semibold" w:cs="Segoe UI Semibold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E08D775" wp14:editId="043E5423">
                <wp:simplePos x="0" y="0"/>
                <wp:positionH relativeFrom="margin">
                  <wp:posOffset>3009265</wp:posOffset>
                </wp:positionH>
                <wp:positionV relativeFrom="paragraph">
                  <wp:posOffset>137160</wp:posOffset>
                </wp:positionV>
                <wp:extent cx="1266825" cy="219075"/>
                <wp:effectExtent l="0" t="0" r="28575" b="28575"/>
                <wp:wrapNone/>
                <wp:docPr id="706085699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190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64794" w14:textId="77777777" w:rsidR="00FD4F43" w:rsidRPr="00C31438" w:rsidRDefault="00FD4F43" w:rsidP="00FD4F43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8D775" id="_x0000_s1034" type="#_x0000_t202" style="position:absolute;margin-left:236.95pt;margin-top:10.8pt;width:99.75pt;height:17.2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" fillcolor="#ddd" strokecolor="white">
                <v:textbox>
                  <w:txbxContent>
                    <w:p w14:paraId="74464794" w14:textId="77777777" w:rsidR="00FD4F43" w:rsidRPr="00C31438" w:rsidRDefault="00FD4F43" w:rsidP="00FD4F43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715462" w14:textId="77777777" w:rsidR="00FD4F43" w:rsidRPr="009940F9" w:rsidRDefault="00FD4F43" w:rsidP="00FD4F43">
      <w:pPr>
        <w:ind w:right="224"/>
        <w:rPr>
          <w:rFonts w:ascii="Segoe UI Semibold" w:hAnsi="Segoe UI Semibold" w:cs="Segoe UI Semibold"/>
          <w:b/>
          <w:bCs/>
          <w:sz w:val="20"/>
        </w:rPr>
      </w:pPr>
      <w:r w:rsidRPr="00D91868">
        <w:rPr>
          <w:rFonts w:ascii="Segoe UI Semibold" w:hAnsi="Segoe UI Semibold" w:cs="Segoe UI Semibold"/>
          <w:sz w:val="20"/>
        </w:rPr>
        <w:t>Fecha de terminación del último periodo cursado:</w:t>
      </w:r>
      <w:r w:rsidRPr="009940F9">
        <w:rPr>
          <w:rFonts w:ascii="Segoe UI Semibold" w:hAnsi="Segoe UI Semibold" w:cs="Segoe UI Semibold"/>
          <w:b/>
          <w:bCs/>
          <w:sz w:val="20"/>
        </w:rPr>
        <w:t xml:space="preserve">                  </w:t>
      </w:r>
      <w:r>
        <w:rPr>
          <w:rFonts w:ascii="Segoe UI Semibold" w:hAnsi="Segoe UI Semibold" w:cs="Segoe UI Semibold"/>
          <w:b/>
          <w:bCs/>
          <w:sz w:val="20"/>
        </w:rPr>
        <w:tab/>
      </w:r>
      <w:r>
        <w:rPr>
          <w:rFonts w:ascii="Segoe UI Semibold" w:hAnsi="Segoe UI Semibold" w:cs="Segoe UI Semibold"/>
          <w:b/>
          <w:bCs/>
          <w:sz w:val="20"/>
        </w:rPr>
        <w:tab/>
      </w:r>
      <w:r>
        <w:rPr>
          <w:rFonts w:ascii="Segoe UI Semibold" w:hAnsi="Segoe UI Semibold" w:cs="Segoe UI Semibold"/>
          <w:b/>
          <w:bCs/>
          <w:sz w:val="20"/>
        </w:rPr>
        <w:tab/>
      </w:r>
      <w:r w:rsidRPr="00D91868">
        <w:rPr>
          <w:rFonts w:ascii="Segoe UI Semibold" w:hAnsi="Segoe UI Semibold" w:cs="Segoe UI Semibold"/>
          <w:sz w:val="20"/>
        </w:rPr>
        <w:t>Año:</w:t>
      </w:r>
    </w:p>
    <w:p w14:paraId="72BEF11D" w14:textId="77777777" w:rsidR="00FD4F43" w:rsidRPr="009940F9" w:rsidRDefault="00FD4F43" w:rsidP="00FD4F43">
      <w:pPr>
        <w:ind w:right="224"/>
        <w:rPr>
          <w:rFonts w:ascii="Segoe UI Semibold" w:hAnsi="Segoe UI Semibold" w:cs="Segoe UI Semibold"/>
          <w:b/>
          <w:bCs/>
          <w:sz w:val="20"/>
        </w:rPr>
      </w:pPr>
    </w:p>
    <w:p w14:paraId="2234EA9C" w14:textId="2D65546E" w:rsidR="00FD4F43" w:rsidRPr="009940F9" w:rsidRDefault="00FD4F43" w:rsidP="00FD4F43">
      <w:pPr>
        <w:ind w:right="224"/>
        <w:rPr>
          <w:rFonts w:ascii="Segoe UI Semibold" w:hAnsi="Segoe UI Semibold" w:cs="Segoe UI Semibold"/>
          <w:b/>
          <w:bCs/>
          <w:sz w:val="20"/>
        </w:rPr>
      </w:pPr>
      <w:r w:rsidRPr="00D91868">
        <w:rPr>
          <w:rFonts w:ascii="Segoe UI Semibold" w:hAnsi="Segoe UI Semibold" w:cs="Segoe UI Semibold"/>
          <w:sz w:val="20"/>
        </w:rPr>
        <w:t xml:space="preserve">Periodo: </w:t>
      </w:r>
      <w:r w:rsidRPr="00D91868">
        <w:rPr>
          <w:rFonts w:ascii="Segoe UI Semibold" w:hAnsi="Segoe UI Semibold" w:cs="Segoe UI Semibold"/>
          <w:sz w:val="20"/>
        </w:rPr>
        <w:tab/>
        <w:t>enero – julio</w:t>
      </w:r>
      <w:r w:rsidRPr="00D91868">
        <w:rPr>
          <w:rFonts w:ascii="Segoe UI Semibold" w:hAnsi="Segoe UI Semibold" w:cs="Segoe UI Semibold"/>
          <w:sz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highlight w:val="lightGray"/>
          </w:rPr>
          <w:id w:val="-2042195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A6A">
            <w:rPr>
              <w:rFonts w:ascii="MS Gothic" w:eastAsia="MS Gothic" w:hAnsi="MS Gothic" w:cs="Segoe UI Semibold" w:hint="eastAsia"/>
              <w:b/>
              <w:bCs/>
              <w:noProof/>
              <w:sz w:val="20"/>
              <w:highlight w:val="lightGray"/>
            </w:rPr>
            <w:t>☐</w:t>
          </w:r>
        </w:sdtContent>
      </w:sdt>
      <w:r w:rsidRPr="009940F9">
        <w:rPr>
          <w:rFonts w:ascii="Segoe UI Semibold" w:hAnsi="Segoe UI Semibold" w:cs="Segoe UI Semibold"/>
          <w:b/>
          <w:bCs/>
          <w:sz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</w:rPr>
        <w:tab/>
      </w:r>
      <w:r w:rsidRPr="009940F9">
        <w:rPr>
          <w:rFonts w:ascii="Segoe UI Semibold" w:hAnsi="Segoe UI Semibold" w:cs="Segoe UI Semibold"/>
          <w:b/>
          <w:bCs/>
          <w:sz w:val="20"/>
        </w:rPr>
        <w:tab/>
      </w:r>
      <w:r w:rsidRPr="00D91868">
        <w:rPr>
          <w:rFonts w:ascii="Segoe UI Semibold" w:hAnsi="Segoe UI Semibold" w:cs="Segoe UI Semibold"/>
          <w:sz w:val="20"/>
        </w:rPr>
        <w:t>julio – diciembre</w:t>
      </w:r>
      <w:r w:rsidR="003D5A6A">
        <w:rPr>
          <w:rFonts w:ascii="Segoe UI Semibold" w:hAnsi="Segoe UI Semibold" w:cs="Segoe UI Semibold"/>
          <w:sz w:val="20"/>
        </w:rPr>
        <w:t xml:space="preserve">    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highlight w:val="lightGray"/>
          </w:rPr>
          <w:id w:val="-1022778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A6A">
            <w:rPr>
              <w:rFonts w:ascii="MS Gothic" w:eastAsia="MS Gothic" w:hAnsi="MS Gothic" w:cs="Segoe UI Semibold" w:hint="eastAsia"/>
              <w:b/>
              <w:bCs/>
              <w:noProof/>
              <w:sz w:val="20"/>
              <w:highlight w:val="lightGray"/>
            </w:rPr>
            <w:t>☐</w:t>
          </w:r>
        </w:sdtContent>
      </w:sdt>
    </w:p>
    <w:p w14:paraId="70CA8499" w14:textId="77777777" w:rsidR="00FD4F43" w:rsidRPr="00FD4F43" w:rsidRDefault="00FD4F43" w:rsidP="00DB0D51">
      <w:pPr>
        <w:pStyle w:val="Sinespaciado"/>
        <w:rPr>
          <w:rFonts w:ascii="Segoe UI Semibold" w:hAnsi="Segoe UI Semibold" w:cs="Segoe UI Semibold"/>
          <w:b/>
          <w:bCs/>
          <w:sz w:val="20"/>
          <w:szCs w:val="20"/>
        </w:rPr>
      </w:pPr>
    </w:p>
    <w:p w14:paraId="74C5A069" w14:textId="1DA7DDB2" w:rsidR="00DB0D51" w:rsidRPr="00FD4F43" w:rsidRDefault="00FD4F43" w:rsidP="00DB0D51">
      <w:pPr>
        <w:rPr>
          <w:rFonts w:ascii="Segoe UI Semibold" w:hAnsi="Segoe UI Semibold" w:cs="Segoe UI Semibold"/>
          <w:sz w:val="20"/>
        </w:rPr>
      </w:pPr>
      <w:r w:rsidRPr="00FD4F43">
        <w:rPr>
          <w:rFonts w:ascii="Segoe UI Semibold" w:hAnsi="Segoe UI Semibold" w:cs="Segoe UI Semibold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0653887" wp14:editId="38D5A640">
                <wp:simplePos x="0" y="0"/>
                <wp:positionH relativeFrom="margin">
                  <wp:align>right</wp:align>
                </wp:positionH>
                <wp:positionV relativeFrom="paragraph">
                  <wp:posOffset>35588</wp:posOffset>
                </wp:positionV>
                <wp:extent cx="6281530" cy="276225"/>
                <wp:effectExtent l="0" t="0" r="24130" b="28575"/>
                <wp:wrapNone/>
                <wp:docPr id="83364368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530" cy="276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F784F" w14:textId="6B4BC136" w:rsidR="00DB0D51" w:rsidRPr="00FD4F43" w:rsidRDefault="00DB0D51" w:rsidP="00FD4F43">
                            <w:pPr>
                              <w:jc w:val="left"/>
                              <w:rPr>
                                <w:rFonts w:ascii="Segoe UI Semibold" w:hAnsi="Segoe UI Semibold" w:cs="Segoe UI Semibold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Causa de la p</w:t>
                            </w:r>
                            <w:r w:rsidR="00411885"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é</w:t>
                            </w: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rdida de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653887" id="_x0000_s1035" style="position:absolute;left:0;text-align:left;margin-left:443.4pt;margin-top:2.8pt;width:494.6pt;height:21.75pt;z-index:-251658239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" fillcolor="#375623 [1609]" strokecolor="#375623 [1609]" strokeweight="1pt">
                <v:textbox>
                  <w:txbxContent>
                    <w:p w14:paraId="777F784F" w14:textId="6B4BC136" w:rsidR="00DB0D51" w:rsidRPr="00FD4F43" w:rsidRDefault="00DB0D51" w:rsidP="00FD4F43">
                      <w:pPr>
                        <w:jc w:val="left"/>
                        <w:rPr>
                          <w:rFonts w:ascii="Segoe UI Semibold" w:hAnsi="Segoe UI Semibold" w:cs="Segoe UI Semibold"/>
                          <w:sz w:val="22"/>
                          <w:szCs w:val="22"/>
                          <w:lang w:val="es-MX"/>
                        </w:rPr>
                      </w:pP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Causa de la p</w:t>
                      </w:r>
                      <w:r w:rsidR="00411885"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é</w:t>
                      </w: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rdida de Semestre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9583EE" w14:textId="1BF1932D" w:rsidR="004B2E18" w:rsidRPr="00FD4F43" w:rsidRDefault="004B2E18" w:rsidP="00DB0D51">
      <w:pPr>
        <w:rPr>
          <w:rFonts w:ascii="Segoe UI Semibold" w:hAnsi="Segoe UI Semibold" w:cs="Segoe UI Semibold"/>
          <w:b/>
          <w:bCs/>
          <w:sz w:val="20"/>
        </w:rPr>
      </w:pPr>
    </w:p>
    <w:p w14:paraId="44F31814" w14:textId="059E9967" w:rsidR="00DB0D51" w:rsidRDefault="00DB0D51" w:rsidP="00DB0D51">
      <w:pPr>
        <w:rPr>
          <w:rFonts w:ascii="Segoe UI Semibold" w:hAnsi="Segoe UI Semibold" w:cs="Segoe UI Semibold"/>
          <w:b/>
          <w:bCs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535"/>
        <w:gridCol w:w="426"/>
        <w:gridCol w:w="4531"/>
      </w:tblGrid>
      <w:tr w:rsidR="00E739D1" w14:paraId="0EFDAF78" w14:textId="77777777" w:rsidTr="0060581B">
        <w:tc>
          <w:tcPr>
            <w:tcW w:w="421" w:type="dxa"/>
            <w:shd w:val="clear" w:color="auto" w:fill="D9D9D9" w:themeFill="background1" w:themeFillShade="D9"/>
          </w:tcPr>
          <w:p w14:paraId="00238F95" w14:textId="01D72246" w:rsidR="00E739D1" w:rsidRDefault="00000000" w:rsidP="00DB0D51">
            <w:pPr>
              <w:rPr>
                <w:rFonts w:ascii="Segoe UI Semibold" w:hAnsi="Segoe UI Semibold" w:cs="Segoe UI Semibold"/>
                <w:b/>
                <w:bCs/>
                <w:sz w:val="20"/>
              </w:rPr>
            </w:pPr>
            <w:sdt>
              <w:sdtPr>
                <w:rPr>
                  <w:rFonts w:ascii="Segoe UI Semibold" w:hAnsi="Segoe UI Semibold" w:cs="Segoe UI Semibold"/>
                  <w:b/>
                  <w:bCs/>
                  <w:noProof/>
                  <w:sz w:val="20"/>
                  <w:highlight w:val="lightGray"/>
                </w:rPr>
                <w:id w:val="-89743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9D1">
                  <w:rPr>
                    <w:rFonts w:ascii="MS Gothic" w:eastAsia="MS Gothic" w:hAnsi="MS Gothic" w:cs="Segoe UI Semibold" w:hint="eastAsia"/>
                    <w:b/>
                    <w:bCs/>
                    <w:noProof/>
                    <w:sz w:val="20"/>
                    <w:highlight w:val="lightGray"/>
                  </w:rPr>
                  <w:t>☐</w:t>
                </w:r>
              </w:sdtContent>
            </w:sdt>
            <w:r w:rsidR="00E739D1" w:rsidRPr="00FD4F43">
              <w:rPr>
                <w:rFonts w:ascii="Segoe UI Semibold" w:hAnsi="Segoe UI Semibold" w:cs="Segoe UI Semibold"/>
                <w:sz w:val="20"/>
              </w:rPr>
              <w:t xml:space="preserve"> </w:t>
            </w:r>
            <w:r w:rsidR="00E739D1">
              <w:rPr>
                <w:rFonts w:ascii="Segoe UI Semibold" w:hAnsi="Segoe UI Semibold" w:cs="Segoe UI Semibold"/>
                <w:sz w:val="20"/>
              </w:rPr>
              <w:t xml:space="preserve"> </w:t>
            </w:r>
          </w:p>
        </w:tc>
        <w:tc>
          <w:tcPr>
            <w:tcW w:w="4535" w:type="dxa"/>
          </w:tcPr>
          <w:p w14:paraId="6F47FA87" w14:textId="6594086D" w:rsidR="00E739D1" w:rsidRPr="00E739D1" w:rsidRDefault="00E739D1" w:rsidP="00DB0D51">
            <w:pPr>
              <w:rPr>
                <w:rFonts w:ascii="Segoe UI Semibold" w:hAnsi="Segoe UI Semibold" w:cs="Segoe UI Semibold"/>
                <w:sz w:val="20"/>
              </w:rPr>
            </w:pPr>
            <w:r w:rsidRPr="00E739D1">
              <w:rPr>
                <w:rFonts w:ascii="Segoe UI Semibold" w:hAnsi="Segoe UI Semibold" w:cs="Segoe UI Semibold"/>
                <w:sz w:val="20"/>
              </w:rPr>
              <w:t>Pérdida de una materia por tercera ve</w:t>
            </w:r>
            <w:r>
              <w:rPr>
                <w:rFonts w:ascii="Segoe UI Semibold" w:hAnsi="Segoe UI Semibold" w:cs="Segoe UI Semibold"/>
                <w:sz w:val="20"/>
              </w:rPr>
              <w:t>z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3762FE1D" w14:textId="3BA6EBC0" w:rsidR="00E739D1" w:rsidRDefault="00000000" w:rsidP="00DB0D51">
            <w:pPr>
              <w:rPr>
                <w:rFonts w:ascii="Segoe UI Semibold" w:hAnsi="Segoe UI Semibold" w:cs="Segoe UI Semibold"/>
                <w:b/>
                <w:bCs/>
                <w:sz w:val="20"/>
              </w:rPr>
            </w:pPr>
            <w:sdt>
              <w:sdtPr>
                <w:rPr>
                  <w:rFonts w:ascii="Segoe UI Semibold" w:hAnsi="Segoe UI Semibold" w:cs="Segoe UI Semibold"/>
                  <w:b/>
                  <w:bCs/>
                  <w:noProof/>
                  <w:sz w:val="20"/>
                  <w:highlight w:val="lightGray"/>
                </w:rPr>
                <w:id w:val="17880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9D1">
                  <w:rPr>
                    <w:rFonts w:ascii="MS Gothic" w:eastAsia="MS Gothic" w:hAnsi="MS Gothic" w:cs="Segoe UI Semibold" w:hint="eastAsia"/>
                    <w:b/>
                    <w:bCs/>
                    <w:noProof/>
                    <w:sz w:val="20"/>
                    <w:highlight w:val="lightGray"/>
                  </w:rPr>
                  <w:t>☐</w:t>
                </w:r>
              </w:sdtContent>
            </w:sdt>
            <w:r w:rsidR="00E739D1" w:rsidRPr="00FD4F43">
              <w:rPr>
                <w:rFonts w:ascii="Segoe UI Semibold" w:hAnsi="Segoe UI Semibold" w:cs="Segoe UI Semibold"/>
                <w:sz w:val="20"/>
              </w:rPr>
              <w:t xml:space="preserve"> </w:t>
            </w:r>
            <w:r w:rsidR="00E739D1">
              <w:rPr>
                <w:rFonts w:ascii="Segoe UI Semibold" w:hAnsi="Segoe UI Semibold" w:cs="Segoe UI Semibold"/>
                <w:sz w:val="20"/>
              </w:rPr>
              <w:t xml:space="preserve"> </w:t>
            </w:r>
          </w:p>
        </w:tc>
        <w:tc>
          <w:tcPr>
            <w:tcW w:w="4531" w:type="dxa"/>
          </w:tcPr>
          <w:p w14:paraId="6BBB6424" w14:textId="10AA3891" w:rsidR="00E739D1" w:rsidRPr="00E739D1" w:rsidRDefault="00E739D1" w:rsidP="00DB0D51">
            <w:pPr>
              <w:rPr>
                <w:rFonts w:ascii="Segoe UI Semibold" w:hAnsi="Segoe UI Semibold" w:cs="Segoe UI Semibold"/>
                <w:sz w:val="20"/>
              </w:rPr>
            </w:pPr>
            <w:r w:rsidRPr="00E739D1">
              <w:rPr>
                <w:rFonts w:ascii="Segoe UI Semibold" w:hAnsi="Segoe UI Semibold" w:cs="Segoe UI Semibold"/>
                <w:sz w:val="20"/>
              </w:rPr>
              <w:t>Pérdida de más de tres materias</w:t>
            </w:r>
          </w:p>
        </w:tc>
      </w:tr>
      <w:tr w:rsidR="00E739D1" w14:paraId="3460917E" w14:textId="77777777" w:rsidTr="0060581B">
        <w:tc>
          <w:tcPr>
            <w:tcW w:w="421" w:type="dxa"/>
            <w:shd w:val="clear" w:color="auto" w:fill="D9D9D9" w:themeFill="background1" w:themeFillShade="D9"/>
          </w:tcPr>
          <w:p w14:paraId="1A6DDD4C" w14:textId="77777777" w:rsidR="00E739D1" w:rsidRDefault="00000000" w:rsidP="00DB0D51">
            <w:pPr>
              <w:rPr>
                <w:rFonts w:ascii="Segoe UI Semibold" w:hAnsi="Segoe UI Semibold" w:cs="Segoe UI Semibold"/>
                <w:sz w:val="20"/>
              </w:rPr>
            </w:pPr>
            <w:sdt>
              <w:sdtPr>
                <w:rPr>
                  <w:rFonts w:ascii="Segoe UI Semibold" w:hAnsi="Segoe UI Semibold" w:cs="Segoe UI Semibold"/>
                  <w:b/>
                  <w:bCs/>
                  <w:noProof/>
                  <w:sz w:val="20"/>
                  <w:highlight w:val="lightGray"/>
                </w:rPr>
                <w:id w:val="-34933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D2">
                  <w:rPr>
                    <w:rFonts w:ascii="MS Gothic" w:eastAsia="MS Gothic" w:hAnsi="MS Gothic" w:cs="Segoe UI Semibold" w:hint="eastAsia"/>
                    <w:b/>
                    <w:bCs/>
                    <w:noProof/>
                    <w:sz w:val="20"/>
                    <w:highlight w:val="lightGray"/>
                  </w:rPr>
                  <w:t>☐</w:t>
                </w:r>
              </w:sdtContent>
            </w:sdt>
            <w:r w:rsidR="00E739D1" w:rsidRPr="00FD4F43">
              <w:rPr>
                <w:rFonts w:ascii="Segoe UI Semibold" w:hAnsi="Segoe UI Semibold" w:cs="Segoe UI Semibold"/>
                <w:sz w:val="20"/>
              </w:rPr>
              <w:t xml:space="preserve"> </w:t>
            </w:r>
            <w:r w:rsidR="00E739D1">
              <w:rPr>
                <w:rFonts w:ascii="Segoe UI Semibold" w:hAnsi="Segoe UI Semibold" w:cs="Segoe UI Semibold"/>
                <w:sz w:val="20"/>
              </w:rPr>
              <w:t xml:space="preserve"> </w:t>
            </w:r>
          </w:p>
          <w:p w14:paraId="64E35CD5" w14:textId="7688256A" w:rsidR="005A77D2" w:rsidRPr="005A77D2" w:rsidRDefault="005A77D2" w:rsidP="005A77D2">
            <w:pPr>
              <w:rPr>
                <w:rFonts w:ascii="MS Gothic" w:eastAsia="MS Gothic" w:hAnsi="MS Gothic" w:cs="Segoe UI Semibold"/>
                <w:sz w:val="20"/>
                <w:highlight w:val="lightGray"/>
              </w:rPr>
            </w:pPr>
          </w:p>
        </w:tc>
        <w:tc>
          <w:tcPr>
            <w:tcW w:w="4535" w:type="dxa"/>
          </w:tcPr>
          <w:p w14:paraId="016D4A79" w14:textId="43CD9E27" w:rsidR="005A77D2" w:rsidRPr="00BF3464" w:rsidRDefault="003437A6" w:rsidP="003437A6">
            <w:pPr>
              <w:rPr>
                <w:rFonts w:ascii="Segoe UI Semibold" w:hAnsi="Segoe UI Semibold" w:cs="Segoe UI Semibold"/>
                <w:strike/>
                <w:color w:val="FF0000"/>
                <w:sz w:val="20"/>
              </w:rPr>
            </w:pPr>
            <w:r w:rsidRPr="00585E1D">
              <w:rPr>
                <w:rFonts w:ascii="Segoe UI Semibold" w:hAnsi="Segoe UI Semibold" w:cs="Segoe UI Semibold"/>
                <w:sz w:val="20"/>
              </w:rPr>
              <w:t>No aprobación del periodo de prueba por p</w:t>
            </w:r>
            <w:r w:rsidR="00E739D1" w:rsidRPr="00585E1D">
              <w:rPr>
                <w:rFonts w:ascii="Segoe UI Semibold" w:hAnsi="Segoe UI Semibold" w:cs="Segoe UI Semibold"/>
                <w:sz w:val="20"/>
              </w:rPr>
              <w:t>romedio acumulado inferior a 3.4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8CEB76E" w14:textId="5A40C911" w:rsidR="00E739D1" w:rsidRDefault="00000000" w:rsidP="00DB0D51">
            <w:pPr>
              <w:rPr>
                <w:rFonts w:ascii="MS Gothic" w:eastAsia="MS Gothic" w:hAnsi="MS Gothic" w:cs="Segoe UI Semibold"/>
                <w:b/>
                <w:bCs/>
                <w:noProof/>
                <w:sz w:val="20"/>
                <w:highlight w:val="lightGray"/>
              </w:rPr>
            </w:pPr>
            <w:sdt>
              <w:sdtPr>
                <w:rPr>
                  <w:rFonts w:ascii="Segoe UI Semibold" w:hAnsi="Segoe UI Semibold" w:cs="Segoe UI Semibold"/>
                  <w:b/>
                  <w:bCs/>
                  <w:noProof/>
                  <w:sz w:val="20"/>
                  <w:highlight w:val="lightGray"/>
                </w:rPr>
                <w:id w:val="-74302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E87">
                  <w:rPr>
                    <w:rFonts w:ascii="MS Gothic" w:eastAsia="MS Gothic" w:hAnsi="MS Gothic" w:cs="Segoe UI Semibold" w:hint="eastAsia"/>
                    <w:b/>
                    <w:bCs/>
                    <w:noProof/>
                    <w:sz w:val="20"/>
                    <w:highlight w:val="lightGray"/>
                  </w:rPr>
                  <w:t>☐</w:t>
                </w:r>
              </w:sdtContent>
            </w:sdt>
            <w:r w:rsidR="00E739D1" w:rsidRPr="00FD4F43">
              <w:rPr>
                <w:rFonts w:ascii="Segoe UI Semibold" w:hAnsi="Segoe UI Semibold" w:cs="Segoe UI Semibold"/>
                <w:sz w:val="20"/>
              </w:rPr>
              <w:t xml:space="preserve"> </w:t>
            </w:r>
            <w:r w:rsidR="00E739D1">
              <w:rPr>
                <w:rFonts w:ascii="Segoe UI Semibold" w:hAnsi="Segoe UI Semibold" w:cs="Segoe UI Semibold"/>
                <w:sz w:val="20"/>
              </w:rPr>
              <w:t xml:space="preserve"> </w:t>
            </w:r>
          </w:p>
        </w:tc>
        <w:tc>
          <w:tcPr>
            <w:tcW w:w="4531" w:type="dxa"/>
          </w:tcPr>
          <w:p w14:paraId="0D5FEF00" w14:textId="4FCA56D1" w:rsidR="00E739D1" w:rsidRPr="00E739D1" w:rsidRDefault="001B5283" w:rsidP="00DB0D51">
            <w:pPr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ascii="Segoe UI Semibold" w:hAnsi="Segoe UI Semibold" w:cs="Segoe UI Semibold"/>
                <w:sz w:val="20"/>
              </w:rPr>
              <w:t>Sanción disciplinaria</w:t>
            </w:r>
          </w:p>
        </w:tc>
      </w:tr>
      <w:tr w:rsidR="00CF40D9" w14:paraId="50C80341" w14:textId="77777777" w:rsidTr="0060581B">
        <w:tc>
          <w:tcPr>
            <w:tcW w:w="421" w:type="dxa"/>
            <w:shd w:val="clear" w:color="auto" w:fill="D9D9D9" w:themeFill="background1" w:themeFillShade="D9"/>
          </w:tcPr>
          <w:p w14:paraId="31F76FA4" w14:textId="66B916B1" w:rsidR="00CF40D9" w:rsidRDefault="00000000" w:rsidP="00DB0D51">
            <w:pPr>
              <w:rPr>
                <w:rFonts w:ascii="MS Gothic" w:eastAsia="MS Gothic" w:hAnsi="MS Gothic" w:cs="Segoe UI Semibold"/>
                <w:b/>
                <w:bCs/>
                <w:noProof/>
                <w:sz w:val="20"/>
                <w:highlight w:val="lightGray"/>
              </w:rPr>
            </w:pPr>
            <w:sdt>
              <w:sdtPr>
                <w:rPr>
                  <w:rFonts w:ascii="Segoe UI Semibold" w:hAnsi="Segoe UI Semibold" w:cs="Segoe UI Semibold"/>
                  <w:b/>
                  <w:bCs/>
                  <w:noProof/>
                  <w:sz w:val="20"/>
                  <w:highlight w:val="lightGray"/>
                </w:rPr>
                <w:id w:val="202489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40D9">
                  <w:rPr>
                    <w:rFonts w:ascii="MS Gothic" w:eastAsia="MS Gothic" w:hAnsi="MS Gothic" w:cs="Segoe UI Semibold" w:hint="eastAsia"/>
                    <w:b/>
                    <w:bCs/>
                    <w:noProof/>
                    <w:sz w:val="20"/>
                    <w:highlight w:val="lightGray"/>
                  </w:rPr>
                  <w:t>☐</w:t>
                </w:r>
              </w:sdtContent>
            </w:sdt>
            <w:r w:rsidR="00CF40D9" w:rsidRPr="00FD4F43">
              <w:rPr>
                <w:rFonts w:ascii="Segoe UI Semibold" w:hAnsi="Segoe UI Semibold" w:cs="Segoe UI Semibold"/>
                <w:sz w:val="20"/>
              </w:rPr>
              <w:t xml:space="preserve"> </w:t>
            </w:r>
            <w:r w:rsidR="00CF40D9">
              <w:rPr>
                <w:rFonts w:ascii="Segoe UI Semibold" w:hAnsi="Segoe UI Semibold" w:cs="Segoe UI Semibold"/>
                <w:sz w:val="20"/>
              </w:rPr>
              <w:t xml:space="preserve"> </w:t>
            </w:r>
          </w:p>
        </w:tc>
        <w:tc>
          <w:tcPr>
            <w:tcW w:w="4535" w:type="dxa"/>
          </w:tcPr>
          <w:p w14:paraId="7C82A7EA" w14:textId="12739690" w:rsidR="00CF40D9" w:rsidRDefault="00CF40D9" w:rsidP="00DB0D51">
            <w:pPr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ascii="Segoe UI Semibold" w:hAnsi="Segoe UI Semibold" w:cs="Segoe UI Semibold"/>
                <w:sz w:val="20"/>
              </w:rPr>
              <w:t>Otra. Cuál</w:t>
            </w:r>
            <w:r w:rsidR="00BF3464">
              <w:rPr>
                <w:rFonts w:ascii="Segoe UI Semibold" w:hAnsi="Segoe UI Semibold" w:cs="Segoe UI Semibold"/>
                <w:sz w:val="20"/>
              </w:rPr>
              <w:t xml:space="preserve"> ________________________________________</w:t>
            </w:r>
          </w:p>
        </w:tc>
        <w:tc>
          <w:tcPr>
            <w:tcW w:w="4957" w:type="dxa"/>
            <w:gridSpan w:val="2"/>
          </w:tcPr>
          <w:p w14:paraId="6B705DB6" w14:textId="306E6D09" w:rsidR="00CF40D9" w:rsidRDefault="00775D58" w:rsidP="00DB0D51">
            <w:pPr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ascii="Segoe UI Semibold" w:hAnsi="Segoe UI Semibold" w:cs="Segoe UI Semibold"/>
                <w:sz w:val="20"/>
              </w:rPr>
              <w:t>_________________________________________________________</w:t>
            </w:r>
          </w:p>
        </w:tc>
      </w:tr>
    </w:tbl>
    <w:p w14:paraId="28720CA7" w14:textId="31206C21" w:rsidR="004B2E18" w:rsidRPr="00FD4F43" w:rsidRDefault="004B2E18" w:rsidP="00DB0D51">
      <w:pPr>
        <w:rPr>
          <w:rFonts w:ascii="Segoe UI Semibold" w:hAnsi="Segoe UI Semibold" w:cs="Segoe UI Semibold"/>
          <w:b/>
          <w:bCs/>
          <w:sz w:val="20"/>
        </w:rPr>
      </w:pPr>
    </w:p>
    <w:p w14:paraId="3A5C2D86" w14:textId="43E10521" w:rsidR="004B2E18" w:rsidRPr="00FD4F43" w:rsidRDefault="00FD4F43" w:rsidP="00DB0D51">
      <w:pPr>
        <w:rPr>
          <w:rFonts w:ascii="Segoe UI Semibold" w:hAnsi="Segoe UI Semibold" w:cs="Segoe UI Semibold"/>
          <w:b/>
          <w:bCs/>
          <w:sz w:val="20"/>
        </w:rPr>
      </w:pPr>
      <w:r w:rsidRPr="00FD4F43">
        <w:rPr>
          <w:rFonts w:ascii="Segoe UI Semibold" w:hAnsi="Segoe UI Semibold" w:cs="Segoe UI Semi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01AF19F0" wp14:editId="4292B9EA">
                <wp:simplePos x="0" y="0"/>
                <wp:positionH relativeFrom="margin">
                  <wp:align>right</wp:align>
                </wp:positionH>
                <wp:positionV relativeFrom="paragraph">
                  <wp:posOffset>86332</wp:posOffset>
                </wp:positionV>
                <wp:extent cx="6265518" cy="276225"/>
                <wp:effectExtent l="0" t="0" r="21590" b="28575"/>
                <wp:wrapNone/>
                <wp:docPr id="141029425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518" cy="276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8C916" w14:textId="11F329F8" w:rsidR="00661239" w:rsidRPr="00FD4F43" w:rsidRDefault="00661239" w:rsidP="00FD4F43">
                            <w:pPr>
                              <w:jc w:val="left"/>
                              <w:rPr>
                                <w:rFonts w:ascii="Segoe UI Semibold" w:hAnsi="Segoe UI Semibold" w:cs="Segoe UI Semibold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FD4F4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s-MX"/>
                              </w:rPr>
                              <w:t>Por favor explique detalladamente las causas que lo llevaron a perder el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AF19F0" id="_x0000_s1036" style="position:absolute;left:0;text-align:left;margin-left:442.15pt;margin-top:6.8pt;width:493.35pt;height:21.75pt;z-index:-251658237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" fillcolor="#375623 [1609]" strokecolor="#375623 [1609]" strokeweight="1pt">
                <v:textbox>
                  <w:txbxContent>
                    <w:p w14:paraId="1958C916" w14:textId="11F329F8" w:rsidR="00661239" w:rsidRPr="00FD4F43" w:rsidRDefault="00661239" w:rsidP="00FD4F43">
                      <w:pPr>
                        <w:jc w:val="left"/>
                        <w:rPr>
                          <w:rFonts w:ascii="Segoe UI Semibold" w:hAnsi="Segoe UI Semibold" w:cs="Segoe UI Semibold"/>
                          <w:sz w:val="22"/>
                          <w:szCs w:val="22"/>
                          <w:lang w:val="es-MX"/>
                        </w:rPr>
                      </w:pPr>
                      <w:r w:rsidRPr="00FD4F43">
                        <w:rPr>
                          <w:rFonts w:ascii="Segoe UI Semibold" w:hAnsi="Segoe UI Semibold" w:cs="Segoe UI Semibold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es-MX"/>
                        </w:rPr>
                        <w:t>Por favor explique detalladamente las causas que lo llevaron a perder el semestre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4B32C3" w14:textId="77777777" w:rsidR="00661239" w:rsidRPr="00FD4F43" w:rsidRDefault="00661239" w:rsidP="00DB0D51">
      <w:pPr>
        <w:rPr>
          <w:rFonts w:ascii="Segoe UI Semibold" w:hAnsi="Segoe UI Semibold" w:cs="Segoe UI Semibold"/>
          <w:b/>
          <w:bCs/>
          <w:sz w:val="20"/>
        </w:rPr>
      </w:pPr>
    </w:p>
    <w:p w14:paraId="48E74ED0" w14:textId="77777777" w:rsidR="00661239" w:rsidRPr="00FD4F43" w:rsidRDefault="00661239" w:rsidP="00DB0D51">
      <w:pPr>
        <w:rPr>
          <w:rFonts w:ascii="Segoe UI Semibold" w:hAnsi="Segoe UI Semibold" w:cs="Segoe UI Semibold"/>
          <w:b/>
          <w:bCs/>
          <w:sz w:val="20"/>
        </w:rPr>
      </w:pPr>
    </w:p>
    <w:tbl>
      <w:tblPr>
        <w:tblStyle w:val="Tablaconcuadrcula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91"/>
      </w:tblGrid>
      <w:tr w:rsidR="00B7653F" w:rsidRPr="00FD4F43" w14:paraId="3594A0E7" w14:textId="77777777" w:rsidTr="0060581B">
        <w:trPr>
          <w:trHeight w:val="2031"/>
        </w:trPr>
        <w:tc>
          <w:tcPr>
            <w:tcW w:w="9891" w:type="dxa"/>
            <w:shd w:val="clear" w:color="auto" w:fill="D9D9D9" w:themeFill="background1" w:themeFillShade="D9"/>
          </w:tcPr>
          <w:p w14:paraId="6CC751A9" w14:textId="77777777" w:rsidR="00B7653F" w:rsidRPr="00FD4F43" w:rsidRDefault="00B7653F" w:rsidP="00EC1B2F">
            <w:pPr>
              <w:rPr>
                <w:rFonts w:ascii="Segoe UI Semibold" w:hAnsi="Segoe UI Semibold" w:cs="Segoe UI Semibold"/>
                <w:b/>
                <w:bCs/>
                <w:sz w:val="20"/>
              </w:rPr>
            </w:pPr>
          </w:p>
        </w:tc>
      </w:tr>
    </w:tbl>
    <w:p w14:paraId="21ED95F6" w14:textId="77777777" w:rsidR="00661239" w:rsidRPr="00FD4F43" w:rsidRDefault="00661239" w:rsidP="00DB0D51">
      <w:pPr>
        <w:rPr>
          <w:rFonts w:ascii="Segoe UI Semibold" w:hAnsi="Segoe UI Semibold" w:cs="Segoe UI Semibold"/>
          <w:b/>
          <w:bCs/>
          <w:sz w:val="20"/>
        </w:rPr>
      </w:pPr>
    </w:p>
    <w:p w14:paraId="0F8F00D2" w14:textId="77777777" w:rsidR="004B2E18" w:rsidRPr="00FD4F43" w:rsidRDefault="00661239" w:rsidP="00DB0D51">
      <w:pPr>
        <w:rPr>
          <w:rFonts w:ascii="Segoe UI Semibold" w:hAnsi="Segoe UI Semibold" w:cs="Segoe UI Semibold"/>
          <w:sz w:val="20"/>
        </w:rPr>
      </w:pPr>
      <w:r w:rsidRPr="00FD4F43">
        <w:rPr>
          <w:rFonts w:ascii="Segoe UI Semibold" w:hAnsi="Segoe UI Semibold" w:cs="Segoe UI Semibold"/>
          <w:sz w:val="20"/>
        </w:rPr>
        <w:t>¿L</w:t>
      </w:r>
      <w:r w:rsidR="004B2E18" w:rsidRPr="00FD4F43">
        <w:rPr>
          <w:rFonts w:ascii="Segoe UI Semibold" w:hAnsi="Segoe UI Semibold" w:cs="Segoe UI Semibold"/>
          <w:sz w:val="20"/>
        </w:rPr>
        <w:t>a pérdida del semestre ocurrió en el semestre inmediatamente anterior</w:t>
      </w:r>
      <w:r w:rsidRPr="00FD4F43">
        <w:rPr>
          <w:rFonts w:ascii="Segoe UI Semibold" w:hAnsi="Segoe UI Semibold" w:cs="Segoe UI Semibold"/>
          <w:sz w:val="20"/>
        </w:rPr>
        <w:t>?</w:t>
      </w:r>
    </w:p>
    <w:p w14:paraId="7C1F3D85" w14:textId="7D277FB5" w:rsidR="004B2E18" w:rsidRPr="00FD4F43" w:rsidRDefault="004B2E18" w:rsidP="004B2E18">
      <w:pPr>
        <w:pStyle w:val="Sinespaciado"/>
        <w:spacing w:before="240" w:line="480" w:lineRule="auto"/>
        <w:rPr>
          <w:rFonts w:ascii="Segoe UI Semibold" w:hAnsi="Segoe UI Semibold" w:cs="Segoe UI Semibold"/>
          <w:sz w:val="20"/>
          <w:szCs w:val="20"/>
        </w:rPr>
      </w:pPr>
      <w:r w:rsidRPr="00FD4F43">
        <w:rPr>
          <w:rFonts w:ascii="Segoe UI Semibold" w:hAnsi="Segoe UI Semibold" w:cs="Segoe UI Semibold"/>
          <w:sz w:val="20"/>
          <w:szCs w:val="20"/>
        </w:rPr>
        <w:t>Sí</w:t>
      </w:r>
      <w:r w:rsidRPr="00FD4F43">
        <w:rPr>
          <w:rFonts w:ascii="Segoe UI Semibold" w:hAnsi="Segoe UI Semibold" w:cs="Segoe UI Semibold"/>
          <w:sz w:val="20"/>
          <w:szCs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1328023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6702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FD4F43">
        <w:rPr>
          <w:rFonts w:ascii="Segoe UI Semibold" w:hAnsi="Segoe UI Semibold" w:cs="Segoe UI Semibold"/>
          <w:sz w:val="20"/>
          <w:szCs w:val="20"/>
        </w:rPr>
        <w:tab/>
        <w:t xml:space="preserve">    No</w:t>
      </w:r>
      <w:r w:rsidR="000F6702">
        <w:rPr>
          <w:rFonts w:ascii="Segoe UI Semibold" w:hAnsi="Segoe UI Semibold" w:cs="Segoe UI Semibold"/>
          <w:sz w:val="20"/>
          <w:szCs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2113168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6702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</w:p>
    <w:p w14:paraId="55881139" w14:textId="77777777" w:rsidR="004B2E18" w:rsidRPr="00FD4F43" w:rsidRDefault="004B2E18" w:rsidP="004B2E18">
      <w:pPr>
        <w:pStyle w:val="Sinespaciado"/>
        <w:jc w:val="both"/>
        <w:rPr>
          <w:rFonts w:ascii="Segoe UI Semibold" w:hAnsi="Segoe UI Semibold" w:cs="Segoe UI Semibold"/>
          <w:sz w:val="20"/>
          <w:szCs w:val="20"/>
        </w:rPr>
      </w:pPr>
      <w:r w:rsidRPr="00FD4F43">
        <w:rPr>
          <w:rFonts w:ascii="Segoe UI Semibold" w:hAnsi="Segoe UI Semibold" w:cs="Segoe UI Semibold"/>
          <w:sz w:val="20"/>
          <w:szCs w:val="20"/>
        </w:rPr>
        <w:t xml:space="preserve">En caso de que su respuesta sea NO y hayan pasado al menos seis meses </w:t>
      </w:r>
      <w:r w:rsidR="00661239" w:rsidRPr="00FD4F43">
        <w:rPr>
          <w:rFonts w:ascii="Segoe UI Semibold" w:hAnsi="Segoe UI Semibold" w:cs="Segoe UI Semibold"/>
          <w:sz w:val="20"/>
          <w:szCs w:val="20"/>
        </w:rPr>
        <w:t xml:space="preserve">desde que perdió el semestre, </w:t>
      </w:r>
      <w:r w:rsidRPr="00FD4F43">
        <w:rPr>
          <w:rFonts w:ascii="Segoe UI Semibold" w:hAnsi="Segoe UI Semibold" w:cs="Segoe UI Semibold"/>
          <w:sz w:val="20"/>
          <w:szCs w:val="20"/>
        </w:rPr>
        <w:t>por favor explique detalladamente las actividades</w:t>
      </w:r>
      <w:r w:rsidR="003275E1" w:rsidRPr="00FD4F43">
        <w:rPr>
          <w:rFonts w:ascii="Segoe UI Semibold" w:hAnsi="Segoe UI Semibold" w:cs="Segoe UI Semibold"/>
          <w:sz w:val="20"/>
          <w:szCs w:val="20"/>
        </w:rPr>
        <w:t xml:space="preserve"> </w:t>
      </w:r>
      <w:r w:rsidRPr="00FD4F43">
        <w:rPr>
          <w:rFonts w:ascii="Segoe UI Semibold" w:hAnsi="Segoe UI Semibold" w:cs="Segoe UI Semibold"/>
          <w:sz w:val="20"/>
          <w:szCs w:val="20"/>
        </w:rPr>
        <w:t>desarrolladas durante este per</w:t>
      </w:r>
      <w:r w:rsidR="00B7653F" w:rsidRPr="00FD4F43">
        <w:rPr>
          <w:rFonts w:ascii="Segoe UI Semibold" w:hAnsi="Segoe UI Semibold" w:cs="Segoe UI Semibold"/>
          <w:sz w:val="20"/>
          <w:szCs w:val="20"/>
        </w:rPr>
        <w:t>í</w:t>
      </w:r>
      <w:r w:rsidRPr="00FD4F43">
        <w:rPr>
          <w:rFonts w:ascii="Segoe UI Semibold" w:hAnsi="Segoe UI Semibold" w:cs="Segoe UI Semibold"/>
          <w:sz w:val="20"/>
          <w:szCs w:val="20"/>
        </w:rPr>
        <w:t>odo de tiempo</w:t>
      </w:r>
      <w:r w:rsidR="00661239" w:rsidRPr="00FD4F43">
        <w:rPr>
          <w:rFonts w:ascii="Segoe UI Semibold" w:hAnsi="Segoe UI Semibold" w:cs="Segoe UI Semibold"/>
          <w:sz w:val="20"/>
          <w:szCs w:val="20"/>
        </w:rPr>
        <w:t>, que estén relacionadas con los motivos por los cuales perdió el semestre</w:t>
      </w:r>
    </w:p>
    <w:p w14:paraId="6D2F565A" w14:textId="77777777" w:rsidR="004B2E18" w:rsidRPr="00FD4F43" w:rsidRDefault="004B2E18" w:rsidP="00DB0D51">
      <w:pPr>
        <w:rPr>
          <w:rFonts w:ascii="Segoe UI Semibold" w:hAnsi="Segoe UI Semibold" w:cs="Segoe UI Semibold"/>
          <w:bCs/>
          <w:sz w:val="20"/>
        </w:rPr>
      </w:pPr>
    </w:p>
    <w:tbl>
      <w:tblPr>
        <w:tblStyle w:val="Tablaconcuadrcula"/>
        <w:tblW w:w="9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03"/>
      </w:tblGrid>
      <w:tr w:rsidR="00B7653F" w:rsidRPr="00FD4F43" w14:paraId="378BAA90" w14:textId="77777777" w:rsidTr="0060581B">
        <w:trPr>
          <w:trHeight w:val="2219"/>
        </w:trPr>
        <w:tc>
          <w:tcPr>
            <w:tcW w:w="9903" w:type="dxa"/>
            <w:shd w:val="clear" w:color="auto" w:fill="D9D9D9" w:themeFill="background1" w:themeFillShade="D9"/>
          </w:tcPr>
          <w:p w14:paraId="4C10B20E" w14:textId="77777777" w:rsidR="00B7653F" w:rsidRPr="00FD4F43" w:rsidRDefault="00B7653F" w:rsidP="00DB0D51">
            <w:pPr>
              <w:rPr>
                <w:rFonts w:ascii="Segoe UI Semibold" w:hAnsi="Segoe UI Semibold" w:cs="Segoe UI Semibold"/>
                <w:bCs/>
                <w:sz w:val="20"/>
              </w:rPr>
            </w:pPr>
          </w:p>
        </w:tc>
      </w:tr>
    </w:tbl>
    <w:p w14:paraId="65AECAAA" w14:textId="6B746FFA" w:rsidR="00F03F96" w:rsidRPr="00695BFA" w:rsidRDefault="00DB0D51" w:rsidP="00A11E90">
      <w:pPr>
        <w:pStyle w:val="Sinespaciado"/>
        <w:spacing w:before="240" w:line="480" w:lineRule="auto"/>
        <w:rPr>
          <w:rFonts w:ascii="Segoe UI Semibold" w:hAnsi="Segoe UI Semibold" w:cs="Segoe UI Semibold"/>
          <w:sz w:val="20"/>
          <w:szCs w:val="20"/>
        </w:rPr>
      </w:pPr>
      <w:r w:rsidRPr="00695BFA">
        <w:rPr>
          <w:rFonts w:ascii="Segoe UI Semibold" w:hAnsi="Segoe UI Semibold" w:cs="Segoe UI Semibold"/>
          <w:sz w:val="20"/>
          <w:szCs w:val="20"/>
        </w:rPr>
        <w:t xml:space="preserve">¿Ha presentado anteriormente </w:t>
      </w:r>
      <w:r w:rsidR="00455E18" w:rsidRPr="00695BFA">
        <w:rPr>
          <w:rFonts w:ascii="Segoe UI Semibold" w:hAnsi="Segoe UI Semibold" w:cs="Segoe UI Semibold"/>
          <w:sz w:val="20"/>
          <w:szCs w:val="20"/>
        </w:rPr>
        <w:t xml:space="preserve">solicitudes de </w:t>
      </w:r>
      <w:r w:rsidR="00695BFA">
        <w:rPr>
          <w:rFonts w:ascii="Segoe UI Semibold" w:hAnsi="Segoe UI Semibold" w:cs="Segoe UI Semibold"/>
          <w:sz w:val="20"/>
          <w:szCs w:val="20"/>
        </w:rPr>
        <w:t>r</w:t>
      </w:r>
      <w:r w:rsidR="00455E18" w:rsidRPr="00695BFA">
        <w:rPr>
          <w:rFonts w:ascii="Segoe UI Semibold" w:hAnsi="Segoe UI Semibold" w:cs="Segoe UI Semibold"/>
          <w:sz w:val="20"/>
          <w:szCs w:val="20"/>
        </w:rPr>
        <w:t xml:space="preserve">eintegro </w:t>
      </w:r>
      <w:r w:rsidRPr="00695BFA">
        <w:rPr>
          <w:rFonts w:ascii="Segoe UI Semibold" w:hAnsi="Segoe UI Semibold" w:cs="Segoe UI Semibold"/>
          <w:sz w:val="20"/>
          <w:szCs w:val="20"/>
        </w:rPr>
        <w:t xml:space="preserve">ante el Consejo Directivo? </w:t>
      </w:r>
    </w:p>
    <w:p w14:paraId="7DA1B9F0" w14:textId="669021B0" w:rsidR="00DB0D51" w:rsidRPr="00695BFA" w:rsidRDefault="00DB0D51" w:rsidP="001013FB">
      <w:pPr>
        <w:pStyle w:val="Sinespaciado"/>
        <w:tabs>
          <w:tab w:val="left" w:pos="708"/>
          <w:tab w:val="left" w:pos="1416"/>
          <w:tab w:val="left" w:pos="2705"/>
        </w:tabs>
        <w:spacing w:before="240" w:line="480" w:lineRule="auto"/>
        <w:rPr>
          <w:rFonts w:ascii="Segoe UI Semibold" w:hAnsi="Segoe UI Semibold" w:cs="Segoe UI Semibold"/>
          <w:sz w:val="20"/>
          <w:szCs w:val="20"/>
        </w:rPr>
      </w:pPr>
      <w:r w:rsidRPr="00695BFA">
        <w:rPr>
          <w:rFonts w:ascii="Segoe UI Semibold" w:hAnsi="Segoe UI Semibold" w:cs="Segoe UI Semibold"/>
          <w:sz w:val="20"/>
          <w:szCs w:val="20"/>
        </w:rPr>
        <w:t>Sí</w:t>
      </w:r>
      <w:r w:rsidR="00A11E90" w:rsidRPr="00695BFA">
        <w:rPr>
          <w:rFonts w:ascii="Segoe UI Semibold" w:hAnsi="Segoe UI Semibold" w:cs="Segoe UI Semibold"/>
          <w:sz w:val="20"/>
          <w:szCs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586745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3D45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Pr="00695BFA">
        <w:rPr>
          <w:rFonts w:ascii="Segoe UI Semibold" w:hAnsi="Segoe UI Semibold" w:cs="Segoe UI Semibold"/>
          <w:sz w:val="20"/>
          <w:szCs w:val="20"/>
        </w:rPr>
        <w:tab/>
      </w:r>
      <w:r w:rsidR="009646AD" w:rsidRPr="00695BFA">
        <w:rPr>
          <w:rFonts w:ascii="Segoe UI Semibold" w:hAnsi="Segoe UI Semibold" w:cs="Segoe UI Semibold"/>
          <w:sz w:val="20"/>
          <w:szCs w:val="20"/>
        </w:rPr>
        <w:t xml:space="preserve">    </w:t>
      </w:r>
      <w:r w:rsidRPr="00695BFA">
        <w:rPr>
          <w:rFonts w:ascii="Segoe UI Semibold" w:hAnsi="Segoe UI Semibold" w:cs="Segoe UI Semibold"/>
          <w:sz w:val="20"/>
          <w:szCs w:val="20"/>
        </w:rPr>
        <w:t>No</w:t>
      </w:r>
      <w:r w:rsidR="001013FB">
        <w:rPr>
          <w:rFonts w:ascii="Segoe UI Semibold" w:hAnsi="Segoe UI Semibold" w:cs="Segoe UI Semibold"/>
          <w:sz w:val="20"/>
          <w:szCs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108127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3D45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</w:p>
    <w:p w14:paraId="1B96983A" w14:textId="52EE6360" w:rsidR="00DB0D51" w:rsidRPr="00585E1D" w:rsidRDefault="005A77D2" w:rsidP="00DB0D51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585E1D">
        <w:rPr>
          <w:rFonts w:ascii="Segoe UI Semibold" w:hAnsi="Segoe UI Semibold" w:cs="Segoe UI Semibold"/>
          <w:sz w:val="20"/>
          <w:szCs w:val="20"/>
        </w:rPr>
        <w:t>Si su respuesta es sí, diligencie el siguiente cuadro:</w:t>
      </w:r>
    </w:p>
    <w:p w14:paraId="17745BA9" w14:textId="77777777" w:rsidR="005A77D2" w:rsidRPr="00585E1D" w:rsidRDefault="005A77D2" w:rsidP="00DB0D51">
      <w:pPr>
        <w:pStyle w:val="Sinespaciado"/>
        <w:rPr>
          <w:rFonts w:ascii="Segoe UI Semibold" w:hAnsi="Segoe UI Semibold" w:cs="Segoe UI Semibold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5A77D2" w:rsidRPr="00585E1D" w14:paraId="396C3468" w14:textId="77777777" w:rsidTr="005A77D2">
        <w:tc>
          <w:tcPr>
            <w:tcW w:w="4956" w:type="dxa"/>
          </w:tcPr>
          <w:p w14:paraId="21D39114" w14:textId="2B757A7C" w:rsidR="005A77D2" w:rsidRPr="00585E1D" w:rsidRDefault="005A77D2" w:rsidP="005A77D2">
            <w:pPr>
              <w:pStyle w:val="Sinespaciado"/>
              <w:jc w:val="center"/>
              <w:rPr>
                <w:rFonts w:ascii="Segoe UI Semibold" w:hAnsi="Segoe UI Semibold" w:cs="Segoe UI Semibold"/>
                <w:sz w:val="20"/>
                <w:szCs w:val="20"/>
              </w:rPr>
            </w:pPr>
            <w:r w:rsidRPr="00585E1D">
              <w:rPr>
                <w:rFonts w:ascii="Segoe UI Semibold" w:hAnsi="Segoe UI Semibold" w:cs="Segoe UI Semibold"/>
                <w:sz w:val="20"/>
                <w:szCs w:val="20"/>
              </w:rPr>
              <w:t>FECHA DE SOLICITUD</w:t>
            </w:r>
          </w:p>
        </w:tc>
        <w:tc>
          <w:tcPr>
            <w:tcW w:w="4957" w:type="dxa"/>
          </w:tcPr>
          <w:p w14:paraId="4C7180EF" w14:textId="41F5F3F6" w:rsidR="005A77D2" w:rsidRPr="00585E1D" w:rsidRDefault="005A77D2" w:rsidP="005A77D2">
            <w:pPr>
              <w:pStyle w:val="Sinespaciado"/>
              <w:jc w:val="center"/>
              <w:rPr>
                <w:rFonts w:ascii="Segoe UI Semibold" w:hAnsi="Segoe UI Semibold" w:cs="Segoe UI Semibold"/>
                <w:sz w:val="20"/>
                <w:szCs w:val="20"/>
              </w:rPr>
            </w:pPr>
            <w:r w:rsidRPr="00585E1D">
              <w:rPr>
                <w:rFonts w:ascii="Segoe UI Semibold" w:hAnsi="Segoe UI Semibold" w:cs="Segoe UI Semibold"/>
                <w:sz w:val="20"/>
                <w:szCs w:val="20"/>
              </w:rPr>
              <w:t>DECISI</w:t>
            </w:r>
            <w:r w:rsidR="00C066AF">
              <w:rPr>
                <w:rFonts w:ascii="Segoe UI Semibold" w:hAnsi="Segoe UI Semibold" w:cs="Segoe UI Semibold"/>
                <w:sz w:val="20"/>
                <w:szCs w:val="20"/>
              </w:rPr>
              <w:t>Ó</w:t>
            </w:r>
            <w:r w:rsidRPr="00585E1D">
              <w:rPr>
                <w:rFonts w:ascii="Segoe UI Semibold" w:hAnsi="Segoe UI Semibold" w:cs="Segoe UI Semibold"/>
                <w:sz w:val="20"/>
                <w:szCs w:val="20"/>
              </w:rPr>
              <w:t>N DEL CONSEJO</w:t>
            </w:r>
            <w:r w:rsidR="00C066AF">
              <w:rPr>
                <w:rFonts w:ascii="Segoe UI Semibold" w:hAnsi="Segoe UI Semibold" w:cs="Segoe UI Semibold"/>
                <w:sz w:val="20"/>
                <w:szCs w:val="20"/>
              </w:rPr>
              <w:t xml:space="preserve"> DE FACULTAD</w:t>
            </w:r>
          </w:p>
        </w:tc>
      </w:tr>
      <w:tr w:rsidR="005A77D2" w:rsidRPr="00585E1D" w14:paraId="457D9B48" w14:textId="77777777" w:rsidTr="005A77D2">
        <w:tc>
          <w:tcPr>
            <w:tcW w:w="4956" w:type="dxa"/>
          </w:tcPr>
          <w:p w14:paraId="07233C9F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4957" w:type="dxa"/>
          </w:tcPr>
          <w:p w14:paraId="6DD95422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</w:tr>
      <w:tr w:rsidR="005A77D2" w14:paraId="2975BADC" w14:textId="77777777" w:rsidTr="005A77D2">
        <w:tc>
          <w:tcPr>
            <w:tcW w:w="4956" w:type="dxa"/>
          </w:tcPr>
          <w:p w14:paraId="7EBAE79A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4957" w:type="dxa"/>
          </w:tcPr>
          <w:p w14:paraId="635405F7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</w:tr>
      <w:tr w:rsidR="005A77D2" w14:paraId="6D1515B4" w14:textId="77777777" w:rsidTr="005A77D2">
        <w:tc>
          <w:tcPr>
            <w:tcW w:w="4956" w:type="dxa"/>
          </w:tcPr>
          <w:p w14:paraId="248E5381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4957" w:type="dxa"/>
          </w:tcPr>
          <w:p w14:paraId="03263D94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</w:tr>
      <w:tr w:rsidR="005A77D2" w14:paraId="3CBF4622" w14:textId="77777777" w:rsidTr="005A77D2">
        <w:tc>
          <w:tcPr>
            <w:tcW w:w="4956" w:type="dxa"/>
          </w:tcPr>
          <w:p w14:paraId="5CEE8A69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4957" w:type="dxa"/>
          </w:tcPr>
          <w:p w14:paraId="4640BDD4" w14:textId="77777777" w:rsidR="005A77D2" w:rsidRPr="00585E1D" w:rsidRDefault="005A77D2" w:rsidP="00DB0D51">
            <w:pPr>
              <w:pStyle w:val="Sinespaciado"/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</w:tr>
    </w:tbl>
    <w:p w14:paraId="7B5A9D24" w14:textId="7A896D9E" w:rsidR="009646AD" w:rsidRPr="00695BFA" w:rsidRDefault="009646AD" w:rsidP="00DB0D51">
      <w:pPr>
        <w:pStyle w:val="Sinespaciado"/>
        <w:rPr>
          <w:rFonts w:ascii="Segoe UI Semibold" w:hAnsi="Segoe UI Semibold" w:cs="Segoe UI Semibold"/>
          <w:sz w:val="20"/>
          <w:szCs w:val="20"/>
        </w:rPr>
      </w:pPr>
    </w:p>
    <w:p w14:paraId="5E4B777F" w14:textId="0915077A" w:rsidR="00DB0D51" w:rsidRPr="00695BFA" w:rsidRDefault="00DB0D51" w:rsidP="00DB0D51">
      <w:pPr>
        <w:pStyle w:val="Sinespaciado"/>
        <w:rPr>
          <w:rFonts w:ascii="Segoe UI Semibold" w:hAnsi="Segoe UI Semibold" w:cs="Segoe UI Semibold"/>
          <w:sz w:val="20"/>
          <w:szCs w:val="20"/>
        </w:rPr>
      </w:pPr>
      <w:r w:rsidRPr="00695BFA">
        <w:rPr>
          <w:rFonts w:ascii="Segoe UI Semibold" w:hAnsi="Segoe UI Semibold" w:cs="Segoe UI Semibold"/>
          <w:sz w:val="20"/>
          <w:szCs w:val="20"/>
        </w:rPr>
        <w:t>¿Se ha adelantado en su contra algún proceso disciplinario?</w:t>
      </w:r>
      <w:r w:rsidRPr="00695BFA">
        <w:rPr>
          <w:rFonts w:ascii="Segoe UI Semibold" w:hAnsi="Segoe UI Semibold" w:cs="Segoe UI Semibold"/>
          <w:sz w:val="20"/>
          <w:szCs w:val="20"/>
        </w:rPr>
        <w:tab/>
      </w:r>
      <w:r w:rsidR="00F03F96" w:rsidRPr="00695BFA">
        <w:rPr>
          <w:rFonts w:ascii="Segoe UI Semibold" w:hAnsi="Segoe UI Semibold" w:cs="Segoe UI Semibold"/>
          <w:sz w:val="20"/>
          <w:szCs w:val="20"/>
        </w:rPr>
        <w:tab/>
      </w:r>
      <w:r w:rsidRPr="00695BFA">
        <w:rPr>
          <w:rFonts w:ascii="Segoe UI Semibold" w:hAnsi="Segoe UI Semibold" w:cs="Segoe UI Semibold"/>
          <w:sz w:val="20"/>
          <w:szCs w:val="20"/>
        </w:rPr>
        <w:t xml:space="preserve">  </w:t>
      </w:r>
      <w:r w:rsidR="009646AD" w:rsidRPr="00695BFA">
        <w:rPr>
          <w:rFonts w:ascii="Segoe UI Semibold" w:hAnsi="Segoe UI Semibold" w:cs="Segoe UI Semibold"/>
          <w:sz w:val="20"/>
          <w:szCs w:val="20"/>
        </w:rPr>
        <w:t>Sí</w:t>
      </w:r>
      <w:r w:rsidR="009646AD" w:rsidRPr="00695BFA">
        <w:rPr>
          <w:rFonts w:ascii="Segoe UI Semibold" w:hAnsi="Segoe UI Semibold" w:cs="Segoe UI Semibold"/>
          <w:sz w:val="20"/>
          <w:szCs w:val="20"/>
        </w:rPr>
        <w:tab/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1333179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3FB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  <w:r w:rsidR="009646AD" w:rsidRPr="00695BFA">
        <w:rPr>
          <w:rFonts w:ascii="Segoe UI Semibold" w:hAnsi="Segoe UI Semibold" w:cs="Segoe UI Semibold"/>
          <w:sz w:val="20"/>
          <w:szCs w:val="20"/>
        </w:rPr>
        <w:t xml:space="preserve">    </w:t>
      </w:r>
      <w:r w:rsidR="00F03F96" w:rsidRPr="00695BFA">
        <w:rPr>
          <w:rFonts w:ascii="Segoe UI Semibold" w:hAnsi="Segoe UI Semibold" w:cs="Segoe UI Semibold"/>
          <w:sz w:val="20"/>
          <w:szCs w:val="20"/>
        </w:rPr>
        <w:t xml:space="preserve">          </w:t>
      </w:r>
      <w:r w:rsidR="009646AD" w:rsidRPr="00695BFA">
        <w:rPr>
          <w:rFonts w:ascii="Segoe UI Semibold" w:hAnsi="Segoe UI Semibold" w:cs="Segoe UI Semibold"/>
          <w:sz w:val="20"/>
          <w:szCs w:val="20"/>
        </w:rPr>
        <w:t>No</w:t>
      </w:r>
      <w:r w:rsidR="001013FB">
        <w:rPr>
          <w:rFonts w:ascii="Segoe UI Semibold" w:hAnsi="Segoe UI Semibold" w:cs="Segoe UI Semibold"/>
          <w:sz w:val="20"/>
          <w:szCs w:val="20"/>
        </w:rPr>
        <w:t xml:space="preserve">        </w:t>
      </w:r>
      <w:sdt>
        <w:sdtPr>
          <w:rPr>
            <w:rFonts w:ascii="Segoe UI Semibold" w:hAnsi="Segoe UI Semibold" w:cs="Segoe UI Semibold"/>
            <w:b/>
            <w:bCs/>
            <w:noProof/>
            <w:sz w:val="20"/>
            <w:szCs w:val="20"/>
            <w:highlight w:val="lightGray"/>
          </w:rPr>
          <w:id w:val="-15769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3FB">
            <w:rPr>
              <w:rFonts w:ascii="MS Gothic" w:eastAsia="MS Gothic" w:hAnsi="MS Gothic" w:cs="Segoe UI Semibold" w:hint="eastAsia"/>
              <w:b/>
              <w:bCs/>
              <w:noProof/>
              <w:sz w:val="20"/>
              <w:szCs w:val="20"/>
              <w:highlight w:val="lightGray"/>
            </w:rPr>
            <w:t>☐</w:t>
          </w:r>
        </w:sdtContent>
      </w:sdt>
    </w:p>
    <w:p w14:paraId="3B0BEBB3" w14:textId="77777777" w:rsidR="009646AD" w:rsidRPr="00695BFA" w:rsidRDefault="009646AD" w:rsidP="00DB0D51">
      <w:pPr>
        <w:tabs>
          <w:tab w:val="left" w:pos="2355"/>
        </w:tabs>
        <w:rPr>
          <w:rFonts w:ascii="Segoe UI Semibold" w:hAnsi="Segoe UI Semibold" w:cs="Segoe UI Semibold"/>
          <w:sz w:val="20"/>
        </w:rPr>
      </w:pPr>
    </w:p>
    <w:p w14:paraId="535DFFBA" w14:textId="77777777" w:rsidR="00DB0D51" w:rsidRDefault="00DB0D51" w:rsidP="00DB0D51">
      <w:pPr>
        <w:tabs>
          <w:tab w:val="left" w:pos="2355"/>
        </w:tabs>
        <w:rPr>
          <w:rFonts w:ascii="Segoe UI Semibold" w:hAnsi="Segoe UI Semibold" w:cs="Segoe UI Semibold"/>
          <w:sz w:val="20"/>
        </w:rPr>
      </w:pPr>
      <w:r w:rsidRPr="00695BFA">
        <w:rPr>
          <w:rFonts w:ascii="Segoe UI Semibold" w:hAnsi="Segoe UI Semibold" w:cs="Segoe UI Semibold"/>
          <w:sz w:val="20"/>
        </w:rPr>
        <w:t>¿Por qué motivo?</w:t>
      </w:r>
    </w:p>
    <w:p w14:paraId="6C6CF08B" w14:textId="77777777" w:rsidR="00695BFA" w:rsidRPr="00695BFA" w:rsidRDefault="00695BFA" w:rsidP="00DB0D51">
      <w:pPr>
        <w:tabs>
          <w:tab w:val="left" w:pos="2355"/>
        </w:tabs>
        <w:rPr>
          <w:rFonts w:ascii="Segoe UI Semibold" w:hAnsi="Segoe UI Semibold" w:cs="Segoe UI Semibold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02"/>
      </w:tblGrid>
      <w:tr w:rsidR="00B7653F" w:rsidRPr="00FD4F43" w14:paraId="2181C1E5" w14:textId="77777777" w:rsidTr="0060581B">
        <w:trPr>
          <w:trHeight w:val="2489"/>
        </w:trPr>
        <w:tc>
          <w:tcPr>
            <w:tcW w:w="9902" w:type="dxa"/>
            <w:shd w:val="clear" w:color="auto" w:fill="D9D9D9" w:themeFill="background1" w:themeFillShade="D9"/>
          </w:tcPr>
          <w:p w14:paraId="58286A45" w14:textId="77777777" w:rsidR="00B7653F" w:rsidRPr="00FD4F43" w:rsidRDefault="00B7653F" w:rsidP="009646AD">
            <w:pPr>
              <w:rPr>
                <w:rFonts w:ascii="Segoe UI Semibold" w:hAnsi="Segoe UI Semibold" w:cs="Segoe UI Semibold"/>
                <w:sz w:val="20"/>
              </w:rPr>
            </w:pPr>
          </w:p>
        </w:tc>
      </w:tr>
    </w:tbl>
    <w:p w14:paraId="0FDA072A" w14:textId="7424D2F8" w:rsidR="009646AD" w:rsidRPr="00FD4F43" w:rsidRDefault="00695BFA" w:rsidP="009646AD">
      <w:pPr>
        <w:rPr>
          <w:rFonts w:ascii="Segoe UI Semibold" w:hAnsi="Segoe UI Semibold" w:cs="Segoe UI Semibold"/>
          <w:sz w:val="20"/>
        </w:rPr>
      </w:pPr>
      <w:r w:rsidRPr="00FD4F43">
        <w:rPr>
          <w:rFonts w:ascii="Segoe UI Semibold" w:hAnsi="Segoe UI Semibold" w:cs="Segoe UI Semi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05881B6" wp14:editId="61D3E74A">
                <wp:simplePos x="0" y="0"/>
                <wp:positionH relativeFrom="margin">
                  <wp:posOffset>-96520</wp:posOffset>
                </wp:positionH>
                <wp:positionV relativeFrom="paragraph">
                  <wp:posOffset>181941</wp:posOffset>
                </wp:positionV>
                <wp:extent cx="6281420" cy="276225"/>
                <wp:effectExtent l="0" t="0" r="0" b="0"/>
                <wp:wrapNone/>
                <wp:docPr id="204637897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2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24882" w14:textId="36E979C9" w:rsidR="009646AD" w:rsidRPr="00695BFA" w:rsidRDefault="009646AD" w:rsidP="00695BFA">
                            <w:pPr>
                              <w:jc w:val="left"/>
                              <w:rPr>
                                <w:rFonts w:ascii="Segoe UI Semibold" w:hAnsi="Segoe UI Semibold" w:cs="Segoe UI Semibold"/>
                                <w:color w:val="000000" w:themeColor="text1"/>
                                <w:sz w:val="20"/>
                                <w:lang w:val="es-MX"/>
                              </w:rPr>
                            </w:pPr>
                            <w:r w:rsidRPr="00695BFA">
                              <w:rPr>
                                <w:rFonts w:ascii="Segoe UI Semibold" w:hAnsi="Segoe UI Semibold" w:cs="Segoe UI Semibold"/>
                                <w:color w:val="000000" w:themeColor="text1"/>
                                <w:sz w:val="20"/>
                                <w:lang w:val="es-MX"/>
                              </w:rPr>
                              <w:t>¿Qué medidas ha tomado para que esta situación no se repita en el futuro?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5881B6" id="_x0000_s1037" style="position:absolute;left:0;text-align:left;margin-left:-7.6pt;margin-top:14.35pt;width:494.6pt;height:21.75pt;z-index:-25165823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" filled="f" stroked="f" strokeweight="1pt">
                <v:textbox>
                  <w:txbxContent>
                    <w:p w14:paraId="39424882" w14:textId="36E979C9" w:rsidR="009646AD" w:rsidRPr="00695BFA" w:rsidRDefault="009646AD" w:rsidP="00695BFA">
                      <w:pPr>
                        <w:jc w:val="left"/>
                        <w:rPr>
                          <w:rFonts w:ascii="Segoe UI Semibold" w:hAnsi="Segoe UI Semibold" w:cs="Segoe UI Semibold"/>
                          <w:color w:val="000000" w:themeColor="text1"/>
                          <w:sz w:val="20"/>
                          <w:lang w:val="es-MX"/>
                        </w:rPr>
                      </w:pPr>
                      <w:r w:rsidRPr="00695BFA">
                        <w:rPr>
                          <w:rFonts w:ascii="Segoe UI Semibold" w:hAnsi="Segoe UI Semibold" w:cs="Segoe UI Semibold"/>
                          <w:color w:val="000000" w:themeColor="text1"/>
                          <w:sz w:val="20"/>
                          <w:lang w:val="es-MX"/>
                        </w:rPr>
                        <w:t>¿Qué medidas ha tomado para que esta situación no se repita en el futuro?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DAF7E7" w14:textId="5F5FAAB5" w:rsidR="009646AD" w:rsidRPr="00FD4F43" w:rsidRDefault="009646AD" w:rsidP="009646AD">
      <w:pPr>
        <w:rPr>
          <w:rFonts w:ascii="Segoe UI Semibold" w:hAnsi="Segoe UI Semibold" w:cs="Segoe UI Semibold"/>
          <w:sz w:val="20"/>
        </w:rPr>
      </w:pPr>
    </w:p>
    <w:p w14:paraId="33653B13" w14:textId="77777777" w:rsidR="009646AD" w:rsidRPr="00FD4F43" w:rsidRDefault="009646AD" w:rsidP="009646AD">
      <w:pPr>
        <w:rPr>
          <w:rFonts w:ascii="Segoe UI Semibold" w:hAnsi="Segoe UI Semibold" w:cs="Segoe UI Semibold"/>
          <w:sz w:val="20"/>
        </w:rPr>
      </w:pPr>
    </w:p>
    <w:tbl>
      <w:tblPr>
        <w:tblStyle w:val="Tablaconcuadrcula"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15"/>
      </w:tblGrid>
      <w:tr w:rsidR="00B7653F" w:rsidRPr="00FD4F43" w14:paraId="60088B0E" w14:textId="77777777" w:rsidTr="0060581B">
        <w:trPr>
          <w:trHeight w:val="3054"/>
        </w:trPr>
        <w:tc>
          <w:tcPr>
            <w:tcW w:w="9915" w:type="dxa"/>
            <w:shd w:val="clear" w:color="auto" w:fill="D9D9D9" w:themeFill="background1" w:themeFillShade="D9"/>
          </w:tcPr>
          <w:p w14:paraId="4D981FCB" w14:textId="77777777" w:rsidR="00B7653F" w:rsidRPr="00FD4F43" w:rsidRDefault="00B7653F" w:rsidP="009646AD">
            <w:pPr>
              <w:rPr>
                <w:rFonts w:ascii="Segoe UI Semibold" w:hAnsi="Segoe UI Semibold" w:cs="Segoe UI Semibold"/>
                <w:sz w:val="20"/>
              </w:rPr>
            </w:pPr>
          </w:p>
        </w:tc>
      </w:tr>
    </w:tbl>
    <w:p w14:paraId="31666552" w14:textId="77777777" w:rsidR="00F875D5" w:rsidRDefault="00F875D5" w:rsidP="009646AD">
      <w:pPr>
        <w:rPr>
          <w:rFonts w:ascii="Segoe UI Semibold" w:hAnsi="Segoe UI Semibold" w:cs="Segoe UI Semibold"/>
          <w:sz w:val="20"/>
        </w:rPr>
      </w:pPr>
    </w:p>
    <w:p w14:paraId="42CB8FE5" w14:textId="42694995" w:rsidR="009646AD" w:rsidRPr="00FD4F43" w:rsidRDefault="00695BFA" w:rsidP="009646AD">
      <w:pPr>
        <w:rPr>
          <w:rFonts w:ascii="Segoe UI Semibold" w:hAnsi="Segoe UI Semibold" w:cs="Segoe UI Semibold"/>
          <w:sz w:val="20"/>
        </w:rPr>
      </w:pPr>
      <w:r>
        <w:rPr>
          <w:rFonts w:ascii="Segoe UI Semibold" w:hAnsi="Segoe UI Semibold" w:cs="Segoe UI Semibold"/>
          <w:sz w:val="20"/>
        </w:rPr>
        <w:t>¿Qué apoyo adicional necesitaría par</w:t>
      </w:r>
      <w:r w:rsidR="00B33D45">
        <w:rPr>
          <w:rFonts w:ascii="Segoe UI Semibold" w:hAnsi="Segoe UI Semibold" w:cs="Segoe UI Semibold"/>
          <w:sz w:val="20"/>
        </w:rPr>
        <w:t>a</w:t>
      </w:r>
      <w:r>
        <w:rPr>
          <w:rFonts w:ascii="Segoe UI Semibold" w:hAnsi="Segoe UI Semibold" w:cs="Segoe UI Semibold"/>
          <w:sz w:val="20"/>
        </w:rPr>
        <w:t xml:space="preserve"> que esta situación no se repita en el futuro?</w:t>
      </w:r>
    </w:p>
    <w:p w14:paraId="4AB32FC9" w14:textId="77777777" w:rsidR="009646AD" w:rsidRPr="00FD4F43" w:rsidRDefault="009646AD" w:rsidP="009646AD">
      <w:pPr>
        <w:rPr>
          <w:rFonts w:ascii="Segoe UI Semibold" w:hAnsi="Segoe UI Semibold" w:cs="Segoe UI Semibold"/>
          <w:b/>
          <w:bCs/>
          <w:sz w:val="20"/>
        </w:rPr>
      </w:pPr>
    </w:p>
    <w:tbl>
      <w:tblPr>
        <w:tblStyle w:val="Tablaconcuadrcula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91"/>
      </w:tblGrid>
      <w:tr w:rsidR="00B7653F" w:rsidRPr="00FD4F43" w14:paraId="5ACEF62C" w14:textId="77777777" w:rsidTr="0060581B">
        <w:trPr>
          <w:trHeight w:val="2868"/>
        </w:trPr>
        <w:tc>
          <w:tcPr>
            <w:tcW w:w="9891" w:type="dxa"/>
            <w:shd w:val="clear" w:color="auto" w:fill="D9D9D9" w:themeFill="background1" w:themeFillShade="D9"/>
          </w:tcPr>
          <w:p w14:paraId="573D03FD" w14:textId="77777777" w:rsidR="00B7653F" w:rsidRPr="00FD4F43" w:rsidRDefault="00B7653F" w:rsidP="009646AD">
            <w:pPr>
              <w:tabs>
                <w:tab w:val="left" w:pos="5250"/>
              </w:tabs>
              <w:rPr>
                <w:rFonts w:ascii="Segoe UI Semibold" w:hAnsi="Segoe UI Semibold" w:cs="Segoe UI Semibold"/>
                <w:sz w:val="20"/>
              </w:rPr>
            </w:pPr>
          </w:p>
        </w:tc>
      </w:tr>
    </w:tbl>
    <w:p w14:paraId="43864C32" w14:textId="77777777" w:rsidR="00695BFA" w:rsidRDefault="00695BFA" w:rsidP="009646AD">
      <w:pPr>
        <w:tabs>
          <w:tab w:val="left" w:pos="5250"/>
        </w:tabs>
        <w:rPr>
          <w:rFonts w:ascii="Segoe UI Semibold" w:hAnsi="Segoe UI Semibold" w:cs="Segoe UI Semibold"/>
          <w:sz w:val="20"/>
        </w:rPr>
      </w:pPr>
    </w:p>
    <w:p w14:paraId="50C6DA16" w14:textId="27F65247" w:rsidR="009646AD" w:rsidRPr="00FD4F43" w:rsidRDefault="00695BFA" w:rsidP="009646AD">
      <w:pPr>
        <w:tabs>
          <w:tab w:val="left" w:pos="5250"/>
        </w:tabs>
        <w:rPr>
          <w:rFonts w:ascii="Segoe UI Semibold" w:hAnsi="Segoe UI Semibold" w:cs="Segoe UI Semibold"/>
          <w:sz w:val="20"/>
        </w:rPr>
      </w:pPr>
      <w:r>
        <w:rPr>
          <w:rFonts w:ascii="Segoe UI Semibold" w:hAnsi="Segoe UI Semibold" w:cs="Segoe UI Semibold"/>
          <w:sz w:val="20"/>
        </w:rPr>
        <w:t>Comentarios adicionales:</w:t>
      </w:r>
      <w:r w:rsidR="009646AD" w:rsidRPr="00FD4F43">
        <w:rPr>
          <w:rFonts w:ascii="Segoe UI Semibold" w:hAnsi="Segoe UI Semibold" w:cs="Segoe UI Semibold"/>
          <w:sz w:val="20"/>
        </w:rPr>
        <w:tab/>
      </w:r>
    </w:p>
    <w:p w14:paraId="2F2C0EA7" w14:textId="2FBF4589" w:rsidR="009646AD" w:rsidRPr="00FD4F43" w:rsidRDefault="009646AD" w:rsidP="009646AD">
      <w:pPr>
        <w:tabs>
          <w:tab w:val="left" w:pos="5250"/>
        </w:tabs>
        <w:rPr>
          <w:rFonts w:ascii="Segoe UI Semibold" w:hAnsi="Segoe UI Semibold" w:cs="Segoe UI Semibold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0"/>
      </w:tblGrid>
      <w:tr w:rsidR="00B7653F" w:rsidRPr="00FD4F43" w14:paraId="15B9F150" w14:textId="77777777" w:rsidTr="0060581B">
        <w:trPr>
          <w:trHeight w:val="3150"/>
        </w:trPr>
        <w:tc>
          <w:tcPr>
            <w:tcW w:w="9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3AE041" w14:textId="77777777" w:rsidR="00B7653F" w:rsidRPr="00FD4F43" w:rsidRDefault="00B7653F" w:rsidP="009646AD">
            <w:pPr>
              <w:tabs>
                <w:tab w:val="left" w:pos="5250"/>
              </w:tabs>
              <w:rPr>
                <w:rFonts w:ascii="Segoe UI Semibold" w:hAnsi="Segoe UI Semibold" w:cs="Segoe UI Semibold"/>
                <w:sz w:val="20"/>
              </w:rPr>
            </w:pPr>
          </w:p>
        </w:tc>
      </w:tr>
    </w:tbl>
    <w:p w14:paraId="196B396B" w14:textId="75450101" w:rsidR="009646AD" w:rsidRPr="00FD4F43" w:rsidRDefault="001013FB" w:rsidP="009646AD">
      <w:pPr>
        <w:tabs>
          <w:tab w:val="left" w:pos="5250"/>
        </w:tabs>
        <w:rPr>
          <w:rFonts w:ascii="Segoe UI Semibold" w:hAnsi="Segoe UI Semibold" w:cs="Segoe UI Semibold"/>
          <w:sz w:val="20"/>
        </w:rPr>
      </w:pPr>
      <w:r w:rsidRPr="00D91868">
        <w:rPr>
          <w:rFonts w:ascii="Segoe UI Semibold" w:hAnsi="Segoe UI Semibold" w:cs="Segoe UI Semibold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44C224F" wp14:editId="6FCFF52E">
                <wp:simplePos x="0" y="0"/>
                <wp:positionH relativeFrom="margin">
                  <wp:posOffset>3037840</wp:posOffset>
                </wp:positionH>
                <wp:positionV relativeFrom="paragraph">
                  <wp:posOffset>116205</wp:posOffset>
                </wp:positionV>
                <wp:extent cx="3204375" cy="314325"/>
                <wp:effectExtent l="0" t="0" r="15240" b="28575"/>
                <wp:wrapNone/>
                <wp:docPr id="241157816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375" cy="3143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Segoe UI Semibold" w:hAnsi="Segoe UI Semibold" w:cs="Segoe UI Semibold"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alias w:val="Incluya la fecha"/>
                              <w:tag w:val="Incluya la fecha"/>
                              <w:id w:val="-312880433"/>
                              <w:placeholder>
                                <w:docPart w:val="DefaultPlaceholder_-1854013437"/>
                              </w:placeholder>
                              <w:showingPlcHdr/>
                              <w:date>
                                <w:dateFormat w:val="dd/mmm/yyyy"/>
                                <w:lid w:val="es-CO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ADA2D13" w14:textId="7DDCFE06" w:rsidR="00695BFA" w:rsidRPr="00775D58" w:rsidRDefault="001013FB" w:rsidP="00695BFA">
                                <w:pPr>
                                  <w:rPr>
                                    <w:rFonts w:ascii="Segoe UI Semibold" w:hAnsi="Segoe UI Semibold" w:cs="Segoe UI Semibold"/>
                                    <w:color w:val="BFBFBF" w:themeColor="background1" w:themeShade="BF"/>
                                    <w:sz w:val="18"/>
                                    <w:szCs w:val="18"/>
                                  </w:rPr>
                                </w:pPr>
                                <w:r w:rsidRPr="00775D58">
                                  <w:rPr>
                                    <w:rStyle w:val="Textodelmarcadordeposicin"/>
                                    <w:rFonts w:ascii="Segoe UI Semibold" w:hAnsi="Segoe UI Semibold" w:cs="Segoe UI Semibold"/>
                                    <w:color w:val="BFBFBF" w:themeColor="background1" w:themeShade="BF"/>
                                    <w:sz w:val="22"/>
                                    <w:szCs w:val="18"/>
                                  </w:rPr>
                                  <w:t>Haga clic aquí o pulse para escribir una fecha.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C224F" id="_x0000_s1038" type="#_x0000_t202" style="position:absolute;left:0;text-align:left;margin-left:239.2pt;margin-top:9.15pt;width:252.3pt;height:24.7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" fillcolor="#ddd" strokecolor="white">
                <v:textbox>
                  <w:txbxContent>
                    <w:sdt>
                      <w:sdtPr>
                        <w:rPr>
                          <w:rFonts w:ascii="Segoe UI Semibold" w:hAnsi="Segoe UI Semibold" w:cs="Segoe UI Semibold"/>
                          <w:color w:val="BFBFBF" w:themeColor="background1" w:themeShade="BF"/>
                          <w:sz w:val="18"/>
                          <w:szCs w:val="18"/>
                        </w:rPr>
                        <w:alias w:val="Incluya la fecha"/>
                        <w:tag w:val="Incluya la fecha"/>
                        <w:id w:val="-312880433"/>
                        <w:placeholder>
                          <w:docPart w:val="DefaultPlaceholder_-1854013437"/>
                        </w:placeholder>
                        <w:showingPlcHdr/>
                        <w:date>
                          <w:dateFormat w:val="dd/mmm/yyyy"/>
                          <w:lid w:val="es-CO"/>
                          <w:storeMappedDataAs w:val="dateTime"/>
                          <w:calendar w:val="gregorian"/>
                        </w:date>
                      </w:sdtPr>
                      <w:sdtContent>
                        <w:p w14:paraId="4ADA2D13" w14:textId="7DDCFE06" w:rsidR="00695BFA" w:rsidRPr="00775D58" w:rsidRDefault="001013FB" w:rsidP="00695BFA">
                          <w:pPr>
                            <w:rPr>
                              <w:rFonts w:ascii="Segoe UI Semibold" w:hAnsi="Segoe UI Semibold" w:cs="Segoe UI Semibold"/>
                              <w:color w:val="BFBFBF" w:themeColor="background1" w:themeShade="BF"/>
                              <w:sz w:val="18"/>
                              <w:szCs w:val="18"/>
                            </w:rPr>
                          </w:pPr>
                          <w:r w:rsidRPr="00775D58">
                            <w:rPr>
                              <w:rStyle w:val="Textodelmarcadordeposicin"/>
                              <w:rFonts w:ascii="Segoe UI Semibold" w:hAnsi="Segoe UI Semibold" w:cs="Segoe UI Semibold"/>
                              <w:color w:val="BFBFBF" w:themeColor="background1" w:themeShade="BF"/>
                              <w:sz w:val="22"/>
                              <w:szCs w:val="18"/>
                            </w:rPr>
                            <w:t>Haga clic aquí o pulse para escribir una fecha.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</w:p>
    <w:p w14:paraId="41868FEB" w14:textId="5299E723" w:rsidR="009646AD" w:rsidRPr="00695BFA" w:rsidRDefault="009646AD" w:rsidP="009646AD">
      <w:pPr>
        <w:tabs>
          <w:tab w:val="left" w:pos="1395"/>
        </w:tabs>
        <w:rPr>
          <w:rFonts w:ascii="Segoe UI Semibold" w:hAnsi="Segoe UI Semibold" w:cs="Segoe UI Semibold"/>
          <w:sz w:val="20"/>
        </w:rPr>
      </w:pPr>
      <w:r w:rsidRPr="00695BFA">
        <w:rPr>
          <w:rFonts w:ascii="Segoe UI Semibold" w:hAnsi="Segoe UI Semibold" w:cs="Segoe UI Semibold"/>
          <w:sz w:val="20"/>
        </w:rPr>
        <w:t xml:space="preserve">Fecha:   </w:t>
      </w:r>
      <w:r w:rsidRPr="00695BFA">
        <w:rPr>
          <w:rFonts w:ascii="Segoe UI Semibold" w:hAnsi="Segoe UI Semibold" w:cs="Segoe UI Semibold"/>
          <w:sz w:val="20"/>
        </w:rPr>
        <w:tab/>
      </w:r>
      <w:r w:rsidRPr="00695BFA">
        <w:rPr>
          <w:rFonts w:ascii="Segoe UI Semibold" w:hAnsi="Segoe UI Semibold" w:cs="Segoe UI Semibold"/>
          <w:sz w:val="20"/>
        </w:rPr>
        <w:tab/>
      </w:r>
      <w:r w:rsidRPr="00695BFA">
        <w:rPr>
          <w:rFonts w:ascii="Segoe UI Semibold" w:hAnsi="Segoe UI Semibold" w:cs="Segoe UI Semibold"/>
          <w:sz w:val="20"/>
        </w:rPr>
        <w:tab/>
      </w:r>
    </w:p>
    <w:p w14:paraId="624C003D" w14:textId="3F309E0E" w:rsidR="009646AD" w:rsidRPr="00695BFA" w:rsidRDefault="00695BFA" w:rsidP="009646AD">
      <w:pPr>
        <w:tabs>
          <w:tab w:val="left" w:pos="1395"/>
        </w:tabs>
        <w:rPr>
          <w:rFonts w:ascii="Segoe UI Semibold" w:hAnsi="Segoe UI Semibold" w:cs="Segoe UI Semibold"/>
          <w:sz w:val="20"/>
        </w:rPr>
      </w:pPr>
      <w:r w:rsidRPr="00012A77">
        <w:rPr>
          <w:rFonts w:ascii="Segoe UI Semibold" w:hAnsi="Segoe UI Semibold" w:cs="Segoe UI Semibold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D1AA456" wp14:editId="12FBC95A">
                <wp:simplePos x="0" y="0"/>
                <wp:positionH relativeFrom="margin">
                  <wp:posOffset>3037121</wp:posOffset>
                </wp:positionH>
                <wp:positionV relativeFrom="paragraph">
                  <wp:posOffset>118050</wp:posOffset>
                </wp:positionV>
                <wp:extent cx="3204210" cy="560717"/>
                <wp:effectExtent l="0" t="0" r="15240" b="10795"/>
                <wp:wrapNone/>
                <wp:docPr id="136911350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560717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011BD" w14:textId="77777777" w:rsidR="00695BFA" w:rsidRPr="00C31438" w:rsidRDefault="00695BFA" w:rsidP="00695BFA">
                            <w:pPr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AA456" id="_x0000_s1039" type="#_x0000_t202" style="position:absolute;left:0;text-align:left;margin-left:239.15pt;margin-top:9.3pt;width:252.3pt;height:44.15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" fillcolor="#ddd" strokecolor="white">
                <v:textbox>
                  <w:txbxContent>
                    <w:p w14:paraId="2F0011BD" w14:textId="77777777" w:rsidR="00695BFA" w:rsidRPr="00C31438" w:rsidRDefault="00695BFA" w:rsidP="00695BFA">
                      <w:pPr>
                        <w:rPr>
                          <w:rFonts w:ascii="Franklin Gothic Book" w:hAnsi="Franklin Gothic Book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B20425" w14:textId="08FF24BA" w:rsidR="009646AD" w:rsidRPr="00695BFA" w:rsidRDefault="009646AD" w:rsidP="009646AD">
      <w:pPr>
        <w:tabs>
          <w:tab w:val="left" w:pos="1395"/>
        </w:tabs>
        <w:rPr>
          <w:rFonts w:ascii="Segoe UI Semibold" w:hAnsi="Segoe UI Semibold" w:cs="Segoe UI Semibold"/>
          <w:sz w:val="20"/>
        </w:rPr>
      </w:pPr>
      <w:r w:rsidRPr="00695BFA">
        <w:rPr>
          <w:rFonts w:ascii="Segoe UI Semibold" w:hAnsi="Segoe UI Semibold" w:cs="Segoe UI Semibold"/>
          <w:sz w:val="20"/>
        </w:rPr>
        <w:t>Firma del estudiante:</w:t>
      </w:r>
    </w:p>
    <w:p w14:paraId="69005F4C" w14:textId="77777777" w:rsidR="00695BFA" w:rsidRDefault="00695BFA" w:rsidP="00695BFA">
      <w:pPr>
        <w:pStyle w:val="HTMLconformatoprevio"/>
        <w:spacing w:after="60"/>
        <w:rPr>
          <w:rFonts w:ascii="Segoe UI Semibold" w:hAnsi="Segoe UI Semibold" w:cs="Segoe UI Semibold"/>
          <w:color w:val="111111"/>
        </w:rPr>
      </w:pPr>
    </w:p>
    <w:p w14:paraId="728EF209" w14:textId="77777777" w:rsidR="00DA3BE7" w:rsidRDefault="00DA3BE7" w:rsidP="00695BFA">
      <w:pPr>
        <w:pStyle w:val="HTMLconformatoprevio"/>
        <w:spacing w:after="60"/>
        <w:jc w:val="both"/>
        <w:rPr>
          <w:rFonts w:ascii="Segoe UI Semibold" w:hAnsi="Segoe UI Semibold" w:cs="Segoe UI Semibold"/>
          <w:color w:val="111111"/>
        </w:rPr>
      </w:pPr>
    </w:p>
    <w:p w14:paraId="4888E23A" w14:textId="337EC090" w:rsidR="00353BD4" w:rsidRPr="00FD4F43" w:rsidRDefault="00353BD4" w:rsidP="00982BEE">
      <w:pPr>
        <w:pStyle w:val="HTMLconformatoprevio"/>
        <w:tabs>
          <w:tab w:val="clear" w:pos="916"/>
          <w:tab w:val="left" w:pos="0"/>
        </w:tabs>
        <w:spacing w:after="60"/>
        <w:jc w:val="both"/>
        <w:rPr>
          <w:rFonts w:ascii="Segoe UI Semibold" w:hAnsi="Segoe UI Semibold" w:cs="Segoe UI Semibold"/>
          <w:color w:val="111111"/>
        </w:rPr>
      </w:pPr>
      <w:r w:rsidRPr="00FD4F43">
        <w:rPr>
          <w:rFonts w:ascii="Segoe UI Semibold" w:hAnsi="Segoe UI Semibold" w:cs="Segoe UI Semibold"/>
          <w:color w:val="111111"/>
        </w:rPr>
        <w:t>Declaro responsablemente, la veracidad de la información consignada y que los documentos presentados que</w:t>
      </w:r>
      <w:r w:rsidR="00982BEE">
        <w:rPr>
          <w:rFonts w:ascii="Segoe UI Semibold" w:hAnsi="Segoe UI Semibold" w:cs="Segoe UI Semibold"/>
          <w:color w:val="111111"/>
        </w:rPr>
        <w:t xml:space="preserve"> </w:t>
      </w:r>
      <w:r w:rsidRPr="00FD4F43">
        <w:rPr>
          <w:rFonts w:ascii="Segoe UI Semibold" w:hAnsi="Segoe UI Semibold" w:cs="Segoe UI Semibold"/>
          <w:color w:val="111111"/>
        </w:rPr>
        <w:t>se acompañan a la presente solicitud, son copia fiel del original</w:t>
      </w:r>
      <w:r w:rsidR="00B7653F" w:rsidRPr="00FD4F43">
        <w:rPr>
          <w:rFonts w:ascii="Segoe UI Semibold" w:hAnsi="Segoe UI Semibold" w:cs="Segoe UI Semibold"/>
          <w:color w:val="111111"/>
        </w:rPr>
        <w:t>. E</w:t>
      </w:r>
      <w:r w:rsidRPr="00FD4F43">
        <w:rPr>
          <w:rFonts w:ascii="Segoe UI Semibold" w:hAnsi="Segoe UI Semibold" w:cs="Segoe UI Semibold"/>
          <w:color w:val="111111"/>
        </w:rPr>
        <w:t>n caso contrario</w:t>
      </w:r>
      <w:r w:rsidR="00B7653F" w:rsidRPr="00FD4F43">
        <w:rPr>
          <w:rFonts w:ascii="Segoe UI Semibold" w:hAnsi="Segoe UI Semibold" w:cs="Segoe UI Semibold"/>
          <w:color w:val="111111"/>
        </w:rPr>
        <w:t>,</w:t>
      </w:r>
      <w:r w:rsidRPr="00FD4F43">
        <w:rPr>
          <w:rFonts w:ascii="Segoe UI Semibold" w:hAnsi="Segoe UI Semibold" w:cs="Segoe UI Semibold"/>
          <w:color w:val="111111"/>
        </w:rPr>
        <w:t xml:space="preserve"> estaré incurriendo en </w:t>
      </w:r>
      <w:r w:rsidR="00A3456A">
        <w:rPr>
          <w:rFonts w:ascii="Segoe UI Semibold" w:hAnsi="Segoe UI Semibold" w:cs="Segoe UI Semibold"/>
          <w:color w:val="111111"/>
        </w:rPr>
        <w:t xml:space="preserve">un </w:t>
      </w:r>
      <w:r w:rsidRPr="00FD4F43">
        <w:rPr>
          <w:rFonts w:ascii="Segoe UI Semibold" w:hAnsi="Segoe UI Semibold" w:cs="Segoe UI Semibold"/>
          <w:color w:val="111111"/>
        </w:rPr>
        <w:t>delito contra el Código Penal vigente.</w:t>
      </w:r>
    </w:p>
    <w:p w14:paraId="465BB757" w14:textId="77777777" w:rsidR="00353BD4" w:rsidRPr="00FD4F43" w:rsidRDefault="00353BD4" w:rsidP="009646AD">
      <w:pPr>
        <w:tabs>
          <w:tab w:val="left" w:pos="1395"/>
        </w:tabs>
        <w:rPr>
          <w:rFonts w:ascii="Segoe UI Semibold" w:hAnsi="Segoe UI Semibold" w:cs="Segoe UI Semibold"/>
          <w:sz w:val="20"/>
        </w:rPr>
      </w:pPr>
    </w:p>
    <w:sectPr w:rsidR="00353BD4" w:rsidRPr="00FD4F43" w:rsidSect="00FD4F43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1985" w:right="104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48DE8" w14:textId="77777777" w:rsidR="00167ADB" w:rsidRDefault="00167ADB">
      <w:r>
        <w:separator/>
      </w:r>
    </w:p>
  </w:endnote>
  <w:endnote w:type="continuationSeparator" w:id="0">
    <w:p w14:paraId="006E6997" w14:textId="77777777" w:rsidR="00167ADB" w:rsidRDefault="0016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1E8A" w14:textId="7BBB80E3" w:rsidR="00930CE1" w:rsidRDefault="00930CE1" w:rsidP="00930CE1">
    <w:pPr>
      <w:pStyle w:val="Piedepgina"/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9674" w14:textId="77777777" w:rsidR="00167ADB" w:rsidRDefault="00167ADB">
      <w:r>
        <w:separator/>
      </w:r>
    </w:p>
  </w:footnote>
  <w:footnote w:type="continuationSeparator" w:id="0">
    <w:p w14:paraId="547EEB78" w14:textId="77777777" w:rsidR="00167ADB" w:rsidRDefault="0016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D89A" w14:textId="77777777" w:rsidR="00930CE1" w:rsidRDefault="00000000">
    <w:pPr>
      <w:pStyle w:val="Encabezado"/>
    </w:pPr>
    <w:r>
      <w:rPr>
        <w:lang w:eastAsia="es-CO"/>
      </w:rPr>
      <w:pict w14:anchorId="44D3F4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left:0;text-align:left;margin-left:0;margin-top:0;width:197.3pt;height:115.2pt;z-index:-251658239;mso-wrap-edited:f;mso-position-horizontal:center;mso-position-horizontal-relative:margin;mso-position-vertical:center;mso-position-vertical-relative:margin" wrapcoords="-82 0 -82 21459 21600 21459 21600 0 -82 0">
          <v:imagedata r:id="rId1" o:title="120 añ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222F5" w14:textId="753409D5" w:rsidR="00930CE1" w:rsidRDefault="00FD4F43" w:rsidP="00FD4F43">
    <w:pPr>
      <w:pStyle w:val="Encabezado"/>
    </w:pPr>
    <w:r>
      <w:rPr>
        <w:noProof/>
      </w:rPr>
      <w:drawing>
        <wp:anchor distT="0" distB="0" distL="114300" distR="114300" simplePos="0" relativeHeight="251658245" behindDoc="0" locked="0" layoutInCell="1" allowOverlap="1" wp14:anchorId="2CF0E5D7" wp14:editId="30AE36CF">
          <wp:simplePos x="0" y="0"/>
          <wp:positionH relativeFrom="margin">
            <wp:posOffset>-66675</wp:posOffset>
          </wp:positionH>
          <wp:positionV relativeFrom="paragraph">
            <wp:posOffset>-30480</wp:posOffset>
          </wp:positionV>
          <wp:extent cx="1238250" cy="466725"/>
          <wp:effectExtent l="0" t="0" r="0" b="0"/>
          <wp:wrapThrough wrapText="bothSides">
            <wp:wrapPolygon edited="0">
              <wp:start x="0" y="0"/>
              <wp:lineTo x="0" y="21159"/>
              <wp:lineTo x="21268" y="21159"/>
              <wp:lineTo x="21268" y="0"/>
              <wp:lineTo x="0" y="0"/>
            </wp:wrapPolygon>
          </wp:wrapThrough>
          <wp:docPr id="162964188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679648A" wp14:editId="1A12C499">
              <wp:simplePos x="0" y="0"/>
              <wp:positionH relativeFrom="column">
                <wp:posOffset>5610225</wp:posOffset>
              </wp:positionH>
              <wp:positionV relativeFrom="paragraph">
                <wp:posOffset>-26035</wp:posOffset>
              </wp:positionV>
              <wp:extent cx="742315" cy="387350"/>
              <wp:effectExtent l="0" t="0" r="0" b="0"/>
              <wp:wrapNone/>
              <wp:docPr id="167566751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315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C8243D" w14:textId="2785095C" w:rsidR="00FD4F43" w:rsidRPr="004E60B7" w:rsidRDefault="00FD4F43" w:rsidP="00FD4F43">
                          <w:pPr>
                            <w:jc w:val="right"/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</w:rPr>
                            <w:t>FD-F-FI-00</w:t>
                          </w:r>
                          <w:r w:rsidR="00F11168"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</w:rPr>
                            <w:t>7</w:t>
                          </w:r>
                        </w:p>
                        <w:p w14:paraId="1A233E6F" w14:textId="1F39DA5B" w:rsidR="00FD4F43" w:rsidRPr="00585E1D" w:rsidRDefault="00FD4F43" w:rsidP="00FD4F43">
                          <w:pPr>
                            <w:jc w:val="right"/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  <w:lang w:val="es-ES"/>
                            </w:rPr>
                          </w:pPr>
                          <w:r w:rsidRPr="00585E1D"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</w:rPr>
                            <w:t xml:space="preserve">Versión </w:t>
                          </w:r>
                          <w:r w:rsidR="00BF3464" w:rsidRPr="00585E1D">
                            <w:rPr>
                              <w:rFonts w:ascii="Segoe UI Semibold" w:hAnsi="Segoe UI Semibold" w:cs="Segoe UI Semibold"/>
                              <w:sz w:val="14"/>
                              <w:szCs w:val="1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79648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40" type="#_x0000_t202" style="position:absolute;left:0;text-align:left;margin-left:441.75pt;margin-top:-2.05pt;width:58.45pt;height:30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" stroked="f">
              <v:textbox>
                <w:txbxContent>
                  <w:p w14:paraId="75C8243D" w14:textId="2785095C" w:rsidR="00FD4F43" w:rsidRPr="004E60B7" w:rsidRDefault="00FD4F43" w:rsidP="00FD4F43">
                    <w:pPr>
                      <w:jc w:val="right"/>
                      <w:rPr>
                        <w:rFonts w:ascii="Segoe UI Semibold" w:hAnsi="Segoe UI Semibold" w:cs="Segoe UI Semibold"/>
                        <w:sz w:val="14"/>
                        <w:szCs w:val="12"/>
                      </w:rPr>
                    </w:pPr>
                    <w:r>
                      <w:rPr>
                        <w:rFonts w:ascii="Segoe UI Semibold" w:hAnsi="Segoe UI Semibold" w:cs="Segoe UI Semibold"/>
                        <w:sz w:val="14"/>
                        <w:szCs w:val="12"/>
                      </w:rPr>
                      <w:t>FD-F-FI-00</w:t>
                    </w:r>
                    <w:r w:rsidR="00F11168">
                      <w:rPr>
                        <w:rFonts w:ascii="Segoe UI Semibold" w:hAnsi="Segoe UI Semibold" w:cs="Segoe UI Semibold"/>
                        <w:sz w:val="14"/>
                        <w:szCs w:val="12"/>
                      </w:rPr>
                      <w:t>7</w:t>
                    </w:r>
                  </w:p>
                  <w:p w14:paraId="1A233E6F" w14:textId="1F39DA5B" w:rsidR="00FD4F43" w:rsidRPr="00585E1D" w:rsidRDefault="00FD4F43" w:rsidP="00FD4F43">
                    <w:pPr>
                      <w:jc w:val="right"/>
                      <w:rPr>
                        <w:rFonts w:ascii="Segoe UI Semibold" w:hAnsi="Segoe UI Semibold" w:cs="Segoe UI Semibold"/>
                        <w:sz w:val="14"/>
                        <w:szCs w:val="12"/>
                        <w:lang w:val="es-ES"/>
                      </w:rPr>
                    </w:pPr>
                    <w:r w:rsidRPr="00585E1D">
                      <w:rPr>
                        <w:rFonts w:ascii="Segoe UI Semibold" w:hAnsi="Segoe UI Semibold" w:cs="Segoe UI Semibold"/>
                        <w:sz w:val="14"/>
                        <w:szCs w:val="12"/>
                      </w:rPr>
                      <w:t xml:space="preserve">Versión </w:t>
                    </w:r>
                    <w:r w:rsidR="00BF3464" w:rsidRPr="00585E1D">
                      <w:rPr>
                        <w:rFonts w:ascii="Segoe UI Semibold" w:hAnsi="Segoe UI Semibold" w:cs="Segoe UI Semibold"/>
                        <w:sz w:val="14"/>
                        <w:szCs w:val="1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D0CD97A" wp14:editId="51000A7D">
              <wp:simplePos x="0" y="0"/>
              <wp:positionH relativeFrom="margin">
                <wp:posOffset>1037590</wp:posOffset>
              </wp:positionH>
              <wp:positionV relativeFrom="paragraph">
                <wp:posOffset>-107315</wp:posOffset>
              </wp:positionV>
              <wp:extent cx="4730115" cy="834390"/>
              <wp:effectExtent l="0" t="0" r="0" b="0"/>
              <wp:wrapSquare wrapText="bothSides"/>
              <wp:docPr id="1842268676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115" cy="834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C2F80A" w14:textId="46D0A137" w:rsidR="00FD4F43" w:rsidRPr="00DA1A32" w:rsidRDefault="00FD4F43" w:rsidP="00FD4F43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szCs w:val="22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b/>
                              <w:sz w:val="32"/>
                              <w:szCs w:val="32"/>
                            </w:rPr>
                            <w:t>Solicitud de Reintegro – Pregrado</w:t>
                          </w:r>
                        </w:p>
                        <w:p w14:paraId="38B25DD7" w14:textId="77777777" w:rsidR="00FD4F43" w:rsidRPr="00B13E63" w:rsidRDefault="00FD4F43" w:rsidP="00FD4F43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szCs w:val="22"/>
                            </w:rPr>
                          </w:pPr>
                          <w:r w:rsidRPr="00B13E63">
                            <w:rPr>
                              <w:rFonts w:ascii="Segoe UI Semibold" w:hAnsi="Segoe UI Semibold" w:cs="Segoe UI Semibold"/>
                              <w:szCs w:val="22"/>
                            </w:rPr>
                            <w:t xml:space="preserve">Facultad de </w:t>
                          </w:r>
                          <w:r>
                            <w:rPr>
                              <w:rFonts w:ascii="Segoe UI Semibold" w:hAnsi="Segoe UI Semibold" w:cs="Segoe UI Semibold"/>
                              <w:szCs w:val="22"/>
                            </w:rPr>
                            <w:t>Finanzas, Gobierno y Relaciones Internacionales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D0CD97A" id="Cuadro de texto 1" o:spid="_x0000_s1041" type="#_x0000_t202" style="position:absolute;left:0;text-align:left;margin-left:81.7pt;margin-top:-8.45pt;width:372.45pt;height:65.7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" filled="f" stroked="f">
              <v:textbox style="mso-fit-shape-to-text:t">
                <w:txbxContent>
                  <w:p w14:paraId="1EC2F80A" w14:textId="46D0A137" w:rsidR="00FD4F43" w:rsidRPr="00DA1A32" w:rsidRDefault="00FD4F43" w:rsidP="00FD4F43">
                    <w:pPr>
                      <w:jc w:val="center"/>
                      <w:rPr>
                        <w:rFonts w:ascii="Segoe UI Semibold" w:hAnsi="Segoe UI Semibold" w:cs="Segoe UI Semibold"/>
                        <w:szCs w:val="22"/>
                      </w:rPr>
                    </w:pPr>
                    <w:r>
                      <w:rPr>
                        <w:rFonts w:ascii="Segoe UI Semibold" w:hAnsi="Segoe UI Semibold" w:cs="Segoe UI Semibold"/>
                        <w:b/>
                        <w:sz w:val="32"/>
                        <w:szCs w:val="32"/>
                      </w:rPr>
                      <w:t>Solicitud de Reintegro – Pregrado</w:t>
                    </w:r>
                  </w:p>
                  <w:p w14:paraId="38B25DD7" w14:textId="77777777" w:rsidR="00FD4F43" w:rsidRPr="00B13E63" w:rsidRDefault="00FD4F43" w:rsidP="00FD4F43">
                    <w:pPr>
                      <w:jc w:val="center"/>
                      <w:rPr>
                        <w:rFonts w:ascii="Segoe UI Semibold" w:hAnsi="Segoe UI Semibold" w:cs="Segoe UI Semibold"/>
                        <w:szCs w:val="22"/>
                      </w:rPr>
                    </w:pPr>
                    <w:r w:rsidRPr="00B13E63">
                      <w:rPr>
                        <w:rFonts w:ascii="Segoe UI Semibold" w:hAnsi="Segoe UI Semibold" w:cs="Segoe UI Semibold"/>
                        <w:szCs w:val="22"/>
                      </w:rPr>
                      <w:t xml:space="preserve">Facultad de </w:t>
                    </w:r>
                    <w:r>
                      <w:rPr>
                        <w:rFonts w:ascii="Segoe UI Semibold" w:hAnsi="Segoe UI Semibold" w:cs="Segoe UI Semibold"/>
                        <w:szCs w:val="22"/>
                      </w:rPr>
                      <w:t>Finanzas, Gobierno y Relaciones Internacionales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00000">
      <w:rPr>
        <w:lang w:eastAsia="es-CO"/>
      </w:rPr>
      <w:pict w14:anchorId="7393F1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left:0;text-align:left;margin-left:0;margin-top:0;width:197.3pt;height:115.2pt;z-index:-251658240;mso-wrap-edited:f;mso-position-horizontal:center;mso-position-horizontal-relative:margin;mso-position-vertical:center;mso-position-vertical-relative:margin" wrapcoords="-82 0 -82 21459 21600 21459 21600 0 -82 0">
          <v:imagedata r:id="rId2" o:title="120 añ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92B9" w14:textId="77777777" w:rsidR="00930CE1" w:rsidRDefault="00000000">
    <w:pPr>
      <w:pStyle w:val="Encabezado"/>
    </w:pPr>
    <w:r>
      <w:rPr>
        <w:lang w:eastAsia="es-CO"/>
      </w:rPr>
      <w:pict w14:anchorId="2A4EA4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6" type="#_x0000_t75" style="position:absolute;left:0;text-align:left;margin-left:0;margin-top:0;width:197.3pt;height:115.2pt;z-index:-251658238;mso-wrap-edited:f;mso-position-horizontal:center;mso-position-horizontal-relative:margin;mso-position-vertical:center;mso-position-vertical-relative:margin" wrapcoords="-82 0 -82 21459 21600 21459 21600 0 -82 0">
          <v:imagedata r:id="rId1" o:title="120 añ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2D9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F4DC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DB8046A"/>
    <w:multiLevelType w:val="hybridMultilevel"/>
    <w:tmpl w:val="F98629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966F5"/>
    <w:multiLevelType w:val="hybridMultilevel"/>
    <w:tmpl w:val="29448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20E07"/>
    <w:multiLevelType w:val="hybridMultilevel"/>
    <w:tmpl w:val="A89018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00F23"/>
    <w:multiLevelType w:val="hybridMultilevel"/>
    <w:tmpl w:val="D89ED1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44650"/>
    <w:multiLevelType w:val="hybridMultilevel"/>
    <w:tmpl w:val="593CD9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D05AC"/>
    <w:multiLevelType w:val="hybridMultilevel"/>
    <w:tmpl w:val="C6C87118"/>
    <w:lvl w:ilvl="0" w:tplc="EF1C92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62100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83E5297"/>
    <w:multiLevelType w:val="hybridMultilevel"/>
    <w:tmpl w:val="72465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F7E67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A1A258F"/>
    <w:multiLevelType w:val="singleLevel"/>
    <w:tmpl w:val="2B8280D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1E418B9"/>
    <w:multiLevelType w:val="hybridMultilevel"/>
    <w:tmpl w:val="5B7897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55B36"/>
    <w:multiLevelType w:val="singleLevel"/>
    <w:tmpl w:val="BDB8ED4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CB16AD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4D353137"/>
    <w:multiLevelType w:val="hybridMultilevel"/>
    <w:tmpl w:val="6BA2A7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F5C56"/>
    <w:multiLevelType w:val="hybridMultilevel"/>
    <w:tmpl w:val="8B9ECCCC"/>
    <w:lvl w:ilvl="0" w:tplc="10A02A6A">
      <w:numFmt w:val="bullet"/>
      <w:lvlText w:val=""/>
      <w:lvlJc w:val="left"/>
      <w:pPr>
        <w:ind w:left="720" w:hanging="360"/>
      </w:pPr>
      <w:rPr>
        <w:rFonts w:ascii="Symbol" w:eastAsia="Calibri" w:hAnsi="Symbol" w:cs="Segoe UI Semibold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26C63"/>
    <w:multiLevelType w:val="hybridMultilevel"/>
    <w:tmpl w:val="AC3868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9374E3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7FE16F1"/>
    <w:multiLevelType w:val="hybridMultilevel"/>
    <w:tmpl w:val="5E8EE5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053915">
    <w:abstractNumId w:val="4"/>
  </w:num>
  <w:num w:numId="2" w16cid:durableId="1157694680">
    <w:abstractNumId w:val="2"/>
  </w:num>
  <w:num w:numId="3" w16cid:durableId="1511868021">
    <w:abstractNumId w:val="12"/>
  </w:num>
  <w:num w:numId="4" w16cid:durableId="679697485">
    <w:abstractNumId w:val="19"/>
  </w:num>
  <w:num w:numId="5" w16cid:durableId="1566799682">
    <w:abstractNumId w:val="17"/>
  </w:num>
  <w:num w:numId="6" w16cid:durableId="1338188119">
    <w:abstractNumId w:val="5"/>
  </w:num>
  <w:num w:numId="7" w16cid:durableId="770858264">
    <w:abstractNumId w:val="15"/>
  </w:num>
  <w:num w:numId="8" w16cid:durableId="1261257049">
    <w:abstractNumId w:val="9"/>
  </w:num>
  <w:num w:numId="9" w16cid:durableId="1322659622">
    <w:abstractNumId w:val="3"/>
  </w:num>
  <w:num w:numId="10" w16cid:durableId="899907272">
    <w:abstractNumId w:val="6"/>
  </w:num>
  <w:num w:numId="11" w16cid:durableId="59638832">
    <w:abstractNumId w:val="18"/>
  </w:num>
  <w:num w:numId="12" w16cid:durableId="503935308">
    <w:abstractNumId w:val="1"/>
  </w:num>
  <w:num w:numId="13" w16cid:durableId="1834835352">
    <w:abstractNumId w:val="11"/>
  </w:num>
  <w:num w:numId="14" w16cid:durableId="1614826572">
    <w:abstractNumId w:val="14"/>
  </w:num>
  <w:num w:numId="15" w16cid:durableId="302927096">
    <w:abstractNumId w:val="0"/>
  </w:num>
  <w:num w:numId="16" w16cid:durableId="1703245375">
    <w:abstractNumId w:val="10"/>
  </w:num>
  <w:num w:numId="17" w16cid:durableId="1861695176">
    <w:abstractNumId w:val="8"/>
  </w:num>
  <w:num w:numId="18" w16cid:durableId="1756393332">
    <w:abstractNumId w:val="13"/>
  </w:num>
  <w:num w:numId="19" w16cid:durableId="1242057328">
    <w:abstractNumId w:val="7"/>
  </w:num>
  <w:num w:numId="20" w16cid:durableId="6373426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09"/>
    <w:rsid w:val="00002608"/>
    <w:rsid w:val="00005341"/>
    <w:rsid w:val="000069BD"/>
    <w:rsid w:val="00011CBB"/>
    <w:rsid w:val="000129DD"/>
    <w:rsid w:val="000145B4"/>
    <w:rsid w:val="00015D2F"/>
    <w:rsid w:val="0002015A"/>
    <w:rsid w:val="00020DC0"/>
    <w:rsid w:val="000210D3"/>
    <w:rsid w:val="00021C55"/>
    <w:rsid w:val="000262ED"/>
    <w:rsid w:val="0002669B"/>
    <w:rsid w:val="00027316"/>
    <w:rsid w:val="00031B97"/>
    <w:rsid w:val="000369C0"/>
    <w:rsid w:val="00040E38"/>
    <w:rsid w:val="0004288C"/>
    <w:rsid w:val="00042C4D"/>
    <w:rsid w:val="000472E3"/>
    <w:rsid w:val="00047B1C"/>
    <w:rsid w:val="00047EF9"/>
    <w:rsid w:val="00052AAB"/>
    <w:rsid w:val="00053DFA"/>
    <w:rsid w:val="00054C8B"/>
    <w:rsid w:val="0005527E"/>
    <w:rsid w:val="0005542E"/>
    <w:rsid w:val="0006005F"/>
    <w:rsid w:val="00062894"/>
    <w:rsid w:val="00063A30"/>
    <w:rsid w:val="0006426B"/>
    <w:rsid w:val="00064CC1"/>
    <w:rsid w:val="000678A4"/>
    <w:rsid w:val="000678A5"/>
    <w:rsid w:val="0007017C"/>
    <w:rsid w:val="000711A0"/>
    <w:rsid w:val="00080E47"/>
    <w:rsid w:val="00082269"/>
    <w:rsid w:val="00083DFF"/>
    <w:rsid w:val="00083E72"/>
    <w:rsid w:val="00084055"/>
    <w:rsid w:val="0008507F"/>
    <w:rsid w:val="0009020D"/>
    <w:rsid w:val="00093FC8"/>
    <w:rsid w:val="00097691"/>
    <w:rsid w:val="00097A5D"/>
    <w:rsid w:val="000A061B"/>
    <w:rsid w:val="000A116A"/>
    <w:rsid w:val="000A1653"/>
    <w:rsid w:val="000A2217"/>
    <w:rsid w:val="000A3567"/>
    <w:rsid w:val="000A3F51"/>
    <w:rsid w:val="000A4D67"/>
    <w:rsid w:val="000A63E4"/>
    <w:rsid w:val="000A6418"/>
    <w:rsid w:val="000A6497"/>
    <w:rsid w:val="000A6DE0"/>
    <w:rsid w:val="000A7DB4"/>
    <w:rsid w:val="000B1C98"/>
    <w:rsid w:val="000B2092"/>
    <w:rsid w:val="000B232F"/>
    <w:rsid w:val="000B68C5"/>
    <w:rsid w:val="000B6B6C"/>
    <w:rsid w:val="000C1654"/>
    <w:rsid w:val="000C16AD"/>
    <w:rsid w:val="000C17EB"/>
    <w:rsid w:val="000C3214"/>
    <w:rsid w:val="000C3DA6"/>
    <w:rsid w:val="000C4D3F"/>
    <w:rsid w:val="000C560E"/>
    <w:rsid w:val="000C60EF"/>
    <w:rsid w:val="000D14E9"/>
    <w:rsid w:val="000D1DC5"/>
    <w:rsid w:val="000D2985"/>
    <w:rsid w:val="000D6270"/>
    <w:rsid w:val="000D72A8"/>
    <w:rsid w:val="000E329B"/>
    <w:rsid w:val="000E360D"/>
    <w:rsid w:val="000E360F"/>
    <w:rsid w:val="000E3903"/>
    <w:rsid w:val="000F0C89"/>
    <w:rsid w:val="000F5B03"/>
    <w:rsid w:val="000F642C"/>
    <w:rsid w:val="000F6702"/>
    <w:rsid w:val="000F7BCE"/>
    <w:rsid w:val="0010088D"/>
    <w:rsid w:val="001013FB"/>
    <w:rsid w:val="00103952"/>
    <w:rsid w:val="00103FEC"/>
    <w:rsid w:val="001062D6"/>
    <w:rsid w:val="00107FA5"/>
    <w:rsid w:val="001109AA"/>
    <w:rsid w:val="00111C76"/>
    <w:rsid w:val="00116A5A"/>
    <w:rsid w:val="00120659"/>
    <w:rsid w:val="0012141F"/>
    <w:rsid w:val="00123123"/>
    <w:rsid w:val="00123ED5"/>
    <w:rsid w:val="00124F6D"/>
    <w:rsid w:val="00125D94"/>
    <w:rsid w:val="0013332C"/>
    <w:rsid w:val="00134125"/>
    <w:rsid w:val="00134757"/>
    <w:rsid w:val="00134ECB"/>
    <w:rsid w:val="00137060"/>
    <w:rsid w:val="00137936"/>
    <w:rsid w:val="00141CFD"/>
    <w:rsid w:val="00143331"/>
    <w:rsid w:val="00143A06"/>
    <w:rsid w:val="00147A3F"/>
    <w:rsid w:val="00150108"/>
    <w:rsid w:val="00150497"/>
    <w:rsid w:val="00151241"/>
    <w:rsid w:val="0015193F"/>
    <w:rsid w:val="00152070"/>
    <w:rsid w:val="00152B08"/>
    <w:rsid w:val="001536ED"/>
    <w:rsid w:val="00162CB6"/>
    <w:rsid w:val="00163BEF"/>
    <w:rsid w:val="001641DC"/>
    <w:rsid w:val="001647FA"/>
    <w:rsid w:val="001668D7"/>
    <w:rsid w:val="0016697C"/>
    <w:rsid w:val="00167ADB"/>
    <w:rsid w:val="00170F5E"/>
    <w:rsid w:val="0017157A"/>
    <w:rsid w:val="00174093"/>
    <w:rsid w:val="001761B5"/>
    <w:rsid w:val="00176A5C"/>
    <w:rsid w:val="0017770B"/>
    <w:rsid w:val="00180A21"/>
    <w:rsid w:val="00181794"/>
    <w:rsid w:val="00181A6C"/>
    <w:rsid w:val="00184E78"/>
    <w:rsid w:val="00185902"/>
    <w:rsid w:val="001926E6"/>
    <w:rsid w:val="00193A47"/>
    <w:rsid w:val="00193E43"/>
    <w:rsid w:val="00194F39"/>
    <w:rsid w:val="001958F8"/>
    <w:rsid w:val="00196752"/>
    <w:rsid w:val="001975EE"/>
    <w:rsid w:val="0019793C"/>
    <w:rsid w:val="001A3B9E"/>
    <w:rsid w:val="001A432C"/>
    <w:rsid w:val="001A521A"/>
    <w:rsid w:val="001A5CAF"/>
    <w:rsid w:val="001B2312"/>
    <w:rsid w:val="001B24D6"/>
    <w:rsid w:val="001B2E5D"/>
    <w:rsid w:val="001B4963"/>
    <w:rsid w:val="001B50E2"/>
    <w:rsid w:val="001B5283"/>
    <w:rsid w:val="001B7D31"/>
    <w:rsid w:val="001C11F8"/>
    <w:rsid w:val="001C1311"/>
    <w:rsid w:val="001C4725"/>
    <w:rsid w:val="001C7148"/>
    <w:rsid w:val="001C76D0"/>
    <w:rsid w:val="001C79D9"/>
    <w:rsid w:val="001C7DDE"/>
    <w:rsid w:val="001D0362"/>
    <w:rsid w:val="001D535F"/>
    <w:rsid w:val="001D61A8"/>
    <w:rsid w:val="001F71BA"/>
    <w:rsid w:val="002016A8"/>
    <w:rsid w:val="00201D12"/>
    <w:rsid w:val="0020218A"/>
    <w:rsid w:val="00202BFD"/>
    <w:rsid w:val="00202F48"/>
    <w:rsid w:val="002035DA"/>
    <w:rsid w:val="002054E6"/>
    <w:rsid w:val="00205E64"/>
    <w:rsid w:val="00206F81"/>
    <w:rsid w:val="002076FB"/>
    <w:rsid w:val="00211E1D"/>
    <w:rsid w:val="0021339C"/>
    <w:rsid w:val="002151B9"/>
    <w:rsid w:val="00215B02"/>
    <w:rsid w:val="00216A47"/>
    <w:rsid w:val="00217AD8"/>
    <w:rsid w:val="00221895"/>
    <w:rsid w:val="00222054"/>
    <w:rsid w:val="00222789"/>
    <w:rsid w:val="002231C6"/>
    <w:rsid w:val="002231C8"/>
    <w:rsid w:val="002254B3"/>
    <w:rsid w:val="00230B46"/>
    <w:rsid w:val="00231221"/>
    <w:rsid w:val="00232786"/>
    <w:rsid w:val="00232BE9"/>
    <w:rsid w:val="00234C58"/>
    <w:rsid w:val="00234DA9"/>
    <w:rsid w:val="0023661C"/>
    <w:rsid w:val="00240282"/>
    <w:rsid w:val="002428B4"/>
    <w:rsid w:val="00244EAD"/>
    <w:rsid w:val="00246945"/>
    <w:rsid w:val="002504C6"/>
    <w:rsid w:val="00250C87"/>
    <w:rsid w:val="00253540"/>
    <w:rsid w:val="002543B7"/>
    <w:rsid w:val="002556FD"/>
    <w:rsid w:val="00255A3F"/>
    <w:rsid w:val="00257953"/>
    <w:rsid w:val="002623B2"/>
    <w:rsid w:val="00262825"/>
    <w:rsid w:val="00262A2B"/>
    <w:rsid w:val="00263611"/>
    <w:rsid w:val="002649B4"/>
    <w:rsid w:val="00264D26"/>
    <w:rsid w:val="00265B69"/>
    <w:rsid w:val="00265D21"/>
    <w:rsid w:val="00265E33"/>
    <w:rsid w:val="002671DA"/>
    <w:rsid w:val="00270305"/>
    <w:rsid w:val="0027139B"/>
    <w:rsid w:val="002717F4"/>
    <w:rsid w:val="002728EE"/>
    <w:rsid w:val="00272F1A"/>
    <w:rsid w:val="00276B8F"/>
    <w:rsid w:val="00281E3A"/>
    <w:rsid w:val="00284E11"/>
    <w:rsid w:val="00285FBD"/>
    <w:rsid w:val="002862FB"/>
    <w:rsid w:val="002872CE"/>
    <w:rsid w:val="0029267B"/>
    <w:rsid w:val="00294D75"/>
    <w:rsid w:val="00296CE3"/>
    <w:rsid w:val="002A0AE8"/>
    <w:rsid w:val="002A1B7B"/>
    <w:rsid w:val="002A22F1"/>
    <w:rsid w:val="002A3084"/>
    <w:rsid w:val="002A5855"/>
    <w:rsid w:val="002A6748"/>
    <w:rsid w:val="002B09DF"/>
    <w:rsid w:val="002B3641"/>
    <w:rsid w:val="002B7216"/>
    <w:rsid w:val="002B736D"/>
    <w:rsid w:val="002C004F"/>
    <w:rsid w:val="002C3674"/>
    <w:rsid w:val="002C52FA"/>
    <w:rsid w:val="002C6EDC"/>
    <w:rsid w:val="002D0546"/>
    <w:rsid w:val="002D24F0"/>
    <w:rsid w:val="002D29A2"/>
    <w:rsid w:val="002D3059"/>
    <w:rsid w:val="002D43EB"/>
    <w:rsid w:val="002D4528"/>
    <w:rsid w:val="002D46F8"/>
    <w:rsid w:val="002D6571"/>
    <w:rsid w:val="002D7261"/>
    <w:rsid w:val="002D730D"/>
    <w:rsid w:val="002E009F"/>
    <w:rsid w:val="002E1D23"/>
    <w:rsid w:val="002E220B"/>
    <w:rsid w:val="002E2793"/>
    <w:rsid w:val="002E469B"/>
    <w:rsid w:val="002E660F"/>
    <w:rsid w:val="002F1712"/>
    <w:rsid w:val="002F3E63"/>
    <w:rsid w:val="002F4857"/>
    <w:rsid w:val="002F4CE3"/>
    <w:rsid w:val="002F5291"/>
    <w:rsid w:val="002F6FE8"/>
    <w:rsid w:val="002F78F5"/>
    <w:rsid w:val="002F792B"/>
    <w:rsid w:val="00303365"/>
    <w:rsid w:val="00303D16"/>
    <w:rsid w:val="00305F27"/>
    <w:rsid w:val="00312278"/>
    <w:rsid w:val="00315FBC"/>
    <w:rsid w:val="003171D4"/>
    <w:rsid w:val="00324005"/>
    <w:rsid w:val="00324A28"/>
    <w:rsid w:val="003262A0"/>
    <w:rsid w:val="003265CB"/>
    <w:rsid w:val="003275E1"/>
    <w:rsid w:val="00327981"/>
    <w:rsid w:val="00327EAA"/>
    <w:rsid w:val="003305D4"/>
    <w:rsid w:val="00332DAA"/>
    <w:rsid w:val="00335FBE"/>
    <w:rsid w:val="003415CD"/>
    <w:rsid w:val="003437A6"/>
    <w:rsid w:val="00343B0D"/>
    <w:rsid w:val="00343CC9"/>
    <w:rsid w:val="003444B1"/>
    <w:rsid w:val="00346C79"/>
    <w:rsid w:val="00347D3E"/>
    <w:rsid w:val="00353240"/>
    <w:rsid w:val="00353BD4"/>
    <w:rsid w:val="003563DA"/>
    <w:rsid w:val="00364350"/>
    <w:rsid w:val="00365E90"/>
    <w:rsid w:val="00365EA5"/>
    <w:rsid w:val="003671FB"/>
    <w:rsid w:val="00370378"/>
    <w:rsid w:val="0037076A"/>
    <w:rsid w:val="00373FBB"/>
    <w:rsid w:val="0037772F"/>
    <w:rsid w:val="00385457"/>
    <w:rsid w:val="0038593A"/>
    <w:rsid w:val="003862D6"/>
    <w:rsid w:val="00392157"/>
    <w:rsid w:val="00393108"/>
    <w:rsid w:val="00393360"/>
    <w:rsid w:val="0039523B"/>
    <w:rsid w:val="00395DD1"/>
    <w:rsid w:val="0039623B"/>
    <w:rsid w:val="003A4067"/>
    <w:rsid w:val="003A6B49"/>
    <w:rsid w:val="003B7E29"/>
    <w:rsid w:val="003C1953"/>
    <w:rsid w:val="003C2E7D"/>
    <w:rsid w:val="003C7534"/>
    <w:rsid w:val="003C7BC8"/>
    <w:rsid w:val="003D39B4"/>
    <w:rsid w:val="003D41B7"/>
    <w:rsid w:val="003D51ED"/>
    <w:rsid w:val="003D5A6A"/>
    <w:rsid w:val="003D6054"/>
    <w:rsid w:val="003E39A9"/>
    <w:rsid w:val="003E3A30"/>
    <w:rsid w:val="003E4A1A"/>
    <w:rsid w:val="003F53F9"/>
    <w:rsid w:val="00400376"/>
    <w:rsid w:val="00401B11"/>
    <w:rsid w:val="0040215F"/>
    <w:rsid w:val="00403425"/>
    <w:rsid w:val="00403478"/>
    <w:rsid w:val="0040585B"/>
    <w:rsid w:val="0040610A"/>
    <w:rsid w:val="004063BB"/>
    <w:rsid w:val="00406720"/>
    <w:rsid w:val="004111FD"/>
    <w:rsid w:val="00411885"/>
    <w:rsid w:val="00412A49"/>
    <w:rsid w:val="00414BD4"/>
    <w:rsid w:val="004159FF"/>
    <w:rsid w:val="004207BC"/>
    <w:rsid w:val="00421FB4"/>
    <w:rsid w:val="004232E3"/>
    <w:rsid w:val="004246B5"/>
    <w:rsid w:val="0042720D"/>
    <w:rsid w:val="00427D5F"/>
    <w:rsid w:val="00430217"/>
    <w:rsid w:val="0043179B"/>
    <w:rsid w:val="004325E6"/>
    <w:rsid w:val="004360C3"/>
    <w:rsid w:val="00442797"/>
    <w:rsid w:val="00443750"/>
    <w:rsid w:val="0044377A"/>
    <w:rsid w:val="00443FC3"/>
    <w:rsid w:val="00444B08"/>
    <w:rsid w:val="00446EDE"/>
    <w:rsid w:val="00447C3F"/>
    <w:rsid w:val="004504CF"/>
    <w:rsid w:val="00454BF2"/>
    <w:rsid w:val="00455E18"/>
    <w:rsid w:val="0045618C"/>
    <w:rsid w:val="004619C7"/>
    <w:rsid w:val="00465BA7"/>
    <w:rsid w:val="004661AE"/>
    <w:rsid w:val="004669E4"/>
    <w:rsid w:val="00466DD4"/>
    <w:rsid w:val="00467602"/>
    <w:rsid w:val="00471E20"/>
    <w:rsid w:val="0047303A"/>
    <w:rsid w:val="00473286"/>
    <w:rsid w:val="004738F5"/>
    <w:rsid w:val="00473E7B"/>
    <w:rsid w:val="004756F8"/>
    <w:rsid w:val="00477D93"/>
    <w:rsid w:val="00480C60"/>
    <w:rsid w:val="00481839"/>
    <w:rsid w:val="004846A6"/>
    <w:rsid w:val="0048540F"/>
    <w:rsid w:val="004866E0"/>
    <w:rsid w:val="00490CCB"/>
    <w:rsid w:val="00490CE2"/>
    <w:rsid w:val="004920D1"/>
    <w:rsid w:val="004940D2"/>
    <w:rsid w:val="0049412F"/>
    <w:rsid w:val="00494595"/>
    <w:rsid w:val="004945F8"/>
    <w:rsid w:val="00494C0D"/>
    <w:rsid w:val="00497496"/>
    <w:rsid w:val="004A3192"/>
    <w:rsid w:val="004A37AE"/>
    <w:rsid w:val="004A3F96"/>
    <w:rsid w:val="004A6156"/>
    <w:rsid w:val="004B0696"/>
    <w:rsid w:val="004B080A"/>
    <w:rsid w:val="004B2E18"/>
    <w:rsid w:val="004B49DC"/>
    <w:rsid w:val="004B4C05"/>
    <w:rsid w:val="004B7250"/>
    <w:rsid w:val="004C0464"/>
    <w:rsid w:val="004C0C63"/>
    <w:rsid w:val="004C0CBF"/>
    <w:rsid w:val="004C4C26"/>
    <w:rsid w:val="004C4E44"/>
    <w:rsid w:val="004C56D6"/>
    <w:rsid w:val="004C72EC"/>
    <w:rsid w:val="004D1963"/>
    <w:rsid w:val="004D2AAB"/>
    <w:rsid w:val="004D3AF2"/>
    <w:rsid w:val="004D43A1"/>
    <w:rsid w:val="004D6A8D"/>
    <w:rsid w:val="004D6B98"/>
    <w:rsid w:val="004E0A17"/>
    <w:rsid w:val="004E0A7C"/>
    <w:rsid w:val="004E52F8"/>
    <w:rsid w:val="004E5614"/>
    <w:rsid w:val="004E59CF"/>
    <w:rsid w:val="004F3441"/>
    <w:rsid w:val="004F41B3"/>
    <w:rsid w:val="004F41EF"/>
    <w:rsid w:val="004F562D"/>
    <w:rsid w:val="004F604A"/>
    <w:rsid w:val="004F66E4"/>
    <w:rsid w:val="0050304C"/>
    <w:rsid w:val="005067BF"/>
    <w:rsid w:val="00506B17"/>
    <w:rsid w:val="005075FB"/>
    <w:rsid w:val="00510A91"/>
    <w:rsid w:val="0051259E"/>
    <w:rsid w:val="00512FD7"/>
    <w:rsid w:val="005158D9"/>
    <w:rsid w:val="00516EA6"/>
    <w:rsid w:val="005231A8"/>
    <w:rsid w:val="005242FF"/>
    <w:rsid w:val="00525B0E"/>
    <w:rsid w:val="00526DC3"/>
    <w:rsid w:val="005311C0"/>
    <w:rsid w:val="005343DF"/>
    <w:rsid w:val="00535453"/>
    <w:rsid w:val="005355D4"/>
    <w:rsid w:val="00540581"/>
    <w:rsid w:val="00542B32"/>
    <w:rsid w:val="0054419C"/>
    <w:rsid w:val="00544A8F"/>
    <w:rsid w:val="005458B4"/>
    <w:rsid w:val="00545B0C"/>
    <w:rsid w:val="00547336"/>
    <w:rsid w:val="00547B39"/>
    <w:rsid w:val="00552D00"/>
    <w:rsid w:val="005540FE"/>
    <w:rsid w:val="005571CB"/>
    <w:rsid w:val="005630BE"/>
    <w:rsid w:val="0056400A"/>
    <w:rsid w:val="005641EA"/>
    <w:rsid w:val="00564CBA"/>
    <w:rsid w:val="00566D12"/>
    <w:rsid w:val="00570D71"/>
    <w:rsid w:val="005716AF"/>
    <w:rsid w:val="00571C83"/>
    <w:rsid w:val="0057304B"/>
    <w:rsid w:val="00573462"/>
    <w:rsid w:val="0057352E"/>
    <w:rsid w:val="005754B6"/>
    <w:rsid w:val="0057714F"/>
    <w:rsid w:val="00580290"/>
    <w:rsid w:val="00583A0E"/>
    <w:rsid w:val="005850E2"/>
    <w:rsid w:val="00585E1D"/>
    <w:rsid w:val="00587A65"/>
    <w:rsid w:val="00587E09"/>
    <w:rsid w:val="005924FA"/>
    <w:rsid w:val="005936B8"/>
    <w:rsid w:val="005954D7"/>
    <w:rsid w:val="00595F8A"/>
    <w:rsid w:val="005A09BC"/>
    <w:rsid w:val="005A2FFD"/>
    <w:rsid w:val="005A5623"/>
    <w:rsid w:val="005A75C4"/>
    <w:rsid w:val="005A77D2"/>
    <w:rsid w:val="005B380F"/>
    <w:rsid w:val="005B4338"/>
    <w:rsid w:val="005B4B48"/>
    <w:rsid w:val="005B5085"/>
    <w:rsid w:val="005B54D7"/>
    <w:rsid w:val="005B6CF1"/>
    <w:rsid w:val="005C0732"/>
    <w:rsid w:val="005C0754"/>
    <w:rsid w:val="005C23C9"/>
    <w:rsid w:val="005C40B0"/>
    <w:rsid w:val="005C50DB"/>
    <w:rsid w:val="005C71AB"/>
    <w:rsid w:val="005D0AFD"/>
    <w:rsid w:val="005D0B12"/>
    <w:rsid w:val="005D2CA9"/>
    <w:rsid w:val="005D3EBF"/>
    <w:rsid w:val="005D4086"/>
    <w:rsid w:val="005D5DA1"/>
    <w:rsid w:val="005E0C8D"/>
    <w:rsid w:val="005E2B50"/>
    <w:rsid w:val="005E327C"/>
    <w:rsid w:val="005E3C95"/>
    <w:rsid w:val="005E717F"/>
    <w:rsid w:val="005F0241"/>
    <w:rsid w:val="005F1409"/>
    <w:rsid w:val="005F30A8"/>
    <w:rsid w:val="005F32F7"/>
    <w:rsid w:val="005F38CF"/>
    <w:rsid w:val="005F731A"/>
    <w:rsid w:val="006015BA"/>
    <w:rsid w:val="00604239"/>
    <w:rsid w:val="0060581B"/>
    <w:rsid w:val="00611CC1"/>
    <w:rsid w:val="00612118"/>
    <w:rsid w:val="0061290C"/>
    <w:rsid w:val="00612BE4"/>
    <w:rsid w:val="00614149"/>
    <w:rsid w:val="00615725"/>
    <w:rsid w:val="00615FC9"/>
    <w:rsid w:val="0061679C"/>
    <w:rsid w:val="006245FB"/>
    <w:rsid w:val="00627BD4"/>
    <w:rsid w:val="00630AB6"/>
    <w:rsid w:val="006314D3"/>
    <w:rsid w:val="00631A82"/>
    <w:rsid w:val="00631EB8"/>
    <w:rsid w:val="0064108F"/>
    <w:rsid w:val="0064204B"/>
    <w:rsid w:val="00643158"/>
    <w:rsid w:val="00643551"/>
    <w:rsid w:val="006441AB"/>
    <w:rsid w:val="00644E09"/>
    <w:rsid w:val="00650358"/>
    <w:rsid w:val="0065064D"/>
    <w:rsid w:val="00651EE1"/>
    <w:rsid w:val="006546E1"/>
    <w:rsid w:val="00655C89"/>
    <w:rsid w:val="00661239"/>
    <w:rsid w:val="00666B2B"/>
    <w:rsid w:val="006708A5"/>
    <w:rsid w:val="0067102B"/>
    <w:rsid w:val="0067228F"/>
    <w:rsid w:val="00674BA9"/>
    <w:rsid w:val="006771F7"/>
    <w:rsid w:val="00681247"/>
    <w:rsid w:val="00681A25"/>
    <w:rsid w:val="0068233D"/>
    <w:rsid w:val="00683989"/>
    <w:rsid w:val="00693346"/>
    <w:rsid w:val="00693BEF"/>
    <w:rsid w:val="00695BFA"/>
    <w:rsid w:val="0069724D"/>
    <w:rsid w:val="00697776"/>
    <w:rsid w:val="00697A24"/>
    <w:rsid w:val="006A0815"/>
    <w:rsid w:val="006A0E87"/>
    <w:rsid w:val="006A1E8E"/>
    <w:rsid w:val="006A23AC"/>
    <w:rsid w:val="006A2A25"/>
    <w:rsid w:val="006A2D6B"/>
    <w:rsid w:val="006A3C2C"/>
    <w:rsid w:val="006A4B54"/>
    <w:rsid w:val="006A546F"/>
    <w:rsid w:val="006A5B44"/>
    <w:rsid w:val="006A6AD5"/>
    <w:rsid w:val="006A7C1D"/>
    <w:rsid w:val="006B00A1"/>
    <w:rsid w:val="006B15A2"/>
    <w:rsid w:val="006B1955"/>
    <w:rsid w:val="006B20A7"/>
    <w:rsid w:val="006B2591"/>
    <w:rsid w:val="006B5705"/>
    <w:rsid w:val="006B5D9F"/>
    <w:rsid w:val="006B6B8E"/>
    <w:rsid w:val="006C276B"/>
    <w:rsid w:val="006C49F4"/>
    <w:rsid w:val="006C7909"/>
    <w:rsid w:val="006D0A92"/>
    <w:rsid w:val="006D14E3"/>
    <w:rsid w:val="006D208D"/>
    <w:rsid w:val="006D46BC"/>
    <w:rsid w:val="006D475F"/>
    <w:rsid w:val="006D4C50"/>
    <w:rsid w:val="006E1D23"/>
    <w:rsid w:val="006E35C3"/>
    <w:rsid w:val="006E367A"/>
    <w:rsid w:val="006E5340"/>
    <w:rsid w:val="006E56BD"/>
    <w:rsid w:val="006E5D41"/>
    <w:rsid w:val="006E62F2"/>
    <w:rsid w:val="006E7873"/>
    <w:rsid w:val="006F1A47"/>
    <w:rsid w:val="006F28FF"/>
    <w:rsid w:val="006F332D"/>
    <w:rsid w:val="006F61F0"/>
    <w:rsid w:val="006F6B40"/>
    <w:rsid w:val="006F72C8"/>
    <w:rsid w:val="006F7B46"/>
    <w:rsid w:val="00704358"/>
    <w:rsid w:val="007051F1"/>
    <w:rsid w:val="007053C1"/>
    <w:rsid w:val="0070722A"/>
    <w:rsid w:val="0071071C"/>
    <w:rsid w:val="00712245"/>
    <w:rsid w:val="00713CA5"/>
    <w:rsid w:val="00714894"/>
    <w:rsid w:val="00723717"/>
    <w:rsid w:val="007237FC"/>
    <w:rsid w:val="00724113"/>
    <w:rsid w:val="00724C1F"/>
    <w:rsid w:val="00724CD1"/>
    <w:rsid w:val="0072548C"/>
    <w:rsid w:val="00725EDA"/>
    <w:rsid w:val="007271D1"/>
    <w:rsid w:val="0072754B"/>
    <w:rsid w:val="007276EA"/>
    <w:rsid w:val="00733794"/>
    <w:rsid w:val="00733DBD"/>
    <w:rsid w:val="007350BB"/>
    <w:rsid w:val="007355BB"/>
    <w:rsid w:val="00736773"/>
    <w:rsid w:val="007369E4"/>
    <w:rsid w:val="007411F8"/>
    <w:rsid w:val="0074398B"/>
    <w:rsid w:val="00746487"/>
    <w:rsid w:val="0074706B"/>
    <w:rsid w:val="0074746C"/>
    <w:rsid w:val="00747642"/>
    <w:rsid w:val="007508ED"/>
    <w:rsid w:val="00750A40"/>
    <w:rsid w:val="007530B5"/>
    <w:rsid w:val="00756350"/>
    <w:rsid w:val="00760045"/>
    <w:rsid w:val="00760308"/>
    <w:rsid w:val="00760ED7"/>
    <w:rsid w:val="00763438"/>
    <w:rsid w:val="0076488A"/>
    <w:rsid w:val="0076563F"/>
    <w:rsid w:val="00765979"/>
    <w:rsid w:val="007663B6"/>
    <w:rsid w:val="00767F5A"/>
    <w:rsid w:val="00770994"/>
    <w:rsid w:val="007714D4"/>
    <w:rsid w:val="00772657"/>
    <w:rsid w:val="0077397A"/>
    <w:rsid w:val="00775D58"/>
    <w:rsid w:val="007764AA"/>
    <w:rsid w:val="00776A56"/>
    <w:rsid w:val="00777591"/>
    <w:rsid w:val="00781D13"/>
    <w:rsid w:val="0078379C"/>
    <w:rsid w:val="00784E57"/>
    <w:rsid w:val="007852A8"/>
    <w:rsid w:val="00787674"/>
    <w:rsid w:val="00787CE6"/>
    <w:rsid w:val="00790226"/>
    <w:rsid w:val="007928CB"/>
    <w:rsid w:val="00796840"/>
    <w:rsid w:val="00797AD7"/>
    <w:rsid w:val="007A2722"/>
    <w:rsid w:val="007A3CE4"/>
    <w:rsid w:val="007A4ECC"/>
    <w:rsid w:val="007A5215"/>
    <w:rsid w:val="007A7FA2"/>
    <w:rsid w:val="007B0B68"/>
    <w:rsid w:val="007B0CBF"/>
    <w:rsid w:val="007B3609"/>
    <w:rsid w:val="007B3FCB"/>
    <w:rsid w:val="007C2871"/>
    <w:rsid w:val="007C2CFD"/>
    <w:rsid w:val="007C4726"/>
    <w:rsid w:val="007C4813"/>
    <w:rsid w:val="007C7373"/>
    <w:rsid w:val="007D4A27"/>
    <w:rsid w:val="007D7D24"/>
    <w:rsid w:val="007E1C3E"/>
    <w:rsid w:val="007E496B"/>
    <w:rsid w:val="007E5353"/>
    <w:rsid w:val="007E56EB"/>
    <w:rsid w:val="007E57DA"/>
    <w:rsid w:val="007E5CD3"/>
    <w:rsid w:val="007E7869"/>
    <w:rsid w:val="007E7CAA"/>
    <w:rsid w:val="007F3BB6"/>
    <w:rsid w:val="007F4A3F"/>
    <w:rsid w:val="007F5BEB"/>
    <w:rsid w:val="007F6226"/>
    <w:rsid w:val="007F6828"/>
    <w:rsid w:val="007F6945"/>
    <w:rsid w:val="007F6E18"/>
    <w:rsid w:val="007F726A"/>
    <w:rsid w:val="007F7E8D"/>
    <w:rsid w:val="00800E3A"/>
    <w:rsid w:val="008020B4"/>
    <w:rsid w:val="008041F8"/>
    <w:rsid w:val="00806E68"/>
    <w:rsid w:val="00811093"/>
    <w:rsid w:val="00811147"/>
    <w:rsid w:val="008113A9"/>
    <w:rsid w:val="00814185"/>
    <w:rsid w:val="00814C16"/>
    <w:rsid w:val="00814CF7"/>
    <w:rsid w:val="00816014"/>
    <w:rsid w:val="00816F08"/>
    <w:rsid w:val="00820249"/>
    <w:rsid w:val="00822560"/>
    <w:rsid w:val="0082318A"/>
    <w:rsid w:val="00823215"/>
    <w:rsid w:val="00823506"/>
    <w:rsid w:val="00824510"/>
    <w:rsid w:val="00824635"/>
    <w:rsid w:val="00831E96"/>
    <w:rsid w:val="008345ED"/>
    <w:rsid w:val="00835B00"/>
    <w:rsid w:val="00836057"/>
    <w:rsid w:val="0083618A"/>
    <w:rsid w:val="00836F32"/>
    <w:rsid w:val="008401FD"/>
    <w:rsid w:val="00840EB0"/>
    <w:rsid w:val="00841279"/>
    <w:rsid w:val="008415A6"/>
    <w:rsid w:val="00842AFF"/>
    <w:rsid w:val="008434A6"/>
    <w:rsid w:val="00843BE7"/>
    <w:rsid w:val="00844412"/>
    <w:rsid w:val="00844C44"/>
    <w:rsid w:val="00846DE7"/>
    <w:rsid w:val="0084797B"/>
    <w:rsid w:val="008524D4"/>
    <w:rsid w:val="00852728"/>
    <w:rsid w:val="00853647"/>
    <w:rsid w:val="00856FAA"/>
    <w:rsid w:val="00857B95"/>
    <w:rsid w:val="008610FD"/>
    <w:rsid w:val="00861739"/>
    <w:rsid w:val="00862B69"/>
    <w:rsid w:val="0086329E"/>
    <w:rsid w:val="008640A5"/>
    <w:rsid w:val="00867361"/>
    <w:rsid w:val="00875C81"/>
    <w:rsid w:val="00875D94"/>
    <w:rsid w:val="00876055"/>
    <w:rsid w:val="00877E57"/>
    <w:rsid w:val="00882978"/>
    <w:rsid w:val="00883B1B"/>
    <w:rsid w:val="00885A47"/>
    <w:rsid w:val="00886BE6"/>
    <w:rsid w:val="00886C63"/>
    <w:rsid w:val="00886CF4"/>
    <w:rsid w:val="008914A1"/>
    <w:rsid w:val="00891982"/>
    <w:rsid w:val="00891AB4"/>
    <w:rsid w:val="00892A03"/>
    <w:rsid w:val="00893709"/>
    <w:rsid w:val="00894293"/>
    <w:rsid w:val="00894A8B"/>
    <w:rsid w:val="00895384"/>
    <w:rsid w:val="00895FDF"/>
    <w:rsid w:val="008968A2"/>
    <w:rsid w:val="008A3AAD"/>
    <w:rsid w:val="008A511C"/>
    <w:rsid w:val="008A6C6D"/>
    <w:rsid w:val="008B24E7"/>
    <w:rsid w:val="008B3BE3"/>
    <w:rsid w:val="008B3C2C"/>
    <w:rsid w:val="008B56E2"/>
    <w:rsid w:val="008B6743"/>
    <w:rsid w:val="008B78C6"/>
    <w:rsid w:val="008C1F21"/>
    <w:rsid w:val="008C4DC0"/>
    <w:rsid w:val="008C5CC7"/>
    <w:rsid w:val="008C685D"/>
    <w:rsid w:val="008C6C81"/>
    <w:rsid w:val="008D00E8"/>
    <w:rsid w:val="008D11F9"/>
    <w:rsid w:val="008D2B0E"/>
    <w:rsid w:val="008D38AA"/>
    <w:rsid w:val="008D4C7C"/>
    <w:rsid w:val="008D6E6E"/>
    <w:rsid w:val="008D73D5"/>
    <w:rsid w:val="008E093E"/>
    <w:rsid w:val="008E3808"/>
    <w:rsid w:val="008E552F"/>
    <w:rsid w:val="008E6052"/>
    <w:rsid w:val="008E6657"/>
    <w:rsid w:val="008F0028"/>
    <w:rsid w:val="008F0A67"/>
    <w:rsid w:val="008F0CF0"/>
    <w:rsid w:val="008F1BD1"/>
    <w:rsid w:val="008F32D3"/>
    <w:rsid w:val="008F6236"/>
    <w:rsid w:val="009007DB"/>
    <w:rsid w:val="00903506"/>
    <w:rsid w:val="00903771"/>
    <w:rsid w:val="00903C1D"/>
    <w:rsid w:val="00905CD0"/>
    <w:rsid w:val="00907B62"/>
    <w:rsid w:val="009146FC"/>
    <w:rsid w:val="00917FC4"/>
    <w:rsid w:val="00922D84"/>
    <w:rsid w:val="0092375C"/>
    <w:rsid w:val="00923ADC"/>
    <w:rsid w:val="00924B08"/>
    <w:rsid w:val="00924CE6"/>
    <w:rsid w:val="00925FFF"/>
    <w:rsid w:val="0093094E"/>
    <w:rsid w:val="00930CE1"/>
    <w:rsid w:val="009310F5"/>
    <w:rsid w:val="00933353"/>
    <w:rsid w:val="00933D30"/>
    <w:rsid w:val="0093454A"/>
    <w:rsid w:val="00937F28"/>
    <w:rsid w:val="009420A1"/>
    <w:rsid w:val="00944C97"/>
    <w:rsid w:val="00945FD6"/>
    <w:rsid w:val="00946931"/>
    <w:rsid w:val="009501B0"/>
    <w:rsid w:val="00950670"/>
    <w:rsid w:val="00952A60"/>
    <w:rsid w:val="00953285"/>
    <w:rsid w:val="009626AA"/>
    <w:rsid w:val="009646AD"/>
    <w:rsid w:val="00966DED"/>
    <w:rsid w:val="00971618"/>
    <w:rsid w:val="00972162"/>
    <w:rsid w:val="00975136"/>
    <w:rsid w:val="00975A2A"/>
    <w:rsid w:val="00976530"/>
    <w:rsid w:val="00976708"/>
    <w:rsid w:val="00976EF4"/>
    <w:rsid w:val="00981677"/>
    <w:rsid w:val="00981E15"/>
    <w:rsid w:val="00982BEE"/>
    <w:rsid w:val="00987C0B"/>
    <w:rsid w:val="00991F98"/>
    <w:rsid w:val="00993042"/>
    <w:rsid w:val="00994421"/>
    <w:rsid w:val="00994CCE"/>
    <w:rsid w:val="009950DC"/>
    <w:rsid w:val="00995EB4"/>
    <w:rsid w:val="00995F31"/>
    <w:rsid w:val="00996960"/>
    <w:rsid w:val="009A0952"/>
    <w:rsid w:val="009A2681"/>
    <w:rsid w:val="009A349E"/>
    <w:rsid w:val="009A3931"/>
    <w:rsid w:val="009A41DA"/>
    <w:rsid w:val="009A7FD7"/>
    <w:rsid w:val="009B17AE"/>
    <w:rsid w:val="009B1842"/>
    <w:rsid w:val="009B4CCB"/>
    <w:rsid w:val="009B635D"/>
    <w:rsid w:val="009C056F"/>
    <w:rsid w:val="009C0596"/>
    <w:rsid w:val="009C0C3F"/>
    <w:rsid w:val="009C18BD"/>
    <w:rsid w:val="009C2D8E"/>
    <w:rsid w:val="009C39E4"/>
    <w:rsid w:val="009D0EA7"/>
    <w:rsid w:val="009D15C0"/>
    <w:rsid w:val="009D1D6F"/>
    <w:rsid w:val="009D224F"/>
    <w:rsid w:val="009D537F"/>
    <w:rsid w:val="009D61D7"/>
    <w:rsid w:val="009D78F7"/>
    <w:rsid w:val="009E172E"/>
    <w:rsid w:val="009E2261"/>
    <w:rsid w:val="009E280B"/>
    <w:rsid w:val="009E28EC"/>
    <w:rsid w:val="009E3045"/>
    <w:rsid w:val="009E6176"/>
    <w:rsid w:val="009E6207"/>
    <w:rsid w:val="009E6591"/>
    <w:rsid w:val="009F1564"/>
    <w:rsid w:val="009F2128"/>
    <w:rsid w:val="009F33BA"/>
    <w:rsid w:val="009F4CE2"/>
    <w:rsid w:val="009F6F10"/>
    <w:rsid w:val="009F7711"/>
    <w:rsid w:val="00A0154D"/>
    <w:rsid w:val="00A07851"/>
    <w:rsid w:val="00A10792"/>
    <w:rsid w:val="00A10C6A"/>
    <w:rsid w:val="00A11E90"/>
    <w:rsid w:val="00A145A0"/>
    <w:rsid w:val="00A16028"/>
    <w:rsid w:val="00A21546"/>
    <w:rsid w:val="00A24AAB"/>
    <w:rsid w:val="00A25E9D"/>
    <w:rsid w:val="00A264B5"/>
    <w:rsid w:val="00A276E7"/>
    <w:rsid w:val="00A30F2C"/>
    <w:rsid w:val="00A310A8"/>
    <w:rsid w:val="00A31C0E"/>
    <w:rsid w:val="00A3211A"/>
    <w:rsid w:val="00A3456A"/>
    <w:rsid w:val="00A34EB9"/>
    <w:rsid w:val="00A36694"/>
    <w:rsid w:val="00A36DDF"/>
    <w:rsid w:val="00A429ED"/>
    <w:rsid w:val="00A4365C"/>
    <w:rsid w:val="00A4560F"/>
    <w:rsid w:val="00A45A0F"/>
    <w:rsid w:val="00A467CD"/>
    <w:rsid w:val="00A46AC6"/>
    <w:rsid w:val="00A47FC1"/>
    <w:rsid w:val="00A50399"/>
    <w:rsid w:val="00A52D88"/>
    <w:rsid w:val="00A53478"/>
    <w:rsid w:val="00A5640C"/>
    <w:rsid w:val="00A56457"/>
    <w:rsid w:val="00A56584"/>
    <w:rsid w:val="00A574F5"/>
    <w:rsid w:val="00A63261"/>
    <w:rsid w:val="00A64931"/>
    <w:rsid w:val="00A658DB"/>
    <w:rsid w:val="00A66BA5"/>
    <w:rsid w:val="00A67F9E"/>
    <w:rsid w:val="00A71BB1"/>
    <w:rsid w:val="00A740DF"/>
    <w:rsid w:val="00A8163D"/>
    <w:rsid w:val="00A832E6"/>
    <w:rsid w:val="00A83454"/>
    <w:rsid w:val="00A841B4"/>
    <w:rsid w:val="00A850E6"/>
    <w:rsid w:val="00A85161"/>
    <w:rsid w:val="00A860D0"/>
    <w:rsid w:val="00A86D97"/>
    <w:rsid w:val="00A916F2"/>
    <w:rsid w:val="00A917A7"/>
    <w:rsid w:val="00A92F24"/>
    <w:rsid w:val="00A9376F"/>
    <w:rsid w:val="00A95C2E"/>
    <w:rsid w:val="00A960D0"/>
    <w:rsid w:val="00AA5FDD"/>
    <w:rsid w:val="00AA66E1"/>
    <w:rsid w:val="00AA6EB7"/>
    <w:rsid w:val="00AA6F33"/>
    <w:rsid w:val="00AA7B64"/>
    <w:rsid w:val="00AA7C8B"/>
    <w:rsid w:val="00AB0594"/>
    <w:rsid w:val="00AB1371"/>
    <w:rsid w:val="00AB28AA"/>
    <w:rsid w:val="00AB2FCB"/>
    <w:rsid w:val="00AB470F"/>
    <w:rsid w:val="00AB4804"/>
    <w:rsid w:val="00AB4A4C"/>
    <w:rsid w:val="00AB61F6"/>
    <w:rsid w:val="00AC08F0"/>
    <w:rsid w:val="00AC2279"/>
    <w:rsid w:val="00AC444F"/>
    <w:rsid w:val="00AC63A3"/>
    <w:rsid w:val="00AC6581"/>
    <w:rsid w:val="00AC76D9"/>
    <w:rsid w:val="00AD043B"/>
    <w:rsid w:val="00AD1AAB"/>
    <w:rsid w:val="00AD1F1E"/>
    <w:rsid w:val="00AD2441"/>
    <w:rsid w:val="00AD2CB4"/>
    <w:rsid w:val="00AD2F47"/>
    <w:rsid w:val="00AD549A"/>
    <w:rsid w:val="00AD5905"/>
    <w:rsid w:val="00AE09B3"/>
    <w:rsid w:val="00AE193E"/>
    <w:rsid w:val="00AE357B"/>
    <w:rsid w:val="00AE6B45"/>
    <w:rsid w:val="00AE729B"/>
    <w:rsid w:val="00AF0C98"/>
    <w:rsid w:val="00AF14C2"/>
    <w:rsid w:val="00AF1E5D"/>
    <w:rsid w:val="00AF5783"/>
    <w:rsid w:val="00AF6752"/>
    <w:rsid w:val="00AF6D50"/>
    <w:rsid w:val="00B017C2"/>
    <w:rsid w:val="00B01DB9"/>
    <w:rsid w:val="00B02B12"/>
    <w:rsid w:val="00B03FD8"/>
    <w:rsid w:val="00B045F6"/>
    <w:rsid w:val="00B04DAC"/>
    <w:rsid w:val="00B076D2"/>
    <w:rsid w:val="00B11A64"/>
    <w:rsid w:val="00B11C9D"/>
    <w:rsid w:val="00B128DA"/>
    <w:rsid w:val="00B1329C"/>
    <w:rsid w:val="00B13791"/>
    <w:rsid w:val="00B13929"/>
    <w:rsid w:val="00B14D07"/>
    <w:rsid w:val="00B15E2C"/>
    <w:rsid w:val="00B165BB"/>
    <w:rsid w:val="00B20C8A"/>
    <w:rsid w:val="00B21970"/>
    <w:rsid w:val="00B24A37"/>
    <w:rsid w:val="00B25715"/>
    <w:rsid w:val="00B26550"/>
    <w:rsid w:val="00B3105B"/>
    <w:rsid w:val="00B31C20"/>
    <w:rsid w:val="00B33D45"/>
    <w:rsid w:val="00B347B8"/>
    <w:rsid w:val="00B34B2E"/>
    <w:rsid w:val="00B34B46"/>
    <w:rsid w:val="00B37040"/>
    <w:rsid w:val="00B444E7"/>
    <w:rsid w:val="00B44F4A"/>
    <w:rsid w:val="00B507F2"/>
    <w:rsid w:val="00B52847"/>
    <w:rsid w:val="00B53FCF"/>
    <w:rsid w:val="00B60633"/>
    <w:rsid w:val="00B6113D"/>
    <w:rsid w:val="00B61C1D"/>
    <w:rsid w:val="00B622C2"/>
    <w:rsid w:val="00B6499D"/>
    <w:rsid w:val="00B65C6E"/>
    <w:rsid w:val="00B67246"/>
    <w:rsid w:val="00B704DE"/>
    <w:rsid w:val="00B70AEA"/>
    <w:rsid w:val="00B7448B"/>
    <w:rsid w:val="00B74877"/>
    <w:rsid w:val="00B7653F"/>
    <w:rsid w:val="00B826B4"/>
    <w:rsid w:val="00B832DA"/>
    <w:rsid w:val="00B83585"/>
    <w:rsid w:val="00B856A6"/>
    <w:rsid w:val="00B877C4"/>
    <w:rsid w:val="00B9286F"/>
    <w:rsid w:val="00B93843"/>
    <w:rsid w:val="00B94F14"/>
    <w:rsid w:val="00B951EB"/>
    <w:rsid w:val="00B9549E"/>
    <w:rsid w:val="00B97672"/>
    <w:rsid w:val="00B976D7"/>
    <w:rsid w:val="00BA0ED6"/>
    <w:rsid w:val="00BA235F"/>
    <w:rsid w:val="00BA312A"/>
    <w:rsid w:val="00BA4338"/>
    <w:rsid w:val="00BA75B9"/>
    <w:rsid w:val="00BA76A1"/>
    <w:rsid w:val="00BB0985"/>
    <w:rsid w:val="00BB1315"/>
    <w:rsid w:val="00BB13F6"/>
    <w:rsid w:val="00BB193B"/>
    <w:rsid w:val="00BB4705"/>
    <w:rsid w:val="00BB65DB"/>
    <w:rsid w:val="00BB6ED5"/>
    <w:rsid w:val="00BB7702"/>
    <w:rsid w:val="00BC382A"/>
    <w:rsid w:val="00BC390C"/>
    <w:rsid w:val="00BC6D87"/>
    <w:rsid w:val="00BC72E3"/>
    <w:rsid w:val="00BC74DB"/>
    <w:rsid w:val="00BC7BE8"/>
    <w:rsid w:val="00BD0476"/>
    <w:rsid w:val="00BD06AE"/>
    <w:rsid w:val="00BD2853"/>
    <w:rsid w:val="00BD3609"/>
    <w:rsid w:val="00BD70DD"/>
    <w:rsid w:val="00BE5B92"/>
    <w:rsid w:val="00BE6167"/>
    <w:rsid w:val="00BE6CCD"/>
    <w:rsid w:val="00BE6D4F"/>
    <w:rsid w:val="00BE7071"/>
    <w:rsid w:val="00BF05C5"/>
    <w:rsid w:val="00BF20FC"/>
    <w:rsid w:val="00BF3464"/>
    <w:rsid w:val="00BF4E03"/>
    <w:rsid w:val="00BF6ED0"/>
    <w:rsid w:val="00BF7F62"/>
    <w:rsid w:val="00C00790"/>
    <w:rsid w:val="00C01773"/>
    <w:rsid w:val="00C018EE"/>
    <w:rsid w:val="00C0203F"/>
    <w:rsid w:val="00C020BE"/>
    <w:rsid w:val="00C033A5"/>
    <w:rsid w:val="00C0427F"/>
    <w:rsid w:val="00C052AC"/>
    <w:rsid w:val="00C0630E"/>
    <w:rsid w:val="00C066AF"/>
    <w:rsid w:val="00C07D31"/>
    <w:rsid w:val="00C10618"/>
    <w:rsid w:val="00C12B0F"/>
    <w:rsid w:val="00C15F75"/>
    <w:rsid w:val="00C177B8"/>
    <w:rsid w:val="00C179D3"/>
    <w:rsid w:val="00C20E89"/>
    <w:rsid w:val="00C27E1C"/>
    <w:rsid w:val="00C304BE"/>
    <w:rsid w:val="00C32180"/>
    <w:rsid w:val="00C32485"/>
    <w:rsid w:val="00C40452"/>
    <w:rsid w:val="00C4175C"/>
    <w:rsid w:val="00C4228B"/>
    <w:rsid w:val="00C4233B"/>
    <w:rsid w:val="00C45C8D"/>
    <w:rsid w:val="00C56430"/>
    <w:rsid w:val="00C6153E"/>
    <w:rsid w:val="00C6165C"/>
    <w:rsid w:val="00C62959"/>
    <w:rsid w:val="00C63AD8"/>
    <w:rsid w:val="00C6646B"/>
    <w:rsid w:val="00C70149"/>
    <w:rsid w:val="00C72AE8"/>
    <w:rsid w:val="00C737FF"/>
    <w:rsid w:val="00C744E9"/>
    <w:rsid w:val="00C74BD0"/>
    <w:rsid w:val="00C77347"/>
    <w:rsid w:val="00C77DD1"/>
    <w:rsid w:val="00C801BB"/>
    <w:rsid w:val="00C83D35"/>
    <w:rsid w:val="00C87BDA"/>
    <w:rsid w:val="00C9420B"/>
    <w:rsid w:val="00C94B2A"/>
    <w:rsid w:val="00C9583B"/>
    <w:rsid w:val="00C95ED3"/>
    <w:rsid w:val="00C975AD"/>
    <w:rsid w:val="00CA0015"/>
    <w:rsid w:val="00CA1CF5"/>
    <w:rsid w:val="00CB16D0"/>
    <w:rsid w:val="00CC1169"/>
    <w:rsid w:val="00CC1348"/>
    <w:rsid w:val="00CC1BDA"/>
    <w:rsid w:val="00CC2567"/>
    <w:rsid w:val="00CC5E81"/>
    <w:rsid w:val="00CC68CA"/>
    <w:rsid w:val="00CC7513"/>
    <w:rsid w:val="00CD0A79"/>
    <w:rsid w:val="00CD3CEF"/>
    <w:rsid w:val="00CE1266"/>
    <w:rsid w:val="00CE301D"/>
    <w:rsid w:val="00CE3999"/>
    <w:rsid w:val="00CE3E7C"/>
    <w:rsid w:val="00CE52FA"/>
    <w:rsid w:val="00CE53DF"/>
    <w:rsid w:val="00CE684E"/>
    <w:rsid w:val="00CF0761"/>
    <w:rsid w:val="00CF1D4A"/>
    <w:rsid w:val="00CF3903"/>
    <w:rsid w:val="00CF3AA0"/>
    <w:rsid w:val="00CF40D9"/>
    <w:rsid w:val="00CF63A1"/>
    <w:rsid w:val="00CF6434"/>
    <w:rsid w:val="00CF6EA0"/>
    <w:rsid w:val="00CF78C9"/>
    <w:rsid w:val="00CF79E8"/>
    <w:rsid w:val="00D00312"/>
    <w:rsid w:val="00D02F4F"/>
    <w:rsid w:val="00D03E38"/>
    <w:rsid w:val="00D05FF6"/>
    <w:rsid w:val="00D07B5B"/>
    <w:rsid w:val="00D12BA2"/>
    <w:rsid w:val="00D1305E"/>
    <w:rsid w:val="00D15C04"/>
    <w:rsid w:val="00D17A8B"/>
    <w:rsid w:val="00D224BE"/>
    <w:rsid w:val="00D232BF"/>
    <w:rsid w:val="00D23C88"/>
    <w:rsid w:val="00D242C3"/>
    <w:rsid w:val="00D2448A"/>
    <w:rsid w:val="00D24E24"/>
    <w:rsid w:val="00D312EE"/>
    <w:rsid w:val="00D33022"/>
    <w:rsid w:val="00D34549"/>
    <w:rsid w:val="00D35972"/>
    <w:rsid w:val="00D35BF9"/>
    <w:rsid w:val="00D36531"/>
    <w:rsid w:val="00D36F2C"/>
    <w:rsid w:val="00D37B50"/>
    <w:rsid w:val="00D40CBD"/>
    <w:rsid w:val="00D42778"/>
    <w:rsid w:val="00D43368"/>
    <w:rsid w:val="00D434A8"/>
    <w:rsid w:val="00D445FD"/>
    <w:rsid w:val="00D44A37"/>
    <w:rsid w:val="00D45CF6"/>
    <w:rsid w:val="00D467D8"/>
    <w:rsid w:val="00D469B0"/>
    <w:rsid w:val="00D469F3"/>
    <w:rsid w:val="00D46D58"/>
    <w:rsid w:val="00D472C7"/>
    <w:rsid w:val="00D47707"/>
    <w:rsid w:val="00D47953"/>
    <w:rsid w:val="00D50F35"/>
    <w:rsid w:val="00D537DA"/>
    <w:rsid w:val="00D53BEA"/>
    <w:rsid w:val="00D545B4"/>
    <w:rsid w:val="00D55A7C"/>
    <w:rsid w:val="00D55DDE"/>
    <w:rsid w:val="00D57A70"/>
    <w:rsid w:val="00D634D0"/>
    <w:rsid w:val="00D63B3B"/>
    <w:rsid w:val="00D64333"/>
    <w:rsid w:val="00D66107"/>
    <w:rsid w:val="00D66463"/>
    <w:rsid w:val="00D6663F"/>
    <w:rsid w:val="00D7056D"/>
    <w:rsid w:val="00D72437"/>
    <w:rsid w:val="00D72BAD"/>
    <w:rsid w:val="00D72FB6"/>
    <w:rsid w:val="00D73F07"/>
    <w:rsid w:val="00D74838"/>
    <w:rsid w:val="00D74D5F"/>
    <w:rsid w:val="00D7507D"/>
    <w:rsid w:val="00D75C34"/>
    <w:rsid w:val="00D76DFF"/>
    <w:rsid w:val="00D77024"/>
    <w:rsid w:val="00D803CB"/>
    <w:rsid w:val="00D805BC"/>
    <w:rsid w:val="00D8214B"/>
    <w:rsid w:val="00D8284E"/>
    <w:rsid w:val="00D835A7"/>
    <w:rsid w:val="00D837D7"/>
    <w:rsid w:val="00D84463"/>
    <w:rsid w:val="00D84DC7"/>
    <w:rsid w:val="00D864DE"/>
    <w:rsid w:val="00D86737"/>
    <w:rsid w:val="00D87748"/>
    <w:rsid w:val="00D94866"/>
    <w:rsid w:val="00D963B3"/>
    <w:rsid w:val="00D967D7"/>
    <w:rsid w:val="00D96B49"/>
    <w:rsid w:val="00DA060C"/>
    <w:rsid w:val="00DA0A3A"/>
    <w:rsid w:val="00DA0F4F"/>
    <w:rsid w:val="00DA2A43"/>
    <w:rsid w:val="00DA3BE7"/>
    <w:rsid w:val="00DA4343"/>
    <w:rsid w:val="00DA71F3"/>
    <w:rsid w:val="00DB08CC"/>
    <w:rsid w:val="00DB0A20"/>
    <w:rsid w:val="00DB0D51"/>
    <w:rsid w:val="00DB208A"/>
    <w:rsid w:val="00DB54FE"/>
    <w:rsid w:val="00DB724F"/>
    <w:rsid w:val="00DC060B"/>
    <w:rsid w:val="00DC2CE3"/>
    <w:rsid w:val="00DC3EA3"/>
    <w:rsid w:val="00DC4671"/>
    <w:rsid w:val="00DC585D"/>
    <w:rsid w:val="00DC6500"/>
    <w:rsid w:val="00DD092E"/>
    <w:rsid w:val="00DD0FC0"/>
    <w:rsid w:val="00DD1B30"/>
    <w:rsid w:val="00DD1D4D"/>
    <w:rsid w:val="00DD2EE8"/>
    <w:rsid w:val="00DD4E54"/>
    <w:rsid w:val="00DD6E00"/>
    <w:rsid w:val="00DD7239"/>
    <w:rsid w:val="00DD7975"/>
    <w:rsid w:val="00DD7B73"/>
    <w:rsid w:val="00DE04A4"/>
    <w:rsid w:val="00DE2894"/>
    <w:rsid w:val="00DE36E8"/>
    <w:rsid w:val="00DE3D92"/>
    <w:rsid w:val="00DE53FF"/>
    <w:rsid w:val="00DE6B49"/>
    <w:rsid w:val="00DF016F"/>
    <w:rsid w:val="00DF0F1D"/>
    <w:rsid w:val="00DF59D3"/>
    <w:rsid w:val="00E018A6"/>
    <w:rsid w:val="00E021B5"/>
    <w:rsid w:val="00E02677"/>
    <w:rsid w:val="00E058CC"/>
    <w:rsid w:val="00E1076F"/>
    <w:rsid w:val="00E11268"/>
    <w:rsid w:val="00E12711"/>
    <w:rsid w:val="00E128CB"/>
    <w:rsid w:val="00E12BC7"/>
    <w:rsid w:val="00E133CE"/>
    <w:rsid w:val="00E135BE"/>
    <w:rsid w:val="00E136D0"/>
    <w:rsid w:val="00E14C43"/>
    <w:rsid w:val="00E152AC"/>
    <w:rsid w:val="00E17C15"/>
    <w:rsid w:val="00E24DA8"/>
    <w:rsid w:val="00E26B78"/>
    <w:rsid w:val="00E27E7F"/>
    <w:rsid w:val="00E3076B"/>
    <w:rsid w:val="00E326A8"/>
    <w:rsid w:val="00E3640E"/>
    <w:rsid w:val="00E37815"/>
    <w:rsid w:val="00E37986"/>
    <w:rsid w:val="00E43B69"/>
    <w:rsid w:val="00E43E50"/>
    <w:rsid w:val="00E44B07"/>
    <w:rsid w:val="00E457CD"/>
    <w:rsid w:val="00E4653A"/>
    <w:rsid w:val="00E50A9D"/>
    <w:rsid w:val="00E514E3"/>
    <w:rsid w:val="00E517F8"/>
    <w:rsid w:val="00E51F8A"/>
    <w:rsid w:val="00E527FD"/>
    <w:rsid w:val="00E53A25"/>
    <w:rsid w:val="00E53C5B"/>
    <w:rsid w:val="00E543B5"/>
    <w:rsid w:val="00E550BB"/>
    <w:rsid w:val="00E56449"/>
    <w:rsid w:val="00E5706D"/>
    <w:rsid w:val="00E57A0E"/>
    <w:rsid w:val="00E57B20"/>
    <w:rsid w:val="00E57B45"/>
    <w:rsid w:val="00E603FA"/>
    <w:rsid w:val="00E605E2"/>
    <w:rsid w:val="00E60B7D"/>
    <w:rsid w:val="00E62CD9"/>
    <w:rsid w:val="00E637CF"/>
    <w:rsid w:val="00E643B9"/>
    <w:rsid w:val="00E6579E"/>
    <w:rsid w:val="00E67677"/>
    <w:rsid w:val="00E71599"/>
    <w:rsid w:val="00E739D1"/>
    <w:rsid w:val="00E73B69"/>
    <w:rsid w:val="00E749ED"/>
    <w:rsid w:val="00E74BDE"/>
    <w:rsid w:val="00E765D6"/>
    <w:rsid w:val="00E773D3"/>
    <w:rsid w:val="00E80CCE"/>
    <w:rsid w:val="00E817C3"/>
    <w:rsid w:val="00E82FEC"/>
    <w:rsid w:val="00E832A5"/>
    <w:rsid w:val="00E83DAC"/>
    <w:rsid w:val="00E84E7D"/>
    <w:rsid w:val="00E85DF4"/>
    <w:rsid w:val="00E90255"/>
    <w:rsid w:val="00E9100E"/>
    <w:rsid w:val="00E91B23"/>
    <w:rsid w:val="00E94267"/>
    <w:rsid w:val="00E94FDB"/>
    <w:rsid w:val="00EA2D9C"/>
    <w:rsid w:val="00EA2F06"/>
    <w:rsid w:val="00EA3292"/>
    <w:rsid w:val="00EA37C7"/>
    <w:rsid w:val="00EA4050"/>
    <w:rsid w:val="00EA596E"/>
    <w:rsid w:val="00EA74AE"/>
    <w:rsid w:val="00EB13DF"/>
    <w:rsid w:val="00EB332A"/>
    <w:rsid w:val="00EB3BCD"/>
    <w:rsid w:val="00EB68E1"/>
    <w:rsid w:val="00EB6B27"/>
    <w:rsid w:val="00EB6D97"/>
    <w:rsid w:val="00EB7930"/>
    <w:rsid w:val="00EB7B7B"/>
    <w:rsid w:val="00EC15F0"/>
    <w:rsid w:val="00ED0574"/>
    <w:rsid w:val="00ED1E87"/>
    <w:rsid w:val="00ED2233"/>
    <w:rsid w:val="00ED3B80"/>
    <w:rsid w:val="00ED7E83"/>
    <w:rsid w:val="00EE0F68"/>
    <w:rsid w:val="00EE1F86"/>
    <w:rsid w:val="00EF2890"/>
    <w:rsid w:val="00EF2A53"/>
    <w:rsid w:val="00EF33C1"/>
    <w:rsid w:val="00F01747"/>
    <w:rsid w:val="00F02CD4"/>
    <w:rsid w:val="00F036BC"/>
    <w:rsid w:val="00F038EB"/>
    <w:rsid w:val="00F03BD9"/>
    <w:rsid w:val="00F03F96"/>
    <w:rsid w:val="00F041C7"/>
    <w:rsid w:val="00F051D2"/>
    <w:rsid w:val="00F0580D"/>
    <w:rsid w:val="00F075FB"/>
    <w:rsid w:val="00F100FB"/>
    <w:rsid w:val="00F11168"/>
    <w:rsid w:val="00F11989"/>
    <w:rsid w:val="00F14E0D"/>
    <w:rsid w:val="00F16C4B"/>
    <w:rsid w:val="00F172F4"/>
    <w:rsid w:val="00F1753E"/>
    <w:rsid w:val="00F21CBF"/>
    <w:rsid w:val="00F22299"/>
    <w:rsid w:val="00F237F2"/>
    <w:rsid w:val="00F24B02"/>
    <w:rsid w:val="00F24B82"/>
    <w:rsid w:val="00F2549A"/>
    <w:rsid w:val="00F2580A"/>
    <w:rsid w:val="00F3028D"/>
    <w:rsid w:val="00F30311"/>
    <w:rsid w:val="00F32D27"/>
    <w:rsid w:val="00F418E2"/>
    <w:rsid w:val="00F42291"/>
    <w:rsid w:val="00F42C9D"/>
    <w:rsid w:val="00F43A53"/>
    <w:rsid w:val="00F452D3"/>
    <w:rsid w:val="00F47624"/>
    <w:rsid w:val="00F500BD"/>
    <w:rsid w:val="00F50EB7"/>
    <w:rsid w:val="00F514AC"/>
    <w:rsid w:val="00F52A6A"/>
    <w:rsid w:val="00F54397"/>
    <w:rsid w:val="00F56321"/>
    <w:rsid w:val="00F6024B"/>
    <w:rsid w:val="00F61A09"/>
    <w:rsid w:val="00F61ACD"/>
    <w:rsid w:val="00F61CE0"/>
    <w:rsid w:val="00F62194"/>
    <w:rsid w:val="00F629B2"/>
    <w:rsid w:val="00F66683"/>
    <w:rsid w:val="00F70CF5"/>
    <w:rsid w:val="00F71D39"/>
    <w:rsid w:val="00F7231E"/>
    <w:rsid w:val="00F73CC6"/>
    <w:rsid w:val="00F745DC"/>
    <w:rsid w:val="00F763C0"/>
    <w:rsid w:val="00F766C2"/>
    <w:rsid w:val="00F7693C"/>
    <w:rsid w:val="00F80C36"/>
    <w:rsid w:val="00F81F25"/>
    <w:rsid w:val="00F827A7"/>
    <w:rsid w:val="00F84707"/>
    <w:rsid w:val="00F86147"/>
    <w:rsid w:val="00F875D5"/>
    <w:rsid w:val="00F87A40"/>
    <w:rsid w:val="00F87AAC"/>
    <w:rsid w:val="00F90772"/>
    <w:rsid w:val="00F91086"/>
    <w:rsid w:val="00F929A4"/>
    <w:rsid w:val="00F97F4E"/>
    <w:rsid w:val="00FA1186"/>
    <w:rsid w:val="00FA1B6F"/>
    <w:rsid w:val="00FA21A2"/>
    <w:rsid w:val="00FA2534"/>
    <w:rsid w:val="00FA3EC5"/>
    <w:rsid w:val="00FA7513"/>
    <w:rsid w:val="00FA7694"/>
    <w:rsid w:val="00FB1497"/>
    <w:rsid w:val="00FB2546"/>
    <w:rsid w:val="00FB325B"/>
    <w:rsid w:val="00FB44D9"/>
    <w:rsid w:val="00FB5030"/>
    <w:rsid w:val="00FB52B4"/>
    <w:rsid w:val="00FB596E"/>
    <w:rsid w:val="00FB741F"/>
    <w:rsid w:val="00FB7DED"/>
    <w:rsid w:val="00FC1FD6"/>
    <w:rsid w:val="00FC2EA6"/>
    <w:rsid w:val="00FC6377"/>
    <w:rsid w:val="00FC63E3"/>
    <w:rsid w:val="00FC6800"/>
    <w:rsid w:val="00FC7E51"/>
    <w:rsid w:val="00FD0E09"/>
    <w:rsid w:val="00FD0F30"/>
    <w:rsid w:val="00FD1A6B"/>
    <w:rsid w:val="00FD28AF"/>
    <w:rsid w:val="00FD2B7B"/>
    <w:rsid w:val="00FD3D39"/>
    <w:rsid w:val="00FD4E30"/>
    <w:rsid w:val="00FD4F43"/>
    <w:rsid w:val="00FE0A81"/>
    <w:rsid w:val="00FE0FFC"/>
    <w:rsid w:val="00FE11A9"/>
    <w:rsid w:val="00FE24B1"/>
    <w:rsid w:val="00FE4720"/>
    <w:rsid w:val="00FE5817"/>
    <w:rsid w:val="00FE7182"/>
    <w:rsid w:val="00FF0657"/>
    <w:rsid w:val="00FF1A70"/>
    <w:rsid w:val="00FF31DB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B5A495"/>
  <w15:chartTrackingRefBased/>
  <w15:docId w15:val="{3730538B-8497-418A-9221-29E9D545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Code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Ttulo1">
    <w:name w:val="heading 1"/>
    <w:basedOn w:val="Normal"/>
    <w:next w:val="Normal"/>
    <w:link w:val="Ttulo1Car"/>
    <w:qFormat/>
    <w:rsid w:val="00FA1186"/>
    <w:pPr>
      <w:keepNext/>
      <w:jc w:val="left"/>
      <w:outlineLvl w:val="0"/>
    </w:pPr>
    <w:rPr>
      <w:rFonts w:ascii="Arial" w:hAnsi="Arial" w:cs="Arial"/>
      <w:b/>
      <w:bCs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FA1186"/>
    <w:pPr>
      <w:keepNext/>
      <w:outlineLvl w:val="1"/>
    </w:pPr>
    <w:rPr>
      <w:rFonts w:ascii="Arial" w:hAnsi="Arial" w:cs="Arial"/>
      <w:b/>
      <w:bCs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ibliografa">
    <w:name w:val="bibliografía"/>
    <w:basedOn w:val="Normal"/>
    <w:pPr>
      <w:tabs>
        <w:tab w:val="left" w:pos="-284"/>
      </w:tabs>
      <w:ind w:left="284"/>
    </w:pPr>
    <w:rPr>
      <w:sz w:val="20"/>
    </w:rPr>
  </w:style>
  <w:style w:type="paragraph" w:styleId="Encabezado">
    <w:name w:val="header"/>
    <w:basedOn w:val="Normal"/>
    <w:link w:val="EncabezadoCar"/>
    <w:uiPriority w:val="99"/>
    <w:rsid w:val="00293CBF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293CBF"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rsid w:val="00B01DB9"/>
    <w:pPr>
      <w:shd w:val="clear" w:color="auto" w:fill="000080"/>
    </w:pPr>
    <w:rPr>
      <w:rFonts w:ascii="Tahoma" w:hAnsi="Tahoma" w:cs="Tahoma"/>
      <w:sz w:val="20"/>
    </w:rPr>
  </w:style>
  <w:style w:type="character" w:styleId="Hipervnculo">
    <w:name w:val="Hyperlink"/>
    <w:rsid w:val="009C056F"/>
    <w:rPr>
      <w:color w:val="0000FF"/>
      <w:u w:val="single"/>
    </w:rPr>
  </w:style>
  <w:style w:type="character" w:styleId="Fuerte">
    <w:name w:val="Strong"/>
    <w:uiPriority w:val="22"/>
    <w:qFormat/>
    <w:rsid w:val="009C056F"/>
    <w:rPr>
      <w:b/>
      <w:bCs/>
    </w:rPr>
  </w:style>
  <w:style w:type="table" w:styleId="Tablaconcuadrcula">
    <w:name w:val="Table Grid"/>
    <w:basedOn w:val="Tablanormal"/>
    <w:rsid w:val="009969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ario">
    <w:name w:val="annotation reference"/>
    <w:rsid w:val="0013706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37060"/>
    <w:rPr>
      <w:sz w:val="20"/>
    </w:rPr>
  </w:style>
  <w:style w:type="character" w:customStyle="1" w:styleId="TextocomentarioCar">
    <w:name w:val="Texto comentario Car"/>
    <w:link w:val="Textocomentario"/>
    <w:rsid w:val="00137060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37060"/>
    <w:rPr>
      <w:b/>
      <w:bCs/>
    </w:rPr>
  </w:style>
  <w:style w:type="character" w:customStyle="1" w:styleId="AsuntodelcomentarioCar">
    <w:name w:val="Asunto del comentario Car"/>
    <w:link w:val="Asuntodelcomentario"/>
    <w:rsid w:val="00137060"/>
    <w:rPr>
      <w:b/>
      <w:bCs/>
      <w:lang w:val="en-US" w:eastAsia="en-US"/>
    </w:rPr>
  </w:style>
  <w:style w:type="paragraph" w:styleId="Textodeglobo">
    <w:name w:val="Balloon Text"/>
    <w:basedOn w:val="Normal"/>
    <w:link w:val="TextodegloboCar"/>
    <w:rsid w:val="001370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37060"/>
    <w:rPr>
      <w:rFonts w:ascii="Tahoma" w:hAnsi="Tahoma" w:cs="Tahoma"/>
      <w:sz w:val="16"/>
      <w:szCs w:val="16"/>
      <w:lang w:val="en-US" w:eastAsia="en-US"/>
    </w:rPr>
  </w:style>
  <w:style w:type="character" w:customStyle="1" w:styleId="Ttulo1Car">
    <w:name w:val="Título 1 Car"/>
    <w:link w:val="Ttulo1"/>
    <w:rsid w:val="00FA1186"/>
    <w:rPr>
      <w:rFonts w:ascii="Arial" w:hAnsi="Arial" w:cs="Arial"/>
      <w:b/>
      <w:bCs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FA1186"/>
    <w:rPr>
      <w:rFonts w:ascii="Arial" w:hAnsi="Arial" w:cs="Arial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FA1186"/>
    <w:rPr>
      <w:rFonts w:ascii="Arial" w:hAnsi="Arial" w:cs="Arial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FA1186"/>
    <w:rPr>
      <w:rFonts w:ascii="Arial" w:hAnsi="Arial" w:cs="Arial"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19793C"/>
    <w:pPr>
      <w:jc w:val="center"/>
    </w:pPr>
    <w:rPr>
      <w:rFonts w:ascii="Arial" w:hAnsi="Arial"/>
      <w:b/>
      <w:sz w:val="20"/>
      <w:lang w:eastAsia="es-ES"/>
    </w:rPr>
  </w:style>
  <w:style w:type="character" w:customStyle="1" w:styleId="TtuloCar">
    <w:name w:val="Título Car"/>
    <w:link w:val="Ttulo"/>
    <w:rsid w:val="0019793C"/>
    <w:rPr>
      <w:rFonts w:ascii="Arial" w:hAnsi="Arial"/>
      <w:b/>
      <w:lang w:eastAsia="es-ES"/>
    </w:rPr>
  </w:style>
  <w:style w:type="table" w:styleId="Listaclara">
    <w:name w:val="Light List"/>
    <w:basedOn w:val="Tablanormal"/>
    <w:uiPriority w:val="61"/>
    <w:rsid w:val="00305F27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Sinespaciado">
    <w:name w:val="No Spacing"/>
    <w:uiPriority w:val="1"/>
    <w:qFormat/>
    <w:rsid w:val="00EB332A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EB332A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353B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353BD4"/>
    <w:rPr>
      <w:rFonts w:ascii="Courier New" w:hAnsi="Courier New" w:cs="Courier New"/>
    </w:rPr>
  </w:style>
  <w:style w:type="character" w:styleId="CdigoHTML">
    <w:name w:val="HTML Code"/>
    <w:basedOn w:val="Fuentedeprrafopredeter"/>
    <w:uiPriority w:val="99"/>
    <w:unhideWhenUsed/>
    <w:rsid w:val="00353BD4"/>
    <w:rPr>
      <w:rFonts w:ascii="Courier New" w:eastAsia="Times New Roman" w:hAnsi="Courier New" w:cs="Courier New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D4F43"/>
    <w:rPr>
      <w:sz w:val="24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1013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externado.edu.co/politicasdeprivacidad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figri@uexternado.edu.c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rly.Vargas\Configuraci&#243;n%20local\Archivos%20temporales%20de%20Internet\OLK73\Finazas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5B189-0381-4A93-9636-C28DC698956E}"/>
      </w:docPartPr>
      <w:docPartBody>
        <w:p w:rsidR="007341C2" w:rsidRDefault="0034284B">
          <w:r w:rsidRPr="004D6A9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4B"/>
    <w:rsid w:val="000A4D67"/>
    <w:rsid w:val="000C560E"/>
    <w:rsid w:val="00194F39"/>
    <w:rsid w:val="0034284B"/>
    <w:rsid w:val="003E4A1A"/>
    <w:rsid w:val="005E3C95"/>
    <w:rsid w:val="00604239"/>
    <w:rsid w:val="006A62EB"/>
    <w:rsid w:val="006D758B"/>
    <w:rsid w:val="007341C2"/>
    <w:rsid w:val="00835155"/>
    <w:rsid w:val="009847FD"/>
    <w:rsid w:val="00BB7702"/>
    <w:rsid w:val="00C6153E"/>
    <w:rsid w:val="00C93D6A"/>
    <w:rsid w:val="00C95ED3"/>
    <w:rsid w:val="00CB2ED5"/>
    <w:rsid w:val="00D63E0B"/>
    <w:rsid w:val="00E543B5"/>
    <w:rsid w:val="00F0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428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a88c3-e73a-4b6d-8ee8-725876a569c0" xsi:nil="true"/>
    <lcf76f155ced4ddcb4097134ff3c332f xmlns="1cd3fb71-4ddb-4eee-aaac-f2bdf868efe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50DA5587115341A3165CEC012C7ED0" ma:contentTypeVersion="15" ma:contentTypeDescription="Crear nuevo documento." ma:contentTypeScope="" ma:versionID="0e7c6f62798832ebaf090209d9deab73">
  <xsd:schema xmlns:xsd="http://www.w3.org/2001/XMLSchema" xmlns:xs="http://www.w3.org/2001/XMLSchema" xmlns:p="http://schemas.microsoft.com/office/2006/metadata/properties" xmlns:ns2="1cd3fb71-4ddb-4eee-aaac-f2bdf868efeb" xmlns:ns3="997a88c3-e73a-4b6d-8ee8-725876a569c0" targetNamespace="http://schemas.microsoft.com/office/2006/metadata/properties" ma:root="true" ma:fieldsID="e99c7cda2964e72acfdfee8c93232780" ns2:_="" ns3:_="">
    <xsd:import namespace="1cd3fb71-4ddb-4eee-aaac-f2bdf868efeb"/>
    <xsd:import namespace="997a88c3-e73a-4b6d-8ee8-725876a56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3fb71-4ddb-4eee-aaac-f2bdf868e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6bc7a4c-92c2-4ed7-be9f-085aae872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a88c3-e73a-4b6d-8ee8-725876a569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25e3547-1838-4f89-aed0-afe46902c3ab}" ma:internalName="TaxCatchAll" ma:showField="CatchAllData" ma:web="997a88c3-e73a-4b6d-8ee8-725876a56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08D417-4938-4113-A835-2BACF2226D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1C74E0-94CF-4D5E-85AB-6192559DD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47E63-1C47-4D2C-9597-14A69FE21F90}">
  <ds:schemaRefs>
    <ds:schemaRef ds:uri="http://schemas.microsoft.com/office/2006/metadata/properties"/>
    <ds:schemaRef ds:uri="http://schemas.microsoft.com/office/infopath/2007/PartnerControls"/>
    <ds:schemaRef ds:uri="997a88c3-e73a-4b6d-8ee8-725876a569c0"/>
    <ds:schemaRef ds:uri="1cd3fb71-4ddb-4eee-aaac-f2bdf868efeb"/>
  </ds:schemaRefs>
</ds:datastoreItem>
</file>

<file path=customXml/itemProps4.xml><?xml version="1.0" encoding="utf-8"?>
<ds:datastoreItem xmlns:ds="http://schemas.openxmlformats.org/officeDocument/2006/customXml" ds:itemID="{05A43E13-F766-4000-B777-4A601FC1B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3fb71-4ddb-4eee-aaac-f2bdf868efeb"/>
    <ds:schemaRef ds:uri="997a88c3-e73a-4b6d-8ee8-725876a56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Finazas</Template>
  <TotalTime>81</TotalTime>
  <Pages>4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Universidad externado de Colombia</Company>
  <LinksUpToDate>false</LinksUpToDate>
  <CharactersWithSpaces>3430</CharactersWithSpaces>
  <SharedDoc>false</SharedDoc>
  <HLinks>
    <vt:vector size="12" baseType="variant">
      <vt:variant>
        <vt:i4>5963874</vt:i4>
      </vt:variant>
      <vt:variant>
        <vt:i4>3</vt:i4>
      </vt:variant>
      <vt:variant>
        <vt:i4>0</vt:i4>
      </vt:variant>
      <vt:variant>
        <vt:i4>5</vt:i4>
      </vt:variant>
      <vt:variant>
        <vt:lpwstr>mailto:levent.akca@uexternado.edu.co</vt:lpwstr>
      </vt:variant>
      <vt:variant>
        <vt:lpwstr/>
      </vt:variant>
      <vt:variant>
        <vt:i4>5439555</vt:i4>
      </vt:variant>
      <vt:variant>
        <vt:i4>0</vt:i4>
      </vt:variant>
      <vt:variant>
        <vt:i4>0</vt:i4>
      </vt:variant>
      <vt:variant>
        <vt:i4>5</vt:i4>
      </vt:variant>
      <vt:variant>
        <vt:lpwstr>https://uexternado.zoom.us/j/84156937879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subject/>
  <dc:creator>Ruby Alejandra Ramos Chaparro</dc:creator>
  <cp:keywords/>
  <cp:lastModifiedBy>Luisa Fernanda Gil</cp:lastModifiedBy>
  <cp:revision>8</cp:revision>
  <cp:lastPrinted>2024-01-18T14:49:00Z</cp:lastPrinted>
  <dcterms:created xsi:type="dcterms:W3CDTF">2026-08-27T14:16:00Z</dcterms:created>
  <dcterms:modified xsi:type="dcterms:W3CDTF">2026-08-31T21:18:00Z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0x0101009D50DA5587115341A3165CEC012C7ED0</vt:lpwstr>
  </property>
  <property fmtid="{D5CDD505-2E9C-101B-9397-08002B2CF9AE}" pid="3" name="MediaServiceImageTags">
    <vt:lpwstr/>
  </property>
</Properties>
</file>