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71B8C78F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C74088">
        <w:rPr>
          <w:rFonts w:ascii="LM Roman 10" w:hAnsi="LM Roman 10"/>
          <w:b/>
          <w:bCs/>
          <w:sz w:val="24"/>
          <w:szCs w:val="24"/>
        </w:rPr>
        <w:t>octubre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10877C25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74088">
        <w:rPr>
          <w:rFonts w:ascii="LM Roman 10" w:hAnsi="LM Roman 10"/>
          <w:sz w:val="24"/>
          <w:szCs w:val="24"/>
        </w:rPr>
        <w:t>octubre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A05709">
        <w:rPr>
          <w:rFonts w:ascii="LM Roman 10" w:hAnsi="LM Roman 10"/>
          <w:sz w:val="24"/>
          <w:szCs w:val="24"/>
          <w:lang w:val="es-ES_tradnl"/>
        </w:rPr>
        <w:t>6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5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CD5F1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77A8E">
        <w:rPr>
          <w:rFonts w:ascii="LM Roman 10" w:hAnsi="LM Roman 10"/>
          <w:sz w:val="24"/>
          <w:szCs w:val="24"/>
          <w:lang w:val="es-ES_tradnl"/>
        </w:rPr>
        <w:t>3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1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026549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8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2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C77A8E">
        <w:rPr>
          <w:rFonts w:ascii="LM Roman 10" w:hAnsi="LM Roman 10"/>
          <w:sz w:val="24"/>
          <w:szCs w:val="24"/>
          <w:lang w:val="es-ES_tradnl"/>
        </w:rPr>
        <w:t>7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7263A">
        <w:rPr>
          <w:rFonts w:ascii="LM Roman 10" w:hAnsi="LM Roman 10"/>
          <w:sz w:val="24"/>
          <w:szCs w:val="24"/>
          <w:lang w:val="es-ES_tradnl"/>
        </w:rPr>
        <w:t>-1</w:t>
      </w:r>
      <w:r w:rsidR="00C77A8E">
        <w:rPr>
          <w:rFonts w:ascii="LM Roman 10" w:hAnsi="LM Roman 10"/>
          <w:sz w:val="24"/>
          <w:szCs w:val="24"/>
          <w:lang w:val="es-ES_tradnl"/>
        </w:rPr>
        <w:t>1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5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C77A8E">
        <w:rPr>
          <w:rFonts w:ascii="LM Roman 10" w:hAnsi="LM Roman 10"/>
          <w:sz w:val="24"/>
          <w:szCs w:val="24"/>
          <w:lang w:val="es-ES_tradnl"/>
        </w:rPr>
        <w:t>5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0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C77A8E">
        <w:rPr>
          <w:rFonts w:ascii="LM Roman 10" w:hAnsi="LM Roman 10"/>
          <w:sz w:val="24"/>
          <w:szCs w:val="24"/>
          <w:lang w:val="es-ES_tradnl"/>
        </w:rPr>
        <w:t>9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917D30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2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77A8E">
        <w:rPr>
          <w:rFonts w:ascii="LM Roman 10" w:hAnsi="LM Roman 10"/>
          <w:sz w:val="24"/>
          <w:szCs w:val="24"/>
          <w:lang w:val="es-ES_tradnl"/>
        </w:rPr>
        <w:t>7,0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C77A8E">
        <w:rPr>
          <w:rFonts w:ascii="LM Roman 10" w:hAnsi="LM Roman 10"/>
          <w:sz w:val="24"/>
          <w:szCs w:val="24"/>
          <w:lang w:val="es-ES_tradnl"/>
        </w:rPr>
        <w:t>1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09</w:t>
      </w:r>
      <w:r w:rsidR="0002654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pps, 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63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A05709">
        <w:rPr>
          <w:rFonts w:ascii="LM Roman 10" w:hAnsi="LM Roman 10"/>
          <w:sz w:val="24"/>
          <w:szCs w:val="24"/>
          <w:lang w:val="es-ES_tradnl"/>
        </w:rPr>
        <w:t>-</w:t>
      </w:r>
      <w:r w:rsidR="00B7263A">
        <w:rPr>
          <w:rFonts w:ascii="LM Roman 10" w:hAnsi="LM Roman 10"/>
          <w:sz w:val="24"/>
          <w:szCs w:val="24"/>
          <w:lang w:val="es-ES_tradnl"/>
        </w:rPr>
        <w:t>0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93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B7263A">
        <w:rPr>
          <w:rFonts w:ascii="LM Roman 10" w:hAnsi="LM Roman 10"/>
          <w:sz w:val="24"/>
          <w:szCs w:val="24"/>
          <w:lang w:val="es-ES_tradnl"/>
        </w:rPr>
        <w:t>-1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580F5099" w:rsidR="00B807B1" w:rsidRDefault="00C74088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8"/>
      <w:bookmarkStart w:id="5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Octubre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bookmarkEnd w:id="4"/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5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7E4D33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6BE96705" w:rsidR="00B807B1" w:rsidRPr="008350C0" w:rsidRDefault="007E4D33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42210A4" wp14:editId="71E12694">
                  <wp:extent cx="2700000" cy="2340000"/>
                  <wp:effectExtent l="0" t="0" r="5715" b="0"/>
                  <wp:docPr id="35628753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7754F8EB" w:rsidR="00B807B1" w:rsidRPr="008350C0" w:rsidRDefault="007E4D33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1DE5665" wp14:editId="2BB013F3">
                  <wp:extent cx="2700000" cy="2340000"/>
                  <wp:effectExtent l="0" t="0" r="5715" b="0"/>
                  <wp:docPr id="105372488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167A2788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B30CC0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5304C5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5304C5">
        <w:rPr>
          <w:rFonts w:ascii="LM Roman 10" w:hAnsi="LM Roman 10"/>
          <w:sz w:val="24"/>
          <w:szCs w:val="24"/>
          <w:lang w:val="es-ES_tradnl"/>
        </w:rPr>
        <w:t>5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5304C5">
        <w:rPr>
          <w:rFonts w:ascii="LM Roman 10" w:hAnsi="LM Roman 10"/>
          <w:sz w:val="24"/>
          <w:szCs w:val="24"/>
          <w:lang w:val="es-ES_tradnl"/>
        </w:rPr>
        <w:t>2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8965A8" w:rsidRPr="008965A8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8965A8">
        <w:rPr>
          <w:rFonts w:ascii="LM Roman 10" w:hAnsi="LM Roman 10"/>
          <w:sz w:val="24"/>
          <w:szCs w:val="24"/>
          <w:lang w:val="es-ES_tradnl"/>
        </w:rPr>
        <w:t>1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8965A8">
        <w:rPr>
          <w:rFonts w:ascii="LM Roman 10" w:hAnsi="LM Roman 10"/>
          <w:sz w:val="24"/>
          <w:szCs w:val="24"/>
          <w:lang w:val="es-ES_tradnl"/>
        </w:rPr>
        <w:t>9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C74088">
        <w:rPr>
          <w:rFonts w:ascii="LM Roman 10" w:hAnsi="LM Roman 10"/>
          <w:sz w:val="24"/>
          <w:szCs w:val="24"/>
          <w:lang w:val="es-ES_tradnl"/>
        </w:rPr>
        <w:t>octubre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-</w:t>
      </w:r>
      <w:r w:rsidR="008965A8">
        <w:rPr>
          <w:rFonts w:ascii="LM Roman 10" w:hAnsi="LM Roman 10"/>
          <w:sz w:val="24"/>
          <w:szCs w:val="24"/>
          <w:lang w:val="es-ES_tradnl"/>
        </w:rPr>
        <w:t>1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6</w:t>
      </w:r>
      <w:r w:rsidR="008965A8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58283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8965A8">
        <w:rPr>
          <w:rFonts w:ascii="LM Roman 10" w:hAnsi="LM Roman 10"/>
          <w:sz w:val="24"/>
          <w:szCs w:val="24"/>
          <w:lang w:val="es-ES_tradnl"/>
        </w:rPr>
        <w:t>85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8965A8">
        <w:rPr>
          <w:rFonts w:ascii="LM Roman 10" w:hAnsi="LM Roman 10"/>
          <w:sz w:val="24"/>
          <w:szCs w:val="24"/>
          <w:lang w:val="es-ES_tradnl"/>
        </w:rPr>
        <w:t>2</w:t>
      </w:r>
      <w:r w:rsidR="00D50569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D50569">
        <w:rPr>
          <w:rFonts w:ascii="LM Roman 10" w:hAnsi="LM Roman 10"/>
          <w:sz w:val="24"/>
          <w:szCs w:val="24"/>
          <w:lang w:val="es-ES_tradnl"/>
        </w:rPr>
        <w:t>-0</w:t>
      </w:r>
      <w:r w:rsidR="00582839">
        <w:rPr>
          <w:rFonts w:ascii="LM Roman 10" w:hAnsi="LM Roman 10"/>
          <w:sz w:val="24"/>
          <w:szCs w:val="24"/>
          <w:lang w:val="es-ES_tradnl"/>
        </w:rPr>
        <w:t>,5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582839">
        <w:rPr>
          <w:rFonts w:ascii="LM Roman 10" w:hAnsi="LM Roman 10"/>
          <w:sz w:val="24"/>
          <w:szCs w:val="24"/>
          <w:lang w:val="es-ES_tradnl"/>
        </w:rPr>
        <w:t>3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8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582839">
        <w:rPr>
          <w:rFonts w:ascii="LM Roman 10" w:hAnsi="LM Roman 10"/>
          <w:sz w:val="24"/>
          <w:szCs w:val="24"/>
          <w:lang w:val="es-ES_tradnl"/>
        </w:rPr>
        <w:t>6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7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E14D80">
        <w:rPr>
          <w:rFonts w:ascii="LM Roman 10" w:hAnsi="LM Roman 10"/>
          <w:sz w:val="24"/>
          <w:szCs w:val="24"/>
          <w:lang w:val="es-ES_tradnl"/>
        </w:rPr>
        <w:t>“</w:t>
      </w:r>
      <w:bookmarkStart w:id="6" w:name="OLE_LINK4"/>
      <w:r w:rsidR="00E14D80">
        <w:rPr>
          <w:rFonts w:ascii="LM Roman 10" w:hAnsi="LM Roman 10"/>
          <w:i/>
          <w:iCs/>
          <w:sz w:val="24"/>
          <w:szCs w:val="24"/>
          <w:lang w:val="es-ES_tradnl"/>
        </w:rPr>
        <w:t>A</w:t>
      </w:r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>lojamiento y servicios de comida</w:t>
      </w:r>
      <w:bookmarkEnd w:id="6"/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5304C5">
        <w:rPr>
          <w:rFonts w:ascii="LM Roman 10" w:hAnsi="LM Roman 10"/>
          <w:sz w:val="24"/>
          <w:szCs w:val="24"/>
          <w:lang w:val="es-ES_tradnl"/>
        </w:rPr>
        <w:t>(16,6%)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304C5">
        <w:rPr>
          <w:rFonts w:ascii="LM Roman 10" w:hAnsi="LM Roman 10"/>
          <w:sz w:val="24"/>
          <w:szCs w:val="24"/>
          <w:lang w:val="es-ES_tradnl"/>
        </w:rPr>
        <w:t>y</w:t>
      </w:r>
      <w:r w:rsidR="0058283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304C5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E14D80">
        <w:rPr>
          <w:rFonts w:ascii="LM Roman 10" w:hAnsi="LM Roman 10"/>
          <w:i/>
          <w:iCs/>
          <w:sz w:val="24"/>
          <w:szCs w:val="24"/>
          <w:lang w:val="es-ES_tradnl"/>
        </w:rPr>
        <w:t>T</w:t>
      </w:r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 xml:space="preserve">ransporte y almacenamiento” </w:t>
      </w:r>
      <w:r w:rsidR="005304C5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5304C5">
        <w:rPr>
          <w:rFonts w:ascii="LM Roman 10" w:hAnsi="LM Roman 10"/>
          <w:sz w:val="24"/>
          <w:szCs w:val="24"/>
          <w:lang w:val="es-ES_tradnl"/>
        </w:rPr>
        <w:t>13,8%)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Suministro de electricidad, gas, agua y gestión de desechos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5304C5">
        <w:rPr>
          <w:rFonts w:ascii="LM Roman 10" w:hAnsi="LM Roman 10"/>
          <w:sz w:val="24"/>
          <w:szCs w:val="24"/>
          <w:lang w:val="es-ES_tradnl"/>
        </w:rPr>
        <w:t>5</w:t>
      </w:r>
      <w:r w:rsidR="00245475">
        <w:rPr>
          <w:rFonts w:ascii="LM Roman 10" w:hAnsi="LM Roman 10"/>
          <w:sz w:val="24"/>
          <w:szCs w:val="24"/>
          <w:lang w:val="es-ES_tradnl"/>
        </w:rPr>
        <w:t>,</w:t>
      </w:r>
      <w:r w:rsidR="005304C5">
        <w:rPr>
          <w:rFonts w:ascii="LM Roman 10" w:hAnsi="LM Roman 10"/>
          <w:sz w:val="24"/>
          <w:szCs w:val="24"/>
          <w:lang w:val="es-ES_tradnl"/>
        </w:rPr>
        <w:t>4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83550D">
        <w:rPr>
          <w:rFonts w:ascii="LM Roman 10" w:hAnsi="LM Roman 10"/>
          <w:sz w:val="24"/>
          <w:szCs w:val="24"/>
          <w:lang w:val="es-ES_tradnl"/>
        </w:rPr>
        <w:t xml:space="preserve"> junto con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r w:rsidR="00582839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680790">
        <w:rPr>
          <w:rFonts w:ascii="LM Roman 10" w:hAnsi="LM Roman 10"/>
          <w:sz w:val="24"/>
          <w:szCs w:val="24"/>
          <w:lang w:val="es-ES_tradnl"/>
        </w:rPr>
        <w:t>(</w:t>
      </w:r>
      <w:r w:rsidR="00385CC5">
        <w:rPr>
          <w:rFonts w:ascii="LM Roman 10" w:hAnsi="LM Roman 10"/>
          <w:sz w:val="24"/>
          <w:szCs w:val="24"/>
          <w:lang w:val="es-ES_tradnl"/>
        </w:rPr>
        <w:t>-</w:t>
      </w:r>
      <w:r w:rsidR="005304C5">
        <w:rPr>
          <w:rFonts w:ascii="LM Roman 10" w:hAnsi="LM Roman 10"/>
          <w:sz w:val="24"/>
          <w:szCs w:val="24"/>
          <w:lang w:val="es-ES_tradnl"/>
        </w:rPr>
        <w:t>5</w:t>
      </w:r>
      <w:r w:rsidR="00582839">
        <w:rPr>
          <w:rFonts w:ascii="LM Roman 10" w:hAnsi="LM Roman 10"/>
          <w:sz w:val="24"/>
          <w:szCs w:val="24"/>
          <w:lang w:val="es-ES_tradnl"/>
        </w:rPr>
        <w:t>,</w:t>
      </w:r>
      <w:r w:rsidR="005304C5">
        <w:rPr>
          <w:rFonts w:ascii="LM Roman 10" w:hAnsi="LM Roman 10"/>
          <w:sz w:val="24"/>
          <w:szCs w:val="24"/>
          <w:lang w:val="es-ES_tradnl"/>
        </w:rPr>
        <w:t>2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7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7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2E22F714" w:rsidR="005752CF" w:rsidRDefault="00C74088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Octubre</w:t>
      </w:r>
      <w:r w:rsidR="00CD5F1F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9956A8">
        <w:trPr>
          <w:trHeight w:val="3843"/>
        </w:trPr>
        <w:tc>
          <w:tcPr>
            <w:tcW w:w="3318" w:type="dxa"/>
            <w:vAlign w:val="center"/>
          </w:tcPr>
          <w:p w14:paraId="45F025BA" w14:textId="11A9ED1E" w:rsidR="000C41F4" w:rsidRPr="00193A46" w:rsidRDefault="00E14D80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EFA5A0F" wp14:editId="38CE3A00">
                  <wp:extent cx="2700000" cy="2340000"/>
                  <wp:effectExtent l="0" t="0" r="5715" b="0"/>
                  <wp:docPr id="107279529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0" w:type="dxa"/>
            <w:vAlign w:val="center"/>
          </w:tcPr>
          <w:p w14:paraId="28E43C8B" w14:textId="71C3319C" w:rsidR="000C41F4" w:rsidRPr="00380320" w:rsidRDefault="009956A8" w:rsidP="0083550D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85310BA" wp14:editId="616D5FC9">
                  <wp:extent cx="2700000" cy="2340000"/>
                  <wp:effectExtent l="0" t="0" r="5715" b="0"/>
                  <wp:docPr id="61756174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6D90CB8A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B12333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855127">
        <w:rPr>
          <w:rFonts w:ascii="LM Roman 10" w:hAnsi="LM Roman 10"/>
          <w:sz w:val="24"/>
          <w:szCs w:val="24"/>
          <w:lang w:val="es-ES_tradnl"/>
        </w:rPr>
        <w:t>3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855127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855127">
        <w:rPr>
          <w:rFonts w:ascii="LM Roman 10" w:hAnsi="LM Roman 10"/>
          <w:sz w:val="24"/>
          <w:szCs w:val="24"/>
          <w:lang w:val="es-ES_tradnl"/>
        </w:rPr>
        <w:t>5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855127">
        <w:rPr>
          <w:rFonts w:ascii="LM Roman 10" w:hAnsi="LM Roman 10"/>
          <w:sz w:val="24"/>
          <w:szCs w:val="24"/>
        </w:rPr>
        <w:t>1</w:t>
      </w:r>
      <w:r w:rsidR="005D5312">
        <w:rPr>
          <w:rFonts w:ascii="LM Roman 10" w:hAnsi="LM Roman 10"/>
          <w:sz w:val="24"/>
          <w:szCs w:val="24"/>
        </w:rPr>
        <w:t>,</w:t>
      </w:r>
      <w:r w:rsidR="00855127">
        <w:rPr>
          <w:rFonts w:ascii="LM Roman 10" w:hAnsi="LM Roman 10"/>
          <w:sz w:val="24"/>
          <w:szCs w:val="24"/>
        </w:rPr>
        <w:t>8</w:t>
      </w:r>
      <w:r>
        <w:rPr>
          <w:rFonts w:ascii="LM Roman 10" w:hAnsi="LM Roman 10"/>
          <w:sz w:val="24"/>
          <w:szCs w:val="24"/>
        </w:rPr>
        <w:t xml:space="preserve">% y </w:t>
      </w:r>
      <w:r w:rsidR="00855127">
        <w:rPr>
          <w:rFonts w:ascii="LM Roman 10" w:hAnsi="LM Roman 10"/>
          <w:sz w:val="24"/>
          <w:szCs w:val="24"/>
        </w:rPr>
        <w:t>6</w:t>
      </w:r>
      <w:r w:rsidR="00835463">
        <w:rPr>
          <w:rFonts w:ascii="LM Roman 10" w:hAnsi="LM Roman 10"/>
          <w:sz w:val="24"/>
          <w:szCs w:val="24"/>
        </w:rPr>
        <w:t>,</w:t>
      </w:r>
      <w:r w:rsidR="00855127">
        <w:rPr>
          <w:rFonts w:ascii="LM Roman 10" w:hAnsi="LM Roman 10"/>
          <w:sz w:val="24"/>
          <w:szCs w:val="24"/>
        </w:rPr>
        <w:t>9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C74088">
        <w:rPr>
          <w:rFonts w:ascii="LM Roman 10" w:hAnsi="LM Roman 10"/>
          <w:sz w:val="24"/>
          <w:szCs w:val="24"/>
        </w:rPr>
        <w:t>octubre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855127">
        <w:rPr>
          <w:rFonts w:ascii="LM Roman 10" w:hAnsi="LM Roman 10"/>
          <w:sz w:val="24"/>
          <w:szCs w:val="24"/>
        </w:rPr>
        <w:t>-1</w:t>
      </w:r>
      <w:r w:rsidR="001538B3">
        <w:rPr>
          <w:rFonts w:ascii="LM Roman 10" w:hAnsi="LM Roman 10"/>
          <w:sz w:val="24"/>
          <w:szCs w:val="24"/>
        </w:rPr>
        <w:t>,</w:t>
      </w:r>
      <w:r w:rsidR="00855127">
        <w:rPr>
          <w:rFonts w:ascii="LM Roman 10" w:hAnsi="LM Roman 10"/>
          <w:sz w:val="24"/>
          <w:szCs w:val="24"/>
        </w:rPr>
        <w:t>03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D90A3C">
        <w:rPr>
          <w:rFonts w:ascii="LM Roman 10" w:hAnsi="LM Roman 10"/>
          <w:sz w:val="24"/>
          <w:szCs w:val="24"/>
        </w:rPr>
        <w:t>1</w:t>
      </w:r>
      <w:r w:rsidR="001538B3">
        <w:rPr>
          <w:rFonts w:ascii="LM Roman 10" w:hAnsi="LM Roman 10"/>
          <w:sz w:val="24"/>
          <w:szCs w:val="24"/>
        </w:rPr>
        <w:t>,</w:t>
      </w:r>
      <w:r w:rsidR="00D90A3C">
        <w:rPr>
          <w:rFonts w:ascii="LM Roman 10" w:hAnsi="LM Roman 10"/>
          <w:sz w:val="24"/>
          <w:szCs w:val="24"/>
        </w:rPr>
        <w:t>0</w:t>
      </w:r>
      <w:r w:rsidR="00855127">
        <w:rPr>
          <w:rFonts w:ascii="LM Roman 10" w:hAnsi="LM Roman 10"/>
          <w:sz w:val="24"/>
          <w:szCs w:val="24"/>
        </w:rPr>
        <w:t>05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E730E1">
        <w:rPr>
          <w:rFonts w:ascii="LM Roman 10" w:hAnsi="LM Roman 10"/>
          <w:i/>
          <w:iCs/>
          <w:sz w:val="24"/>
          <w:szCs w:val="24"/>
        </w:rPr>
        <w:t>jornalero o peón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855127">
        <w:rPr>
          <w:rFonts w:ascii="LM Roman 10" w:hAnsi="LM Roman 10"/>
          <w:sz w:val="24"/>
          <w:szCs w:val="24"/>
        </w:rPr>
        <w:t>26</w:t>
      </w:r>
      <w:r w:rsidR="00D5494B">
        <w:rPr>
          <w:rFonts w:ascii="LM Roman 10" w:hAnsi="LM Roman 10"/>
          <w:sz w:val="24"/>
          <w:szCs w:val="24"/>
        </w:rPr>
        <w:t>,</w:t>
      </w:r>
      <w:r w:rsidR="00855127">
        <w:rPr>
          <w:rFonts w:ascii="LM Roman 10" w:hAnsi="LM Roman 10"/>
          <w:sz w:val="24"/>
          <w:szCs w:val="24"/>
        </w:rPr>
        <w:t>8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855127">
        <w:rPr>
          <w:rFonts w:ascii="LM Roman 10" w:hAnsi="LM Roman 10"/>
          <w:i/>
          <w:iCs/>
          <w:sz w:val="24"/>
          <w:szCs w:val="24"/>
        </w:rPr>
        <w:t>empleado doméstico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</w:t>
      </w:r>
      <w:r w:rsidR="00855127">
        <w:rPr>
          <w:rFonts w:ascii="LM Roman 10" w:hAnsi="LM Roman 10"/>
          <w:sz w:val="24"/>
          <w:szCs w:val="24"/>
        </w:rPr>
        <w:t>-11</w:t>
      </w:r>
      <w:r w:rsidR="005A1408">
        <w:rPr>
          <w:rFonts w:ascii="LM Roman 10" w:hAnsi="LM Roman 10"/>
          <w:sz w:val="24"/>
          <w:szCs w:val="24"/>
        </w:rPr>
        <w:t>,</w:t>
      </w:r>
      <w:r w:rsidR="00855127">
        <w:rPr>
          <w:rFonts w:ascii="LM Roman 10" w:hAnsi="LM Roman 10"/>
          <w:sz w:val="24"/>
          <w:szCs w:val="24"/>
        </w:rPr>
        <w:t>6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855127">
        <w:rPr>
          <w:rFonts w:ascii="LM Roman 10" w:hAnsi="LM Roman 10"/>
          <w:sz w:val="24"/>
          <w:szCs w:val="24"/>
        </w:rPr>
        <w:t>-</w:t>
      </w:r>
      <w:r w:rsidR="00F4785F">
        <w:rPr>
          <w:rFonts w:ascii="LM Roman 10" w:hAnsi="LM Roman 10"/>
          <w:sz w:val="24"/>
          <w:szCs w:val="24"/>
        </w:rPr>
        <w:t>5</w:t>
      </w:r>
      <w:r w:rsidR="00BA1FC0">
        <w:rPr>
          <w:rFonts w:ascii="LM Roman 10" w:hAnsi="LM Roman 10"/>
          <w:sz w:val="24"/>
          <w:szCs w:val="24"/>
        </w:rPr>
        <w:t>,</w:t>
      </w:r>
      <w:r w:rsidR="00F4785F">
        <w:rPr>
          <w:rFonts w:ascii="LM Roman 10" w:hAnsi="LM Roman 10"/>
          <w:sz w:val="24"/>
          <w:szCs w:val="24"/>
        </w:rPr>
        <w:t>9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33AA9888" w:rsidR="005752CF" w:rsidRDefault="00C74088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Octubre</w:t>
      </w:r>
      <w:r w:rsidR="00CD5F1F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D1041D">
        <w:trPr>
          <w:trHeight w:val="3772"/>
        </w:trPr>
        <w:tc>
          <w:tcPr>
            <w:tcW w:w="3319" w:type="dxa"/>
            <w:vAlign w:val="center"/>
          </w:tcPr>
          <w:p w14:paraId="22776762" w14:textId="266A188A" w:rsidR="00E45990" w:rsidRPr="008350C0" w:rsidRDefault="00855127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F3C1F27" wp14:editId="783DF573">
                  <wp:extent cx="2700000" cy="2340000"/>
                  <wp:effectExtent l="0" t="0" r="5715" b="0"/>
                  <wp:docPr id="77938277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4" w:type="dxa"/>
            <w:vAlign w:val="center"/>
          </w:tcPr>
          <w:p w14:paraId="59C5ECA6" w14:textId="6E4C5058" w:rsidR="00E45990" w:rsidRPr="008350C0" w:rsidRDefault="00D1041D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0B32FB1" wp14:editId="02A153D2">
                  <wp:extent cx="2700000" cy="2340000"/>
                  <wp:effectExtent l="0" t="0" r="5715" b="0"/>
                  <wp:docPr id="170040399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3616B0CA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8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74088">
        <w:rPr>
          <w:rFonts w:ascii="LM Roman 10" w:hAnsi="LM Roman 10"/>
          <w:sz w:val="24"/>
          <w:szCs w:val="24"/>
          <w:lang w:val="es-ES_tradnl"/>
        </w:rPr>
        <w:t>octubre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2B638E">
        <w:rPr>
          <w:rFonts w:ascii="LM Roman 10" w:hAnsi="LM Roman 10"/>
          <w:sz w:val="24"/>
          <w:szCs w:val="24"/>
          <w:lang w:val="es-ES_tradnl"/>
        </w:rPr>
        <w:t>2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1F4D5B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2B638E">
        <w:rPr>
          <w:rFonts w:ascii="LM Roman 10" w:hAnsi="LM Roman 10"/>
          <w:sz w:val="24"/>
          <w:szCs w:val="24"/>
          <w:lang w:val="es-ES_tradnl"/>
        </w:rPr>
        <w:t>4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</w:t>
      </w:r>
      <w:r w:rsidR="002B638E">
        <w:rPr>
          <w:rFonts w:ascii="LM Roman 10" w:hAnsi="LM Roman 10"/>
          <w:sz w:val="24"/>
          <w:szCs w:val="24"/>
          <w:lang w:val="es-ES_tradnl"/>
        </w:rPr>
        <w:t>16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8D66F0">
        <w:rPr>
          <w:rFonts w:ascii="LM Roman 10" w:hAnsi="LM Roman 10"/>
          <w:sz w:val="24"/>
          <w:szCs w:val="24"/>
          <w:lang w:val="es-ES_tradnl"/>
        </w:rPr>
        <w:t>-</w:t>
      </w:r>
      <w:r w:rsidR="002B638E">
        <w:rPr>
          <w:rFonts w:ascii="LM Roman 10" w:hAnsi="LM Roman 10"/>
          <w:sz w:val="24"/>
          <w:szCs w:val="24"/>
          <w:lang w:val="es-ES_tradnl"/>
        </w:rPr>
        <w:t>8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2B638E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B638E">
        <w:rPr>
          <w:rFonts w:ascii="LM Roman 10" w:hAnsi="LM Roman 10"/>
          <w:sz w:val="24"/>
          <w:szCs w:val="24"/>
          <w:lang w:val="es-ES_tradnl"/>
        </w:rPr>
        <w:t>1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8D66F0">
        <w:rPr>
          <w:rFonts w:ascii="LM Roman 10" w:hAnsi="LM Roman 10"/>
          <w:sz w:val="24"/>
          <w:szCs w:val="24"/>
          <w:lang w:val="es-ES_tradnl"/>
        </w:rPr>
        <w:t>-1</w:t>
      </w:r>
      <w:r w:rsidR="002B638E">
        <w:rPr>
          <w:rFonts w:ascii="LM Roman 10" w:hAnsi="LM Roman 10"/>
          <w:sz w:val="24"/>
          <w:szCs w:val="24"/>
          <w:lang w:val="es-ES_tradnl"/>
        </w:rPr>
        <w:t>5</w:t>
      </w:r>
      <w:r w:rsidR="00EE0527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2B638E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2B638E">
        <w:rPr>
          <w:rFonts w:ascii="LM Roman 10" w:hAnsi="LM Roman 10"/>
          <w:sz w:val="24"/>
          <w:szCs w:val="24"/>
          <w:lang w:val="es-ES_tradnl"/>
        </w:rPr>
        <w:t>10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2B638E">
        <w:rPr>
          <w:rFonts w:ascii="LM Roman 10" w:hAnsi="LM Roman 10"/>
          <w:sz w:val="24"/>
          <w:szCs w:val="24"/>
          <w:lang w:val="es-ES_tradnl"/>
        </w:rPr>
        <w:t>6</w:t>
      </w:r>
      <w:r w:rsidR="008D66F0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2B638E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2</w:t>
      </w:r>
      <w:r w:rsidR="00EE0527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2B638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2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2B638E">
        <w:rPr>
          <w:rFonts w:ascii="LM Roman 10" w:hAnsi="LM Roman 10"/>
          <w:sz w:val="24"/>
          <w:szCs w:val="24"/>
          <w:lang w:val="es-ES_tradnl"/>
        </w:rPr>
        <w:t>4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6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0309823C" w:rsidR="005752CF" w:rsidRDefault="00C74088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Octubre</w:t>
      </w:r>
      <w:r w:rsidR="00CD5F1F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2B638E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3E1BAECD" w:rsidR="004F1772" w:rsidRPr="008350C0" w:rsidRDefault="002279D8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70DD474" wp14:editId="0AFA053D">
                  <wp:extent cx="2700000" cy="2340000"/>
                  <wp:effectExtent l="0" t="0" r="5715" b="0"/>
                  <wp:docPr id="100300434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7C5DF2E3" w:rsidR="004F1772" w:rsidRPr="008350C0" w:rsidRDefault="002B638E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B3BE082" wp14:editId="48078350">
                  <wp:extent cx="2700000" cy="2340000"/>
                  <wp:effectExtent l="0" t="0" r="5715" b="0"/>
                  <wp:docPr id="58416135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1FBDF5" w14:textId="77777777" w:rsidR="00310225" w:rsidRDefault="00310225" w:rsidP="00B36277">
      <w:pPr>
        <w:spacing w:after="0" w:line="240" w:lineRule="auto"/>
      </w:pPr>
      <w:r>
        <w:separator/>
      </w:r>
    </w:p>
  </w:endnote>
  <w:endnote w:type="continuationSeparator" w:id="0">
    <w:p w14:paraId="599C17D6" w14:textId="77777777" w:rsidR="00310225" w:rsidRDefault="00310225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27E952" w14:textId="77777777" w:rsidR="00310225" w:rsidRDefault="00310225" w:rsidP="00B36277">
      <w:pPr>
        <w:spacing w:after="0" w:line="240" w:lineRule="auto"/>
      </w:pPr>
      <w:r>
        <w:separator/>
      </w:r>
    </w:p>
  </w:footnote>
  <w:footnote w:type="continuationSeparator" w:id="0">
    <w:p w14:paraId="45C19877" w14:textId="77777777" w:rsidR="00310225" w:rsidRDefault="00310225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26549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1FA6"/>
    <w:rsid w:val="00122E47"/>
    <w:rsid w:val="00123A59"/>
    <w:rsid w:val="0012591B"/>
    <w:rsid w:val="0013252E"/>
    <w:rsid w:val="00133E63"/>
    <w:rsid w:val="00140DCD"/>
    <w:rsid w:val="00141C35"/>
    <w:rsid w:val="00143BF6"/>
    <w:rsid w:val="00145638"/>
    <w:rsid w:val="00147A6C"/>
    <w:rsid w:val="00151AF0"/>
    <w:rsid w:val="0015339C"/>
    <w:rsid w:val="001538B3"/>
    <w:rsid w:val="00161FCF"/>
    <w:rsid w:val="00162F86"/>
    <w:rsid w:val="00181ADA"/>
    <w:rsid w:val="00193A46"/>
    <w:rsid w:val="0019731C"/>
    <w:rsid w:val="001A1112"/>
    <w:rsid w:val="001A368B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279D8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B638E"/>
    <w:rsid w:val="002C1745"/>
    <w:rsid w:val="002C1BD1"/>
    <w:rsid w:val="002C7E03"/>
    <w:rsid w:val="002D7211"/>
    <w:rsid w:val="002E066D"/>
    <w:rsid w:val="002E3E4D"/>
    <w:rsid w:val="002F02AC"/>
    <w:rsid w:val="002F20F0"/>
    <w:rsid w:val="003007B6"/>
    <w:rsid w:val="00307072"/>
    <w:rsid w:val="00310225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01DB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3836"/>
    <w:rsid w:val="00403D37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497C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A2BE3"/>
    <w:rsid w:val="004B30B9"/>
    <w:rsid w:val="004B4088"/>
    <w:rsid w:val="004B5105"/>
    <w:rsid w:val="004C43CE"/>
    <w:rsid w:val="004D06CC"/>
    <w:rsid w:val="004D0E64"/>
    <w:rsid w:val="004D2757"/>
    <w:rsid w:val="004D2FC4"/>
    <w:rsid w:val="004D33B6"/>
    <w:rsid w:val="004D687C"/>
    <w:rsid w:val="004E091B"/>
    <w:rsid w:val="004E0A80"/>
    <w:rsid w:val="004E2651"/>
    <w:rsid w:val="004E7721"/>
    <w:rsid w:val="004F1772"/>
    <w:rsid w:val="00500C8D"/>
    <w:rsid w:val="00504989"/>
    <w:rsid w:val="00507590"/>
    <w:rsid w:val="00514DFB"/>
    <w:rsid w:val="00526B1A"/>
    <w:rsid w:val="00526DF9"/>
    <w:rsid w:val="005304C5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839"/>
    <w:rsid w:val="00582D04"/>
    <w:rsid w:val="00583ACF"/>
    <w:rsid w:val="005879BE"/>
    <w:rsid w:val="00591797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3FEC"/>
    <w:rsid w:val="00637AE7"/>
    <w:rsid w:val="00644F1B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AC6"/>
    <w:rsid w:val="00733E3F"/>
    <w:rsid w:val="00734B4A"/>
    <w:rsid w:val="007362C7"/>
    <w:rsid w:val="007450F5"/>
    <w:rsid w:val="00745B10"/>
    <w:rsid w:val="00745DD1"/>
    <w:rsid w:val="00746473"/>
    <w:rsid w:val="007476B9"/>
    <w:rsid w:val="00747997"/>
    <w:rsid w:val="00752D84"/>
    <w:rsid w:val="00755443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4D33"/>
    <w:rsid w:val="007E527D"/>
    <w:rsid w:val="007E5F94"/>
    <w:rsid w:val="00800780"/>
    <w:rsid w:val="0081142F"/>
    <w:rsid w:val="008248E6"/>
    <w:rsid w:val="00825A26"/>
    <w:rsid w:val="0082684E"/>
    <w:rsid w:val="008271E0"/>
    <w:rsid w:val="00835463"/>
    <w:rsid w:val="0083550D"/>
    <w:rsid w:val="008364C0"/>
    <w:rsid w:val="008374C7"/>
    <w:rsid w:val="00837530"/>
    <w:rsid w:val="00842F81"/>
    <w:rsid w:val="00853851"/>
    <w:rsid w:val="00855127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4A70"/>
    <w:rsid w:val="00885084"/>
    <w:rsid w:val="008868D9"/>
    <w:rsid w:val="008965A8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66F0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36D8A"/>
    <w:rsid w:val="00941A4F"/>
    <w:rsid w:val="009457D6"/>
    <w:rsid w:val="009517F8"/>
    <w:rsid w:val="009532DB"/>
    <w:rsid w:val="009546A7"/>
    <w:rsid w:val="00963CEC"/>
    <w:rsid w:val="009874B1"/>
    <w:rsid w:val="00990E82"/>
    <w:rsid w:val="00992152"/>
    <w:rsid w:val="009956A8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4C79"/>
    <w:rsid w:val="009E7D4D"/>
    <w:rsid w:val="009F4609"/>
    <w:rsid w:val="00A01B6C"/>
    <w:rsid w:val="00A049F8"/>
    <w:rsid w:val="00A055D0"/>
    <w:rsid w:val="00A05709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2E44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E22A2"/>
    <w:rsid w:val="00AF029E"/>
    <w:rsid w:val="00AF10E4"/>
    <w:rsid w:val="00AF3CDB"/>
    <w:rsid w:val="00AF5F37"/>
    <w:rsid w:val="00B05A2D"/>
    <w:rsid w:val="00B12333"/>
    <w:rsid w:val="00B21F12"/>
    <w:rsid w:val="00B27D6F"/>
    <w:rsid w:val="00B30CC0"/>
    <w:rsid w:val="00B36277"/>
    <w:rsid w:val="00B42ACA"/>
    <w:rsid w:val="00B45767"/>
    <w:rsid w:val="00B46EAE"/>
    <w:rsid w:val="00B515B5"/>
    <w:rsid w:val="00B63825"/>
    <w:rsid w:val="00B7263A"/>
    <w:rsid w:val="00B72BA1"/>
    <w:rsid w:val="00B762DA"/>
    <w:rsid w:val="00B807B1"/>
    <w:rsid w:val="00B85967"/>
    <w:rsid w:val="00B93026"/>
    <w:rsid w:val="00BA174A"/>
    <w:rsid w:val="00BA1FC0"/>
    <w:rsid w:val="00BA44F1"/>
    <w:rsid w:val="00BC0157"/>
    <w:rsid w:val="00BC7D7C"/>
    <w:rsid w:val="00BC7DEA"/>
    <w:rsid w:val="00BD1B7B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531F0"/>
    <w:rsid w:val="00C604BA"/>
    <w:rsid w:val="00C64A81"/>
    <w:rsid w:val="00C71966"/>
    <w:rsid w:val="00C73F6D"/>
    <w:rsid w:val="00C74088"/>
    <w:rsid w:val="00C74EFC"/>
    <w:rsid w:val="00C77A8E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D5F1F"/>
    <w:rsid w:val="00CE0E02"/>
    <w:rsid w:val="00CE2743"/>
    <w:rsid w:val="00CE3228"/>
    <w:rsid w:val="00CE45C4"/>
    <w:rsid w:val="00CF0D05"/>
    <w:rsid w:val="00CF2EEA"/>
    <w:rsid w:val="00CF593D"/>
    <w:rsid w:val="00D00F81"/>
    <w:rsid w:val="00D026E1"/>
    <w:rsid w:val="00D03073"/>
    <w:rsid w:val="00D03949"/>
    <w:rsid w:val="00D06597"/>
    <w:rsid w:val="00D1041D"/>
    <w:rsid w:val="00D13ED9"/>
    <w:rsid w:val="00D20936"/>
    <w:rsid w:val="00D2513A"/>
    <w:rsid w:val="00D371FB"/>
    <w:rsid w:val="00D46137"/>
    <w:rsid w:val="00D50569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0A3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4D80"/>
    <w:rsid w:val="00E15511"/>
    <w:rsid w:val="00E16F83"/>
    <w:rsid w:val="00E21278"/>
    <w:rsid w:val="00E21483"/>
    <w:rsid w:val="00E266D9"/>
    <w:rsid w:val="00E26CDB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A4D3E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0527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4785F"/>
    <w:rsid w:val="00F563B4"/>
    <w:rsid w:val="00F61888"/>
    <w:rsid w:val="00F6577F"/>
    <w:rsid w:val="00F75D13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Hoja1!$B$35:$B$71</c:f>
              <c:numCache>
                <c:formatCode>0.0%</c:formatCode>
                <c:ptCount val="37"/>
                <c:pt idx="0">
                  <c:v>0.63953293761468999</c:v>
                </c:pt>
                <c:pt idx="1">
                  <c:v>0.63384996083163669</c:v>
                </c:pt>
                <c:pt idx="2">
                  <c:v>0.63805787655436363</c:v>
                </c:pt>
                <c:pt idx="3">
                  <c:v>0.63384167419077375</c:v>
                </c:pt>
                <c:pt idx="4">
                  <c:v>0.63754780897873575</c:v>
                </c:pt>
                <c:pt idx="5">
                  <c:v>0.64334521524512867</c:v>
                </c:pt>
                <c:pt idx="6">
                  <c:v>0.64608136035902031</c:v>
                </c:pt>
                <c:pt idx="7">
                  <c:v>0.63857871448532244</c:v>
                </c:pt>
                <c:pt idx="8">
                  <c:v>0.64334661074759603</c:v>
                </c:pt>
                <c:pt idx="9">
                  <c:v>0.64794204377306897</c:v>
                </c:pt>
                <c:pt idx="10">
                  <c:v>0.64444055038298076</c:v>
                </c:pt>
                <c:pt idx="11">
                  <c:v>0.64194723361612438</c:v>
                </c:pt>
                <c:pt idx="12">
                  <c:v>0.64032946842153171</c:v>
                </c:pt>
                <c:pt idx="13">
                  <c:v>0.64083554113716434</c:v>
                </c:pt>
                <c:pt idx="14">
                  <c:v>0.63825986904223087</c:v>
                </c:pt>
                <c:pt idx="15">
                  <c:v>0.63267533453838165</c:v>
                </c:pt>
                <c:pt idx="16">
                  <c:v>0.63806439814082083</c:v>
                </c:pt>
                <c:pt idx="17">
                  <c:v>0.63888615613046873</c:v>
                </c:pt>
                <c:pt idx="18">
                  <c:v>0.6396782648304159</c:v>
                </c:pt>
                <c:pt idx="19">
                  <c:v>0.64109201259153736</c:v>
                </c:pt>
                <c:pt idx="20">
                  <c:v>0.63702229719560099</c:v>
                </c:pt>
                <c:pt idx="21">
                  <c:v>0.64166217886074195</c:v>
                </c:pt>
                <c:pt idx="22">
                  <c:v>0.64498311213835069</c:v>
                </c:pt>
                <c:pt idx="23">
                  <c:v>0.63487008294336422</c:v>
                </c:pt>
                <c:pt idx="24">
                  <c:v>0.63905361897444402</c:v>
                </c:pt>
                <c:pt idx="25">
                  <c:v>0.63732814999434395</c:v>
                </c:pt>
                <c:pt idx="26">
                  <c:v>0.64400000000000002</c:v>
                </c:pt>
                <c:pt idx="27">
                  <c:v>0.6409999999999999</c:v>
                </c:pt>
                <c:pt idx="28">
                  <c:v>0.64700000000000002</c:v>
                </c:pt>
                <c:pt idx="29">
                  <c:v>0.64700000000000002</c:v>
                </c:pt>
                <c:pt idx="30">
                  <c:v>0.63700000000000001</c:v>
                </c:pt>
                <c:pt idx="31">
                  <c:v>0.64</c:v>
                </c:pt>
                <c:pt idx="32">
                  <c:v>0.63900000000000001</c:v>
                </c:pt>
                <c:pt idx="33">
                  <c:v>0.64599999999999991</c:v>
                </c:pt>
                <c:pt idx="34">
                  <c:v>0.63900000000000001</c:v>
                </c:pt>
                <c:pt idx="35">
                  <c:v>0.63900000000000001</c:v>
                </c:pt>
                <c:pt idx="36">
                  <c:v>0.65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17D-6C4D-8B16-D109A5177587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Hoja1!$C$35:$C$71</c:f>
              <c:numCache>
                <c:formatCode>0.0%</c:formatCode>
                <c:ptCount val="37"/>
                <c:pt idx="0">
                  <c:v>9.7210299735022265E-2</c:v>
                </c:pt>
                <c:pt idx="1">
                  <c:v>9.5007586654298135E-2</c:v>
                </c:pt>
                <c:pt idx="2">
                  <c:v>0.10272679299492606</c:v>
                </c:pt>
                <c:pt idx="3">
                  <c:v>0.13704358796655072</c:v>
                </c:pt>
                <c:pt idx="4">
                  <c:v>0.11353126294230305</c:v>
                </c:pt>
                <c:pt idx="5">
                  <c:v>0.10032546041239458</c:v>
                </c:pt>
                <c:pt idx="6">
                  <c:v>0.1072469914772589</c:v>
                </c:pt>
                <c:pt idx="7">
                  <c:v>0.10475103596006635</c:v>
                </c:pt>
                <c:pt idx="8">
                  <c:v>9.342310384697064E-2</c:v>
                </c:pt>
                <c:pt idx="9">
                  <c:v>9.572850564101576E-2</c:v>
                </c:pt>
                <c:pt idx="10">
                  <c:v>9.2773719992695958E-2</c:v>
                </c:pt>
                <c:pt idx="11">
                  <c:v>9.2526741803322141E-2</c:v>
                </c:pt>
                <c:pt idx="12">
                  <c:v>9.2309123842941099E-2</c:v>
                </c:pt>
                <c:pt idx="13">
                  <c:v>9.0073861572210034E-2</c:v>
                </c:pt>
                <c:pt idx="14">
                  <c:v>0.10013717396181603</c:v>
                </c:pt>
                <c:pt idx="15">
                  <c:v>0.12661635826705914</c:v>
                </c:pt>
                <c:pt idx="16">
                  <c:v>0.11666144792067652</c:v>
                </c:pt>
                <c:pt idx="17">
                  <c:v>0.11285719499435781</c:v>
                </c:pt>
                <c:pt idx="18">
                  <c:v>0.10646715730368971</c:v>
                </c:pt>
                <c:pt idx="19">
                  <c:v>0.10305870827614305</c:v>
                </c:pt>
                <c:pt idx="20">
                  <c:v>0.10268590171466832</c:v>
                </c:pt>
                <c:pt idx="21">
                  <c:v>9.9181446285116576E-2</c:v>
                </c:pt>
                <c:pt idx="22">
                  <c:v>9.662657841993709E-2</c:v>
                </c:pt>
                <c:pt idx="23">
                  <c:v>9.1344769517755928E-2</c:v>
                </c:pt>
                <c:pt idx="24">
                  <c:v>9.1337601500858748E-2</c:v>
                </c:pt>
                <c:pt idx="25">
                  <c:v>8.1687634793625494E-2</c:v>
                </c:pt>
                <c:pt idx="26">
                  <c:v>9.0999999999999998E-2</c:v>
                </c:pt>
                <c:pt idx="27">
                  <c:v>0.11599999999999999</c:v>
                </c:pt>
                <c:pt idx="28">
                  <c:v>0.10300000000000001</c:v>
                </c:pt>
                <c:pt idx="29">
                  <c:v>9.6000000000000002E-2</c:v>
                </c:pt>
                <c:pt idx="30">
                  <c:v>8.8000000000000009E-2</c:v>
                </c:pt>
                <c:pt idx="31">
                  <c:v>0.09</c:v>
                </c:pt>
                <c:pt idx="32">
                  <c:v>8.5999999999999993E-2</c:v>
                </c:pt>
                <c:pt idx="33">
                  <c:v>8.8000000000000009E-2</c:v>
                </c:pt>
                <c:pt idx="34">
                  <c:v>8.5999999999999993E-2</c:v>
                </c:pt>
                <c:pt idx="35">
                  <c:v>8.199999999999999E-2</c:v>
                </c:pt>
                <c:pt idx="36">
                  <c:v>8.199999999999999E-2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17D-6C4D-8B16-D109A5177587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Hoja1!$D$35:$D$71</c:f>
              <c:numCache>
                <c:formatCode>0.0%</c:formatCode>
                <c:ptCount val="37"/>
                <c:pt idx="0">
                  <c:v>0.57736374905874666</c:v>
                </c:pt>
                <c:pt idx="1">
                  <c:v>0.57362943126230292</c:v>
                </c:pt>
                <c:pt idx="2">
                  <c:v>0.57251223715078148</c:v>
                </c:pt>
                <c:pt idx="3">
                  <c:v>0.54697771150613705</c:v>
                </c:pt>
                <c:pt idx="4">
                  <c:v>0.56516620103928172</c:v>
                </c:pt>
                <c:pt idx="5">
                  <c:v>0.57880133571459114</c:v>
                </c:pt>
                <c:pt idx="6">
                  <c:v>0.57679105284856114</c:v>
                </c:pt>
                <c:pt idx="7">
                  <c:v>0.5716869326009375</c:v>
                </c:pt>
                <c:pt idx="8">
                  <c:v>0.58324317352212673</c:v>
                </c:pt>
                <c:pt idx="9">
                  <c:v>0.58591552018068471</c:v>
                </c:pt>
                <c:pt idx="10">
                  <c:v>0.58465340320980819</c:v>
                </c:pt>
                <c:pt idx="11">
                  <c:v>0.58254994767996604</c:v>
                </c:pt>
                <c:pt idx="12">
                  <c:v>0.58122121622072476</c:v>
                </c:pt>
                <c:pt idx="13">
                  <c:v>0.58311300931422638</c:v>
                </c:pt>
                <c:pt idx="14">
                  <c:v>0.57434632950310582</c:v>
                </c:pt>
                <c:pt idx="15">
                  <c:v>0.55256828771374344</c:v>
                </c:pt>
                <c:pt idx="16">
                  <c:v>0.56362688158707863</c:v>
                </c:pt>
                <c:pt idx="17">
                  <c:v>0.56678325662885898</c:v>
                </c:pt>
                <c:pt idx="18">
                  <c:v>0.57157353838496439</c:v>
                </c:pt>
                <c:pt idx="19">
                  <c:v>0.57502189788770475</c:v>
                </c:pt>
                <c:pt idx="20">
                  <c:v>0.57160908819571732</c:v>
                </c:pt>
                <c:pt idx="21">
                  <c:v>0.57802119593488088</c:v>
                </c:pt>
                <c:pt idx="22">
                  <c:v>0.58266060087377958</c:v>
                </c:pt>
                <c:pt idx="23">
                  <c:v>0.5768780215431818</c:v>
                </c:pt>
                <c:pt idx="24">
                  <c:v>0.58068399418687122</c:v>
                </c:pt>
                <c:pt idx="25">
                  <c:v>0.58526632083390673</c:v>
                </c:pt>
                <c:pt idx="26">
                  <c:v>0.58499999999999996</c:v>
                </c:pt>
                <c:pt idx="27">
                  <c:v>0.56700000000000006</c:v>
                </c:pt>
                <c:pt idx="28">
                  <c:v>0.57999999999999996</c:v>
                </c:pt>
                <c:pt idx="29">
                  <c:v>0.58499999999999996</c:v>
                </c:pt>
                <c:pt idx="30">
                  <c:v>0.58099999999999996</c:v>
                </c:pt>
                <c:pt idx="31">
                  <c:v>0.58200000000000007</c:v>
                </c:pt>
                <c:pt idx="32">
                  <c:v>0.58399999999999996</c:v>
                </c:pt>
                <c:pt idx="33">
                  <c:v>0.58899999999999997</c:v>
                </c:pt>
                <c:pt idx="34">
                  <c:v>0.58399999999999996</c:v>
                </c:pt>
                <c:pt idx="35">
                  <c:v>0.58700000000000008</c:v>
                </c:pt>
                <c:pt idx="36">
                  <c:v>0.59699999999999998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17D-6C4D-8B16-D109A5177587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Hoja1!$E$35:$E$71</c:f>
              <c:numCache>
                <c:formatCode>0.0%</c:formatCode>
                <c:ptCount val="37"/>
                <c:pt idx="0">
                  <c:v>8.0411843076280048E-2</c:v>
                </c:pt>
                <c:pt idx="1">
                  <c:v>8.0463128610583176E-2</c:v>
                </c:pt>
                <c:pt idx="2">
                  <c:v>7.6979520918091099E-2</c:v>
                </c:pt>
                <c:pt idx="3">
                  <c:v>7.7373599554780681E-2</c:v>
                </c:pt>
                <c:pt idx="4">
                  <c:v>8.404740323398735E-2</c:v>
                </c:pt>
                <c:pt idx="5">
                  <c:v>8.4987373247483289E-2</c:v>
                </c:pt>
                <c:pt idx="6">
                  <c:v>8.0589459889320716E-2</c:v>
                </c:pt>
                <c:pt idx="7">
                  <c:v>7.9433020081150371E-2</c:v>
                </c:pt>
                <c:pt idx="8">
                  <c:v>8.3963968569833014E-2</c:v>
                </c:pt>
                <c:pt idx="9">
                  <c:v>8.0741233226858194E-2</c:v>
                </c:pt>
                <c:pt idx="10">
                  <c:v>8.6017877280537766E-2</c:v>
                </c:pt>
                <c:pt idx="11">
                  <c:v>8.4330562641987905E-2</c:v>
                </c:pt>
                <c:pt idx="12">
                  <c:v>8.0562601106153611E-2</c:v>
                </c:pt>
                <c:pt idx="13">
                  <c:v>8.0932304978799899E-2</c:v>
                </c:pt>
                <c:pt idx="14">
                  <c:v>7.149437188641411E-2</c:v>
                </c:pt>
                <c:pt idx="15">
                  <c:v>7.4159560889159579E-2</c:v>
                </c:pt>
                <c:pt idx="16">
                  <c:v>8.1693781236270413E-2</c:v>
                </c:pt>
                <c:pt idx="17">
                  <c:v>8.1315981581010388E-2</c:v>
                </c:pt>
                <c:pt idx="18">
                  <c:v>8.3646525411895822E-2</c:v>
                </c:pt>
                <c:pt idx="19">
                  <c:v>8.2555952948781014E-2</c:v>
                </c:pt>
                <c:pt idx="20">
                  <c:v>7.9825156185029916E-2</c:v>
                </c:pt>
                <c:pt idx="21">
                  <c:v>7.7187510976409746E-2</c:v>
                </c:pt>
                <c:pt idx="22">
                  <c:v>7.3833954616246367E-2</c:v>
                </c:pt>
                <c:pt idx="23">
                  <c:v>7.889966878361386E-2</c:v>
                </c:pt>
                <c:pt idx="24">
                  <c:v>8.1429488708515824E-2</c:v>
                </c:pt>
                <c:pt idx="25">
                  <c:v>7.483778680459037E-2</c:v>
                </c:pt>
                <c:pt idx="26">
                  <c:v>7.0000000000000007E-2</c:v>
                </c:pt>
                <c:pt idx="27">
                  <c:v>7.6999999999999999E-2</c:v>
                </c:pt>
                <c:pt idx="28">
                  <c:v>7.2000000000000008E-2</c:v>
                </c:pt>
                <c:pt idx="29">
                  <c:v>7.2999999999999995E-2</c:v>
                </c:pt>
                <c:pt idx="30">
                  <c:v>7.2999999999999995E-2</c:v>
                </c:pt>
                <c:pt idx="31">
                  <c:v>7.4999999999999997E-2</c:v>
                </c:pt>
                <c:pt idx="32">
                  <c:v>7.6999999999999999E-2</c:v>
                </c:pt>
                <c:pt idx="33">
                  <c:v>7.6999999999999999E-2</c:v>
                </c:pt>
                <c:pt idx="34">
                  <c:v>7.5999999999999998E-2</c:v>
                </c:pt>
                <c:pt idx="35">
                  <c:v>6.7000000000000004E-2</c:v>
                </c:pt>
                <c:pt idx="36">
                  <c:v>7.0000000000000007E-2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17D-6C4D-8B16-D109A51775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Hoja1!$J$35:$J$71</c:f>
              <c:numCache>
                <c:formatCode>0.0%</c:formatCode>
                <c:ptCount val="37"/>
                <c:pt idx="0">
                  <c:v>4.5156287284761294E-2</c:v>
                </c:pt>
                <c:pt idx="1">
                  <c:v>3.3583823011882764E-2</c:v>
                </c:pt>
                <c:pt idx="2">
                  <c:v>3.5661478504271982E-2</c:v>
                </c:pt>
                <c:pt idx="3">
                  <c:v>2.7104975899228022E-2</c:v>
                </c:pt>
                <c:pt idx="4">
                  <c:v>7.4958634722698796E-3</c:v>
                </c:pt>
                <c:pt idx="5">
                  <c:v>2.6969306558093899E-2</c:v>
                </c:pt>
                <c:pt idx="6">
                  <c:v>3.0582791872714062E-2</c:v>
                </c:pt>
                <c:pt idx="7">
                  <c:v>1.5282553077756278E-2</c:v>
                </c:pt>
                <c:pt idx="8">
                  <c:v>2.4598743015212095E-2</c:v>
                </c:pt>
                <c:pt idx="9">
                  <c:v>3.4627350210102603E-2</c:v>
                </c:pt>
                <c:pt idx="10">
                  <c:v>2.9577033481858528E-2</c:v>
                </c:pt>
                <c:pt idx="11">
                  <c:v>1.5024901938363018E-2</c:v>
                </c:pt>
                <c:pt idx="12">
                  <c:v>1.5531152979166614E-2</c:v>
                </c:pt>
                <c:pt idx="13">
                  <c:v>2.5506712150638319E-2</c:v>
                </c:pt>
                <c:pt idx="14">
                  <c:v>1.4704114339332568E-2</c:v>
                </c:pt>
                <c:pt idx="15">
                  <c:v>1.2567066698519909E-2</c:v>
                </c:pt>
                <c:pt idx="16">
                  <c:v>1.5290612824044257E-2</c:v>
                </c:pt>
                <c:pt idx="17">
                  <c:v>7.5133697764371557E-3</c:v>
                </c:pt>
                <c:pt idx="18">
                  <c:v>4.5169710652995651E-3</c:v>
                </c:pt>
                <c:pt idx="19">
                  <c:v>1.8574822722875774E-2</c:v>
                </c:pt>
                <c:pt idx="20">
                  <c:v>4.6120808476514917E-3</c:v>
                </c:pt>
                <c:pt idx="21">
                  <c:v>4.7506828542188267E-3</c:v>
                </c:pt>
                <c:pt idx="22">
                  <c:v>1.5399714037819459E-2</c:v>
                </c:pt>
                <c:pt idx="23">
                  <c:v>3.3119440678309247E-3</c:v>
                </c:pt>
                <c:pt idx="24">
                  <c:v>1.2404309123609418E-2</c:v>
                </c:pt>
                <c:pt idx="25">
                  <c:v>8.8051651529990251E-3</c:v>
                </c:pt>
                <c:pt idx="26">
                  <c:v>2.2980555662053079E-2</c:v>
                </c:pt>
                <c:pt idx="27">
                  <c:v>2.7805723625924272E-2</c:v>
                </c:pt>
                <c:pt idx="28">
                  <c:v>2.7873165066486402E-2</c:v>
                </c:pt>
                <c:pt idx="29">
                  <c:v>2.7359016921804521E-2</c:v>
                </c:pt>
                <c:pt idx="30">
                  <c:v>1.0042227085043659E-2</c:v>
                </c:pt>
                <c:pt idx="31">
                  <c:v>1.1596222418146323E-2</c:v>
                </c:pt>
                <c:pt idx="32">
                  <c:v>1.682403175642997E-2</c:v>
                </c:pt>
                <c:pt idx="33">
                  <c:v>2.0818520839284742E-2</c:v>
                </c:pt>
                <c:pt idx="34">
                  <c:v>4.9495520545036181E-3</c:v>
                </c:pt>
                <c:pt idx="35">
                  <c:v>1.9967637339483785E-2</c:v>
                </c:pt>
                <c:pt idx="36">
                  <c:v>3.1188384615665723E-2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733-DF4A-87CC-D3632EDF9675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Hoja1!$K$35:$K$71</c:f>
              <c:numCache>
                <c:formatCode>0.0%</c:formatCode>
                <c:ptCount val="37"/>
                <c:pt idx="0">
                  <c:v>7.216514892348562E-2</c:v>
                </c:pt>
                <c:pt idx="1">
                  <c:v>5.7327801591577306E-2</c:v>
                </c:pt>
                <c:pt idx="2">
                  <c:v>4.5258293332745309E-2</c:v>
                </c:pt>
                <c:pt idx="3">
                  <c:v>3.8451356157787636E-2</c:v>
                </c:pt>
                <c:pt idx="4">
                  <c:v>2.5449613090662668E-2</c:v>
                </c:pt>
                <c:pt idx="5">
                  <c:v>5.1378172770643112E-2</c:v>
                </c:pt>
                <c:pt idx="6">
                  <c:v>3.5731105625234599E-2</c:v>
                </c:pt>
                <c:pt idx="7">
                  <c:v>1.7250128714475385E-2</c:v>
                </c:pt>
                <c:pt idx="8">
                  <c:v>4.6754705939299791E-2</c:v>
                </c:pt>
                <c:pt idx="9">
                  <c:v>5.1087195191704481E-2</c:v>
                </c:pt>
                <c:pt idx="10">
                  <c:v>4.517474816168271E-2</c:v>
                </c:pt>
                <c:pt idx="11">
                  <c:v>3.2035649119776292E-2</c:v>
                </c:pt>
                <c:pt idx="12">
                  <c:v>2.1044393552446618E-2</c:v>
                </c:pt>
                <c:pt idx="13">
                  <c:v>3.1097396243660709E-2</c:v>
                </c:pt>
                <c:pt idx="14">
                  <c:v>1.7632650561029389E-2</c:v>
                </c:pt>
                <c:pt idx="15">
                  <c:v>2.4802111704880326E-2</c:v>
                </c:pt>
                <c:pt idx="16">
                  <c:v>1.1705548521052562E-2</c:v>
                </c:pt>
                <c:pt idx="17">
                  <c:v>-6.5205155845449057E-3</c:v>
                </c:pt>
                <c:pt idx="18">
                  <c:v>5.3944770742619438E-3</c:v>
                </c:pt>
                <c:pt idx="19">
                  <c:v>2.0500278590335198E-2</c:v>
                </c:pt>
                <c:pt idx="20">
                  <c:v>-5.6523751293674944E-3</c:v>
                </c:pt>
                <c:pt idx="21">
                  <c:v>9.1406465753417578E-4</c:v>
                </c:pt>
                <c:pt idx="22">
                  <c:v>1.1087458725713376E-2</c:v>
                </c:pt>
                <c:pt idx="23">
                  <c:v>4.6187450131528942E-3</c:v>
                </c:pt>
                <c:pt idx="24">
                  <c:v>1.3487908652219507E-2</c:v>
                </c:pt>
                <c:pt idx="25">
                  <c:v>1.810269880225673E-2</c:v>
                </c:pt>
                <c:pt idx="26">
                  <c:v>3.3080299990932212E-2</c:v>
                </c:pt>
                <c:pt idx="27">
                  <c:v>3.9875067050463085E-2</c:v>
                </c:pt>
                <c:pt idx="28">
                  <c:v>4.34154618622161E-2</c:v>
                </c:pt>
                <c:pt idx="29">
                  <c:v>4.6690996221841197E-2</c:v>
                </c:pt>
                <c:pt idx="30">
                  <c:v>3.1111887072431319E-2</c:v>
                </c:pt>
                <c:pt idx="31">
                  <c:v>2.59186533631315E-2</c:v>
                </c:pt>
                <c:pt idx="32">
                  <c:v>3.6253304852738769E-2</c:v>
                </c:pt>
                <c:pt idx="33">
                  <c:v>3.3015654276017423E-2</c:v>
                </c:pt>
                <c:pt idx="34">
                  <c:v>1.6787475769144238E-2</c:v>
                </c:pt>
                <c:pt idx="35">
                  <c:v>3.0744670558381065E-2</c:v>
                </c:pt>
                <c:pt idx="36">
                  <c:v>4.1743406990607898E-2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733-DF4A-87CC-D3632EDF9675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Hoja1!$L$35:$L$71</c:f>
              <c:numCache>
                <c:formatCode>0.0%</c:formatCode>
                <c:ptCount val="37"/>
                <c:pt idx="0">
                  <c:v>-0.15299765715878394</c:v>
                </c:pt>
                <c:pt idx="1">
                  <c:v>-0.14854937729463549</c:v>
                </c:pt>
                <c:pt idx="2">
                  <c:v>-4.1226834621908723E-2</c:v>
                </c:pt>
                <c:pt idx="3">
                  <c:v>-3.9013157839164696E-2</c:v>
                </c:pt>
                <c:pt idx="4">
                  <c:v>-0.11367097228862851</c:v>
                </c:pt>
                <c:pt idx="5">
                  <c:v>-0.14999429828242869</c:v>
                </c:pt>
                <c:pt idx="6">
                  <c:v>-1.0366138368042354E-2</c:v>
                </c:pt>
                <c:pt idx="7">
                  <c:v>-1.2273948478164079E-3</c:v>
                </c:pt>
                <c:pt idx="8">
                  <c:v>-0.1499912871695252</c:v>
                </c:pt>
                <c:pt idx="9">
                  <c:v>-9.8698577174722052E-2</c:v>
                </c:pt>
                <c:pt idx="10">
                  <c:v>-0.10154061818861659</c:v>
                </c:pt>
                <c:pt idx="11">
                  <c:v>-0.12622720473578486</c:v>
                </c:pt>
                <c:pt idx="12">
                  <c:v>-3.567017875426174E-2</c:v>
                </c:pt>
                <c:pt idx="13">
                  <c:v>-2.7747647482739737E-2</c:v>
                </c:pt>
                <c:pt idx="14">
                  <c:v>-1.08753572946937E-2</c:v>
                </c:pt>
                <c:pt idx="15">
                  <c:v>-6.4476081012870473E-2</c:v>
                </c:pt>
                <c:pt idx="16">
                  <c:v>4.3283320229761356E-2</c:v>
                </c:pt>
                <c:pt idx="17">
                  <c:v>0.133362681465794</c:v>
                </c:pt>
                <c:pt idx="18">
                  <c:v>-2.7872586494616532E-3</c:v>
                </c:pt>
                <c:pt idx="19">
                  <c:v>2.1190201158416454E-3</c:v>
                </c:pt>
                <c:pt idx="20">
                  <c:v>0.10421826237188797</c:v>
                </c:pt>
                <c:pt idx="21">
                  <c:v>4.0992181107889533E-2</c:v>
                </c:pt>
                <c:pt idx="22">
                  <c:v>5.7568890239408158E-2</c:v>
                </c:pt>
                <c:pt idx="23">
                  <c:v>-9.5047496636580572E-3</c:v>
                </c:pt>
                <c:pt idx="24">
                  <c:v>1.7490958078864235E-3</c:v>
                </c:pt>
                <c:pt idx="25">
                  <c:v>-8.5118518618438374E-2</c:v>
                </c:pt>
                <c:pt idx="26">
                  <c:v>-6.777879088695242E-2</c:v>
                </c:pt>
                <c:pt idx="27">
                  <c:v>-5.5447082391626337E-2</c:v>
                </c:pt>
                <c:pt idx="28">
                  <c:v>-8.9810184422434908E-2</c:v>
                </c:pt>
                <c:pt idx="29">
                  <c:v>-0.12460494375799838</c:v>
                </c:pt>
                <c:pt idx="30">
                  <c:v>-0.16678632417864422</c:v>
                </c:pt>
                <c:pt idx="31">
                  <c:v>-0.11305486168049941</c:v>
                </c:pt>
                <c:pt idx="32">
                  <c:v>-0.15295741221620612</c:v>
                </c:pt>
                <c:pt idx="33">
                  <c:v>-8.996232087547823E-2</c:v>
                </c:pt>
                <c:pt idx="34">
                  <c:v>-0.10572461053482869</c:v>
                </c:pt>
                <c:pt idx="35">
                  <c:v>-8.7237270561945135E-2</c:v>
                </c:pt>
                <c:pt idx="36">
                  <c:v>-7.3817131073703454E-2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733-DF4A-87CC-D3632EDF9675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Hoja1!$A$35:$A$71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Hoja1!$M$35:$M$71</c:f>
              <c:numCache>
                <c:formatCode>0.0%</c:formatCode>
                <c:ptCount val="37"/>
                <c:pt idx="0">
                  <c:v>8.1435411581149419E-2</c:v>
                </c:pt>
                <c:pt idx="1">
                  <c:v>0.11708781544251905</c:v>
                </c:pt>
                <c:pt idx="2">
                  <c:v>4.839374619960779E-2</c:v>
                </c:pt>
                <c:pt idx="3">
                  <c:v>8.6897934227388493E-2</c:v>
                </c:pt>
                <c:pt idx="4">
                  <c:v>-4.2542290197831123E-2</c:v>
                </c:pt>
                <c:pt idx="5">
                  <c:v>3.695768174235331E-2</c:v>
                </c:pt>
                <c:pt idx="6">
                  <c:v>-1.0830149223526852E-2</c:v>
                </c:pt>
                <c:pt idx="7">
                  <c:v>1.1074945869958632E-2</c:v>
                </c:pt>
                <c:pt idx="8">
                  <c:v>2.0318250439784132E-2</c:v>
                </c:pt>
                <c:pt idx="9">
                  <c:v>1.4160595281621721E-2</c:v>
                </c:pt>
                <c:pt idx="10">
                  <c:v>1.3378552214509537E-2</c:v>
                </c:pt>
                <c:pt idx="11">
                  <c:v>-2.03399142690091E-2</c:v>
                </c:pt>
                <c:pt idx="12">
                  <c:v>1.7435094861870871E-2</c:v>
                </c:pt>
                <c:pt idx="13">
                  <c:v>3.1486389092076662E-2</c:v>
                </c:pt>
                <c:pt idx="14">
                  <c:v>-5.7598274969237549E-2</c:v>
                </c:pt>
                <c:pt idx="15">
                  <c:v>-2.9494175412872935E-2</c:v>
                </c:pt>
                <c:pt idx="16">
                  <c:v>-1.3141084390508932E-2</c:v>
                </c:pt>
                <c:pt idx="17">
                  <c:v>-3.6010462627299303E-2</c:v>
                </c:pt>
                <c:pt idx="18">
                  <c:v>4.2622130267293869E-2</c:v>
                </c:pt>
                <c:pt idx="19">
                  <c:v>5.8620395568684994E-2</c:v>
                </c:pt>
                <c:pt idx="20">
                  <c:v>-4.4907981066489008E-2</c:v>
                </c:pt>
                <c:pt idx="21">
                  <c:v>-3.9472135092839263E-2</c:v>
                </c:pt>
                <c:pt idx="22">
                  <c:v>-0.12842563925277559</c:v>
                </c:pt>
                <c:pt idx="23">
                  <c:v>-6.1301412043685596E-2</c:v>
                </c:pt>
                <c:pt idx="24">
                  <c:v>2.3298206938563493E-2</c:v>
                </c:pt>
                <c:pt idx="25">
                  <c:v>-6.7161797790561084E-2</c:v>
                </c:pt>
                <c:pt idx="26">
                  <c:v>-2.3295686329857846E-3</c:v>
                </c:pt>
                <c:pt idx="27">
                  <c:v>6.5627113257307218E-2</c:v>
                </c:pt>
                <c:pt idx="28">
                  <c:v>-9.3122857608159249E-2</c:v>
                </c:pt>
                <c:pt idx="29">
                  <c:v>-7.7317272345673399E-2</c:v>
                </c:pt>
                <c:pt idx="30">
                  <c:v>-0.12214039477841923</c:v>
                </c:pt>
                <c:pt idx="31">
                  <c:v>-8.4788016976983085E-2</c:v>
                </c:pt>
                <c:pt idx="32">
                  <c:v>-2.2908736793498523E-2</c:v>
                </c:pt>
                <c:pt idx="33">
                  <c:v>1.4582887538404627E-2</c:v>
                </c:pt>
                <c:pt idx="34">
                  <c:v>2.8226578939446242E-2</c:v>
                </c:pt>
                <c:pt idx="35">
                  <c:v>-0.13675107251456123</c:v>
                </c:pt>
                <c:pt idx="36">
                  <c:v>-0.11463638783293915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733-DF4A-87CC-D3632EDF96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Hoja2!$B$75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Hoja2!$A$109:$A$145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Hoja2!$B$109:$B$145</c:f>
              <c:numCache>
                <c:formatCode>0.0%</c:formatCode>
                <c:ptCount val="37"/>
                <c:pt idx="0">
                  <c:v>0.18160722461464959</c:v>
                </c:pt>
                <c:pt idx="1">
                  <c:v>0.18351478030421756</c:v>
                </c:pt>
                <c:pt idx="2">
                  <c:v>0.16976569054417029</c:v>
                </c:pt>
                <c:pt idx="3">
                  <c:v>0.18208980211120959</c:v>
                </c:pt>
                <c:pt idx="4">
                  <c:v>0.18582497214687024</c:v>
                </c:pt>
                <c:pt idx="5">
                  <c:v>0.17362302625826548</c:v>
                </c:pt>
                <c:pt idx="6">
                  <c:v>0.17323016660351614</c:v>
                </c:pt>
                <c:pt idx="7">
                  <c:v>0.18300621620907848</c:v>
                </c:pt>
                <c:pt idx="8">
                  <c:v>0.17603890916359768</c:v>
                </c:pt>
                <c:pt idx="9">
                  <c:v>0.1745777763884756</c:v>
                </c:pt>
                <c:pt idx="10">
                  <c:v>0.16972864792955575</c:v>
                </c:pt>
                <c:pt idx="11">
                  <c:v>0.17528161292763816</c:v>
                </c:pt>
                <c:pt idx="12">
                  <c:v>0.17200427563799633</c:v>
                </c:pt>
                <c:pt idx="13">
                  <c:v>0.17144585101707085</c:v>
                </c:pt>
                <c:pt idx="14">
                  <c:v>0.18075909822424965</c:v>
                </c:pt>
                <c:pt idx="15">
                  <c:v>0.17699683967648483</c:v>
                </c:pt>
                <c:pt idx="16">
                  <c:v>0.17624969630474813</c:v>
                </c:pt>
                <c:pt idx="17">
                  <c:v>0.18008355738311504</c:v>
                </c:pt>
                <c:pt idx="18">
                  <c:v>0.17458027586924177</c:v>
                </c:pt>
                <c:pt idx="19">
                  <c:v>0.17339182142959503</c:v>
                </c:pt>
                <c:pt idx="20">
                  <c:v>0.17562657378254265</c:v>
                </c:pt>
                <c:pt idx="21">
                  <c:v>0.1710726519762735</c:v>
                </c:pt>
                <c:pt idx="22">
                  <c:v>0.1746383619897135</c:v>
                </c:pt>
                <c:pt idx="23">
                  <c:v>0.17480219522539428</c:v>
                </c:pt>
                <c:pt idx="24">
                  <c:v>0.18205874360232741</c:v>
                </c:pt>
                <c:pt idx="25">
                  <c:v>0.17274151167680413</c:v>
                </c:pt>
                <c:pt idx="26">
                  <c:v>0.18043414809604374</c:v>
                </c:pt>
                <c:pt idx="27">
                  <c:v>0.18078656566284407</c:v>
                </c:pt>
                <c:pt idx="28">
                  <c:v>0.17452623395321343</c:v>
                </c:pt>
                <c:pt idx="29">
                  <c:v>0.17629333821824117</c:v>
                </c:pt>
                <c:pt idx="30">
                  <c:v>0.17491288675029812</c:v>
                </c:pt>
                <c:pt idx="31">
                  <c:v>0.17429547836039239</c:v>
                </c:pt>
                <c:pt idx="32">
                  <c:v>0.17393321129047426</c:v>
                </c:pt>
                <c:pt idx="33">
                  <c:v>0.16945812064682578</c:v>
                </c:pt>
                <c:pt idx="34">
                  <c:v>0.16484479675825589</c:v>
                </c:pt>
                <c:pt idx="35">
                  <c:v>0.16877037577467111</c:v>
                </c:pt>
                <c:pt idx="36">
                  <c:v>0.16568519832650433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430-2C48-B708-C3C6F5405402}"/>
            </c:ext>
          </c:extLst>
        </c:ser>
        <c:ser>
          <c:idx val="1"/>
          <c:order val="1"/>
          <c:tx>
            <c:strRef>
              <c:f>Hoja2!$C$75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Hoja2!$A$109:$A$145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Hoja2!$C$109:$C$145</c:f>
              <c:numCache>
                <c:formatCode>0.0%</c:formatCode>
                <c:ptCount val="37"/>
                <c:pt idx="0">
                  <c:v>0.15036726893906721</c:v>
                </c:pt>
                <c:pt idx="1">
                  <c:v>0.1438551674808225</c:v>
                </c:pt>
                <c:pt idx="2">
                  <c:v>0.13659393408001994</c:v>
                </c:pt>
                <c:pt idx="3">
                  <c:v>0.13760081512906042</c:v>
                </c:pt>
                <c:pt idx="4">
                  <c:v>0.14673397596062376</c:v>
                </c:pt>
                <c:pt idx="5">
                  <c:v>0.15405823337405655</c:v>
                </c:pt>
                <c:pt idx="6">
                  <c:v>0.14355211383083699</c:v>
                </c:pt>
                <c:pt idx="7">
                  <c:v>0.15315791964462802</c:v>
                </c:pt>
                <c:pt idx="8">
                  <c:v>0.14124331258511097</c:v>
                </c:pt>
                <c:pt idx="9">
                  <c:v>0.14445683738894083</c:v>
                </c:pt>
                <c:pt idx="10">
                  <c:v>0.14305665076091709</c:v>
                </c:pt>
                <c:pt idx="11">
                  <c:v>0.13639531261887369</c:v>
                </c:pt>
                <c:pt idx="12">
                  <c:v>0.1474150901649674</c:v>
                </c:pt>
                <c:pt idx="13">
                  <c:v>0.14347420142118186</c:v>
                </c:pt>
                <c:pt idx="14">
                  <c:v>0.13619949440202364</c:v>
                </c:pt>
                <c:pt idx="15">
                  <c:v>0.14536078671856534</c:v>
                </c:pt>
                <c:pt idx="16">
                  <c:v>0.14352143847335266</c:v>
                </c:pt>
                <c:pt idx="17">
                  <c:v>0.14592468505316913</c:v>
                </c:pt>
                <c:pt idx="18">
                  <c:v>0.13802398303917768</c:v>
                </c:pt>
                <c:pt idx="19">
                  <c:v>0.14916707725888292</c:v>
                </c:pt>
                <c:pt idx="20">
                  <c:v>0.14276246934699893</c:v>
                </c:pt>
                <c:pt idx="21">
                  <c:v>0.14560975199498774</c:v>
                </c:pt>
                <c:pt idx="22">
                  <c:v>0.14475760648247421</c:v>
                </c:pt>
                <c:pt idx="23">
                  <c:v>0.13996233008817105</c:v>
                </c:pt>
                <c:pt idx="24">
                  <c:v>0.14316725392507759</c:v>
                </c:pt>
                <c:pt idx="25">
                  <c:v>0.13920707846964059</c:v>
                </c:pt>
                <c:pt idx="26">
                  <c:v>0.13338963991153158</c:v>
                </c:pt>
                <c:pt idx="27">
                  <c:v>0.14050316338057034</c:v>
                </c:pt>
                <c:pt idx="28">
                  <c:v>0.14311429015995036</c:v>
                </c:pt>
                <c:pt idx="29">
                  <c:v>0.15548395984435018</c:v>
                </c:pt>
                <c:pt idx="30">
                  <c:v>0.13488957519499831</c:v>
                </c:pt>
                <c:pt idx="31">
                  <c:v>0.14818446032947752</c:v>
                </c:pt>
                <c:pt idx="32">
                  <c:v>0.13980663432264134</c:v>
                </c:pt>
                <c:pt idx="33">
                  <c:v>0.14360439635270431</c:v>
                </c:pt>
                <c:pt idx="34">
                  <c:v>0.13242067624241594</c:v>
                </c:pt>
                <c:pt idx="35">
                  <c:v>0.14088532507636453</c:v>
                </c:pt>
                <c:pt idx="36">
                  <c:v>0.15168771249140606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430-2C48-B708-C3C6F5405402}"/>
            </c:ext>
          </c:extLst>
        </c:ser>
        <c:ser>
          <c:idx val="2"/>
          <c:order val="2"/>
          <c:tx>
            <c:strRef>
              <c:f>Hoja2!$D$75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Hoja2!$A$109:$A$145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Hoja2!$D$109:$D$145</c:f>
              <c:numCache>
                <c:formatCode>0.0%</c:formatCode>
                <c:ptCount val="37"/>
                <c:pt idx="0">
                  <c:v>0.11666859093030407</c:v>
                </c:pt>
                <c:pt idx="1">
                  <c:v>0.12340082457406462</c:v>
                </c:pt>
                <c:pt idx="2">
                  <c:v>0.11817052138249032</c:v>
                </c:pt>
                <c:pt idx="3">
                  <c:v>0.10440183837697077</c:v>
                </c:pt>
                <c:pt idx="4">
                  <c:v>0.11450841081308651</c:v>
                </c:pt>
                <c:pt idx="5">
                  <c:v>0.12672392488818948</c:v>
                </c:pt>
                <c:pt idx="6">
                  <c:v>0.12312207784053061</c:v>
                </c:pt>
                <c:pt idx="7">
                  <c:v>0.12056110720873583</c:v>
                </c:pt>
                <c:pt idx="8">
                  <c:v>0.12376662830744201</c:v>
                </c:pt>
                <c:pt idx="9">
                  <c:v>0.1170723228442612</c:v>
                </c:pt>
                <c:pt idx="10">
                  <c:v>0.12750878649577024</c:v>
                </c:pt>
                <c:pt idx="11">
                  <c:v>0.12353438210902995</c:v>
                </c:pt>
                <c:pt idx="12">
                  <c:v>0.12252115804992805</c:v>
                </c:pt>
                <c:pt idx="13">
                  <c:v>0.12009145206902547</c:v>
                </c:pt>
                <c:pt idx="14">
                  <c:v>0.11688853264898279</c:v>
                </c:pt>
                <c:pt idx="15">
                  <c:v>0.10977867346470623</c:v>
                </c:pt>
                <c:pt idx="16">
                  <c:v>0.11701718938635766</c:v>
                </c:pt>
                <c:pt idx="17">
                  <c:v>0.12415913872626222</c:v>
                </c:pt>
                <c:pt idx="18">
                  <c:v>0.12459343571521328</c:v>
                </c:pt>
                <c:pt idx="19">
                  <c:v>0.12249740095317553</c:v>
                </c:pt>
                <c:pt idx="20">
                  <c:v>0.1169576086150909</c:v>
                </c:pt>
                <c:pt idx="21">
                  <c:v>0.12402505105640202</c:v>
                </c:pt>
                <c:pt idx="22">
                  <c:v>0.12297132692942997</c:v>
                </c:pt>
                <c:pt idx="23">
                  <c:v>0.12101894632199969</c:v>
                </c:pt>
                <c:pt idx="24">
                  <c:v>0.11635771939995207</c:v>
                </c:pt>
                <c:pt idx="25">
                  <c:v>0.12590004004691199</c:v>
                </c:pt>
                <c:pt idx="26">
                  <c:v>0.11764032591776334</c:v>
                </c:pt>
                <c:pt idx="27">
                  <c:v>0.11164826187140416</c:v>
                </c:pt>
                <c:pt idx="28">
                  <c:v>0.12144068746295854</c:v>
                </c:pt>
                <c:pt idx="29">
                  <c:v>0.11218291484189245</c:v>
                </c:pt>
                <c:pt idx="30">
                  <c:v>0.13082133095680604</c:v>
                </c:pt>
                <c:pt idx="31">
                  <c:v>0.12158141572308172</c:v>
                </c:pt>
                <c:pt idx="32">
                  <c:v>0.12303152387431379</c:v>
                </c:pt>
                <c:pt idx="33">
                  <c:v>0.1178333728118527</c:v>
                </c:pt>
                <c:pt idx="34">
                  <c:v>0.12712544271407797</c:v>
                </c:pt>
                <c:pt idx="35">
                  <c:v>0.12525909207911406</c:v>
                </c:pt>
                <c:pt idx="36">
                  <c:v>0.11873965167084008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430-2C48-B708-C3C6F54054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ax val="0.19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490146829740848"/>
          <c:y val="5.9701492537313432E-2"/>
          <c:w val="0.81334600288584247"/>
          <c:h val="0.6734516394405922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Hoja2!$C$149</c:f>
              <c:strCache>
                <c:ptCount val="1"/>
                <c:pt idx="0">
                  <c:v>Transporte y almacenamiento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Hoja2!$A$150:$A$153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Hoja2!$C$150:$C$153</c:f>
              <c:numCache>
                <c:formatCode>0.0%</c:formatCode>
                <c:ptCount val="4"/>
                <c:pt idx="0">
                  <c:v>8.5125937137549679E-2</c:v>
                </c:pt>
                <c:pt idx="1">
                  <c:v>1.2395320049797709E-2</c:v>
                </c:pt>
                <c:pt idx="2">
                  <c:v>-9.1616074496160271E-3</c:v>
                </c:pt>
                <c:pt idx="3">
                  <c:v>0.13782061178251515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71A-1748-87BF-BDF624EE9521}"/>
            </c:ext>
          </c:extLst>
        </c:ser>
        <c:ser>
          <c:idx val="1"/>
          <c:order val="1"/>
          <c:tx>
            <c:strRef>
              <c:f>Hoja2!$B$149</c:f>
              <c:strCache>
                <c:ptCount val="1"/>
                <c:pt idx="0">
                  <c:v>Alojamiento y servicios de comida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Hoja2!$A$150:$A$153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Hoja2!$B$150:$B$153</c:f>
              <c:numCache>
                <c:formatCode>0.0%</c:formatCode>
                <c:ptCount val="4"/>
                <c:pt idx="0">
                  <c:v>6.247469425011043E-2</c:v>
                </c:pt>
                <c:pt idx="1">
                  <c:v>0.1776764837285969</c:v>
                </c:pt>
                <c:pt idx="2">
                  <c:v>-5.2334330965185916E-2</c:v>
                </c:pt>
                <c:pt idx="3">
                  <c:v>0.16612829233151816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71A-1748-87BF-BDF624EE9521}"/>
            </c:ext>
          </c:extLst>
        </c:ser>
        <c:ser>
          <c:idx val="2"/>
          <c:order val="2"/>
          <c:tx>
            <c:strRef>
              <c:f>Hoja2!$D$149</c:f>
              <c:strCache>
                <c:ptCount val="1"/>
                <c:pt idx="0">
                  <c:v>Electricidad, gas y agua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Hoja2!$A$150:$A$153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Hoja2!$D$150:$D$153</c:f>
              <c:numCache>
                <c:formatCode>0.0%</c:formatCode>
                <c:ptCount val="4"/>
                <c:pt idx="0">
                  <c:v>4.028053615079652E-2</c:v>
                </c:pt>
                <c:pt idx="1">
                  <c:v>0.10250796996740963</c:v>
                </c:pt>
                <c:pt idx="2">
                  <c:v>3.446381583206759E-2</c:v>
                </c:pt>
                <c:pt idx="3">
                  <c:v>-5.389265560022749E-2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71A-1748-87BF-BDF624EE9521}"/>
            </c:ext>
          </c:extLst>
        </c:ser>
        <c:ser>
          <c:idx val="3"/>
          <c:order val="3"/>
          <c:tx>
            <c:strRef>
              <c:f>Hoja2!$E$149</c:f>
              <c:strCache>
                <c:ptCount val="1"/>
                <c:pt idx="0">
                  <c:v>Comercio y reparación de vehículos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Hoja2!$A$150:$A$153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Hoja2!$E$150:$E$153</c:f>
              <c:numCache>
                <c:formatCode>0.0%</c:formatCode>
                <c:ptCount val="4"/>
                <c:pt idx="0">
                  <c:v>9.1620486958935432E-2</c:v>
                </c:pt>
                <c:pt idx="1">
                  <c:v>-3.2945954215860662E-2</c:v>
                </c:pt>
                <c:pt idx="2">
                  <c:v>7.2731097067063821E-2</c:v>
                </c:pt>
                <c:pt idx="3">
                  <c:v>-5.1946313715192094E-2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71A-1748-87BF-BDF624EE952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22"/>
          <c:min val="-0.0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3063771933236644E-2"/>
          <c:y val="0.863447259051913"/>
          <c:w val="0.97269118706668367"/>
          <c:h val="0.1365527409480870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Hoja3!$B$74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Hoja3!$A$108:$A$144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Hoja3!$B$108:$B$144</c:f>
              <c:numCache>
                <c:formatCode>0.0%</c:formatCode>
                <c:ptCount val="37"/>
                <c:pt idx="0">
                  <c:v>0.43365931201291635</c:v>
                </c:pt>
                <c:pt idx="1">
                  <c:v>0.43153015464036837</c:v>
                </c:pt>
                <c:pt idx="2">
                  <c:v>0.43460076167828243</c:v>
                </c:pt>
                <c:pt idx="3">
                  <c:v>0.4489043017508858</c:v>
                </c:pt>
                <c:pt idx="4">
                  <c:v>0.42322671632643699</c:v>
                </c:pt>
                <c:pt idx="5">
                  <c:v>0.42511840072502793</c:v>
                </c:pt>
                <c:pt idx="6">
                  <c:v>0.42754003833818111</c:v>
                </c:pt>
                <c:pt idx="7">
                  <c:v>0.44007374372674091</c:v>
                </c:pt>
                <c:pt idx="8">
                  <c:v>0.44640345995834113</c:v>
                </c:pt>
                <c:pt idx="9">
                  <c:v>0.42659338983880035</c:v>
                </c:pt>
                <c:pt idx="10">
                  <c:v>0.42975976574722863</c:v>
                </c:pt>
                <c:pt idx="11">
                  <c:v>0.43311622672085232</c:v>
                </c:pt>
                <c:pt idx="12">
                  <c:v>0.44217612274857693</c:v>
                </c:pt>
                <c:pt idx="13">
                  <c:v>0.4318024564057179</c:v>
                </c:pt>
                <c:pt idx="14">
                  <c:v>0.43659274863117975</c:v>
                </c:pt>
                <c:pt idx="15">
                  <c:v>0.44546303137443299</c:v>
                </c:pt>
                <c:pt idx="16">
                  <c:v>0.43414015772859255</c:v>
                </c:pt>
                <c:pt idx="17">
                  <c:v>0.43828706486656455</c:v>
                </c:pt>
                <c:pt idx="18">
                  <c:v>0.44160033340888916</c:v>
                </c:pt>
                <c:pt idx="19">
                  <c:v>0.44905434846161701</c:v>
                </c:pt>
                <c:pt idx="20">
                  <c:v>0.45108842925233533</c:v>
                </c:pt>
                <c:pt idx="21">
                  <c:v>0.43597206843016317</c:v>
                </c:pt>
                <c:pt idx="22">
                  <c:v>0.43322755230541171</c:v>
                </c:pt>
                <c:pt idx="23">
                  <c:v>0.44004674577645719</c:v>
                </c:pt>
                <c:pt idx="24">
                  <c:v>0.45296652584302333</c:v>
                </c:pt>
                <c:pt idx="25">
                  <c:v>0.4354916196885209</c:v>
                </c:pt>
                <c:pt idx="26">
                  <c:v>0.42941990237405864</c:v>
                </c:pt>
                <c:pt idx="27">
                  <c:v>0.44681894814224216</c:v>
                </c:pt>
                <c:pt idx="28">
                  <c:v>0.42935383839984359</c:v>
                </c:pt>
                <c:pt idx="29">
                  <c:v>0.42650971954303912</c:v>
                </c:pt>
                <c:pt idx="30">
                  <c:v>0.4406582405716794</c:v>
                </c:pt>
                <c:pt idx="31">
                  <c:v>0.44800450938459463</c:v>
                </c:pt>
                <c:pt idx="32">
                  <c:v>0.44815455256209247</c:v>
                </c:pt>
                <c:pt idx="33">
                  <c:v>0.4541233587495751</c:v>
                </c:pt>
                <c:pt idx="34">
                  <c:v>0.44390596088338069</c:v>
                </c:pt>
                <c:pt idx="35">
                  <c:v>0.44669128463419427</c:v>
                </c:pt>
                <c:pt idx="36">
                  <c:v>0.44270829208206403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511-DE48-A4F3-DF8EC14C5275}"/>
            </c:ext>
          </c:extLst>
        </c:ser>
        <c:ser>
          <c:idx val="1"/>
          <c:order val="1"/>
          <c:tx>
            <c:strRef>
              <c:f>Hoja3!$C$74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Hoja3!$A$108:$A$144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Hoja3!$C$108:$C$144</c:f>
              <c:numCache>
                <c:formatCode>0.0%</c:formatCode>
                <c:ptCount val="37"/>
                <c:pt idx="0">
                  <c:v>0.41443748529625934</c:v>
                </c:pt>
                <c:pt idx="1">
                  <c:v>0.41569457503541679</c:v>
                </c:pt>
                <c:pt idx="2">
                  <c:v>0.41727719139110098</c:v>
                </c:pt>
                <c:pt idx="3">
                  <c:v>0.40640788799588762</c:v>
                </c:pt>
                <c:pt idx="4">
                  <c:v>0.42265689059513012</c:v>
                </c:pt>
                <c:pt idx="5">
                  <c:v>0.42165386873437982</c:v>
                </c:pt>
                <c:pt idx="6">
                  <c:v>0.42168516662043903</c:v>
                </c:pt>
                <c:pt idx="7">
                  <c:v>0.41763796192268282</c:v>
                </c:pt>
                <c:pt idx="8">
                  <c:v>0.40922854398630637</c:v>
                </c:pt>
                <c:pt idx="9">
                  <c:v>0.42590388751003094</c:v>
                </c:pt>
                <c:pt idx="10">
                  <c:v>0.41704712272527245</c:v>
                </c:pt>
                <c:pt idx="11">
                  <c:v>0.41636712479422411</c:v>
                </c:pt>
                <c:pt idx="12">
                  <c:v>0.41507717712837666</c:v>
                </c:pt>
                <c:pt idx="13">
                  <c:v>0.41973779228509989</c:v>
                </c:pt>
                <c:pt idx="14">
                  <c:v>0.4146190830121313</c:v>
                </c:pt>
                <c:pt idx="15">
                  <c:v>0.3984521670994553</c:v>
                </c:pt>
                <c:pt idx="16">
                  <c:v>0.41591333785809242</c:v>
                </c:pt>
                <c:pt idx="17">
                  <c:v>0.40877614800640638</c:v>
                </c:pt>
                <c:pt idx="18">
                  <c:v>0.40668955023198478</c:v>
                </c:pt>
                <c:pt idx="19">
                  <c:v>0.39962763713666283</c:v>
                </c:pt>
                <c:pt idx="20">
                  <c:v>0.40347651149103864</c:v>
                </c:pt>
                <c:pt idx="21">
                  <c:v>0.41390959932436294</c:v>
                </c:pt>
                <c:pt idx="22">
                  <c:v>0.41679317315615272</c:v>
                </c:pt>
                <c:pt idx="23">
                  <c:v>0.41765453434757405</c:v>
                </c:pt>
                <c:pt idx="24">
                  <c:v>0.40428591644930811</c:v>
                </c:pt>
                <c:pt idx="25">
                  <c:v>0.41305027549709833</c:v>
                </c:pt>
                <c:pt idx="26">
                  <c:v>0.42893869925525369</c:v>
                </c:pt>
                <c:pt idx="27">
                  <c:v>0.41010010962186538</c:v>
                </c:pt>
                <c:pt idx="28">
                  <c:v>0.42733998313534105</c:v>
                </c:pt>
                <c:pt idx="29">
                  <c:v>0.41675939094259423</c:v>
                </c:pt>
                <c:pt idx="30">
                  <c:v>0.41679492478271607</c:v>
                </c:pt>
                <c:pt idx="31">
                  <c:v>0.41544427188811384</c:v>
                </c:pt>
                <c:pt idx="32">
                  <c:v>0.40801314914221104</c:v>
                </c:pt>
                <c:pt idx="33">
                  <c:v>0.40776244481844404</c:v>
                </c:pt>
                <c:pt idx="34">
                  <c:v>0.41836691885259347</c:v>
                </c:pt>
                <c:pt idx="35">
                  <c:v>0.40703990008924951</c:v>
                </c:pt>
                <c:pt idx="36">
                  <c:v>0.41481762600814742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511-DE48-A4F3-DF8EC14C5275}"/>
            </c:ext>
          </c:extLst>
        </c:ser>
        <c:ser>
          <c:idx val="2"/>
          <c:order val="2"/>
          <c:tx>
            <c:strRef>
              <c:f>Hoja3!$D$74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Hoja3!$A$108:$A$144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Hoja3!$D$108:$D$144</c:f>
              <c:numCache>
                <c:formatCode>0.0%</c:formatCode>
                <c:ptCount val="37"/>
                <c:pt idx="0">
                  <c:v>0.15190320269082425</c:v>
                </c:pt>
                <c:pt idx="1">
                  <c:v>0.1527752703242149</c:v>
                </c:pt>
                <c:pt idx="2">
                  <c:v>0.14812204693061659</c:v>
                </c:pt>
                <c:pt idx="3">
                  <c:v>0.14468781025322652</c:v>
                </c:pt>
                <c:pt idx="4">
                  <c:v>0.15411639307843283</c:v>
                </c:pt>
                <c:pt idx="5">
                  <c:v>0.15322773054059224</c:v>
                </c:pt>
                <c:pt idx="6">
                  <c:v>0.15077479504137981</c:v>
                </c:pt>
                <c:pt idx="7">
                  <c:v>0.14228829435057633</c:v>
                </c:pt>
                <c:pt idx="8">
                  <c:v>0.14436799605535255</c:v>
                </c:pt>
                <c:pt idx="9">
                  <c:v>0.14750272265116871</c:v>
                </c:pt>
                <c:pt idx="10">
                  <c:v>0.15319311152749893</c:v>
                </c:pt>
                <c:pt idx="11">
                  <c:v>0.15051664848492363</c:v>
                </c:pt>
                <c:pt idx="12">
                  <c:v>0.14274670012304647</c:v>
                </c:pt>
                <c:pt idx="13">
                  <c:v>0.14845975130918221</c:v>
                </c:pt>
                <c:pt idx="14">
                  <c:v>0.14878816835668895</c:v>
                </c:pt>
                <c:pt idx="15">
                  <c:v>0.1560848015261117</c:v>
                </c:pt>
                <c:pt idx="16">
                  <c:v>0.14994650441331503</c:v>
                </c:pt>
                <c:pt idx="17">
                  <c:v>0.15293678712702907</c:v>
                </c:pt>
                <c:pt idx="18">
                  <c:v>0.15171011635912612</c:v>
                </c:pt>
                <c:pt idx="19">
                  <c:v>0.1513180144017201</c:v>
                </c:pt>
                <c:pt idx="20">
                  <c:v>0.14543505925662603</c:v>
                </c:pt>
                <c:pt idx="21">
                  <c:v>0.15011833224547388</c:v>
                </c:pt>
                <c:pt idx="22">
                  <c:v>0.14997927453843563</c:v>
                </c:pt>
                <c:pt idx="23">
                  <c:v>0.14229871987596876</c:v>
                </c:pt>
                <c:pt idx="24">
                  <c:v>0.14274755770766856</c:v>
                </c:pt>
                <c:pt idx="25">
                  <c:v>0.15145810481438082</c:v>
                </c:pt>
                <c:pt idx="26">
                  <c:v>0.14164139837068768</c:v>
                </c:pt>
                <c:pt idx="27">
                  <c:v>0.14308094223589252</c:v>
                </c:pt>
                <c:pt idx="28">
                  <c:v>0.1433061784648153</c:v>
                </c:pt>
                <c:pt idx="29">
                  <c:v>0.15673088951436664</c:v>
                </c:pt>
                <c:pt idx="30">
                  <c:v>0.14254683464560447</c:v>
                </c:pt>
                <c:pt idx="31">
                  <c:v>0.13655121872729148</c:v>
                </c:pt>
                <c:pt idx="32">
                  <c:v>0.14383229829569655</c:v>
                </c:pt>
                <c:pt idx="33">
                  <c:v>0.13811419643198086</c:v>
                </c:pt>
                <c:pt idx="34">
                  <c:v>0.13772712026402578</c:v>
                </c:pt>
                <c:pt idx="35">
                  <c:v>0.14626881527655622</c:v>
                </c:pt>
                <c:pt idx="36">
                  <c:v>0.1424740819097885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511-DE48-A4F3-DF8EC14C52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ax val="0.47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Hoja3!$B$147</c:f>
              <c:strCache>
                <c:ptCount val="1"/>
                <c:pt idx="0">
                  <c:v>Jornalero o peón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Hoja3!$A$148:$A$151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Hoja3!$B$148:$B$151</c:f>
              <c:numCache>
                <c:formatCode>0.0%</c:formatCode>
                <c:ptCount val="4"/>
                <c:pt idx="0">
                  <c:v>8.2248781118479997E-2</c:v>
                </c:pt>
                <c:pt idx="1">
                  <c:v>-7.1642298275329419E-2</c:v>
                </c:pt>
                <c:pt idx="2">
                  <c:v>-2.2570025240575831E-3</c:v>
                </c:pt>
                <c:pt idx="3">
                  <c:v>0.26777645413952711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BC-E44B-B03F-3376C8BDD115}"/>
            </c:ext>
          </c:extLst>
        </c:ser>
        <c:ser>
          <c:idx val="1"/>
          <c:order val="1"/>
          <c:tx>
            <c:strRef>
              <c:f>Hoja3!$C$147</c:f>
              <c:strCache>
                <c:ptCount val="1"/>
                <c:pt idx="0">
                  <c:v>Empleado doméstico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Hoja3!$A$148:$A$151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Hoja3!$C$148:$C$151</c:f>
              <c:numCache>
                <c:formatCode>0.0%</c:formatCode>
                <c:ptCount val="4"/>
                <c:pt idx="0">
                  <c:v>0.32091189940728126</c:v>
                </c:pt>
                <c:pt idx="1">
                  <c:v>-3.8893143895133431E-3</c:v>
                </c:pt>
                <c:pt idx="2">
                  <c:v>0.10948720919459487</c:v>
                </c:pt>
                <c:pt idx="3">
                  <c:v>-0.11636712508277758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8BC-E44B-B03F-3376C8BDD115}"/>
            </c:ext>
          </c:extLst>
        </c:ser>
        <c:ser>
          <c:idx val="2"/>
          <c:order val="2"/>
          <c:tx>
            <c:strRef>
              <c:f>Hoja3!$D$147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Hoja3!$A$148:$A$151</c:f>
              <c:numCache>
                <c:formatCode>mmm\-yy</c:formatCode>
                <c:ptCount val="4"/>
                <c:pt idx="0">
                  <c:v>44835</c:v>
                </c:pt>
                <c:pt idx="1">
                  <c:v>45200</c:v>
                </c:pt>
                <c:pt idx="2">
                  <c:v>45566</c:v>
                </c:pt>
                <c:pt idx="3">
                  <c:v>45931</c:v>
                </c:pt>
              </c:numCache>
            </c:numRef>
          </c:cat>
          <c:val>
            <c:numRef>
              <c:f>Hoja3!$D$148:$D$151</c:f>
              <c:numCache>
                <c:formatCode>0.0%</c:formatCode>
                <c:ptCount val="4"/>
                <c:pt idx="0">
                  <c:v>0.14052455280809917</c:v>
                </c:pt>
                <c:pt idx="1">
                  <c:v>1.2811899209526967E-2</c:v>
                </c:pt>
                <c:pt idx="2">
                  <c:v>-3.9856483973702117E-2</c:v>
                </c:pt>
                <c:pt idx="3">
                  <c:v>3.974763477576948E-2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8BC-E44B-B03F-3376C8BDD11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35"/>
          <c:min val="-0.1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Hoja4!$B$23:$B$59</c:f>
              <c:numCache>
                <c:formatCode>0.0%</c:formatCode>
                <c:ptCount val="37"/>
                <c:pt idx="0">
                  <c:v>0.76914725705999998</c:v>
                </c:pt>
                <c:pt idx="1">
                  <c:v>0.76041363172999998</c:v>
                </c:pt>
                <c:pt idx="2">
                  <c:v>0.76699330981000002</c:v>
                </c:pt>
                <c:pt idx="3">
                  <c:v>0.76369423673000003</c:v>
                </c:pt>
                <c:pt idx="4">
                  <c:v>0.75941546626</c:v>
                </c:pt>
                <c:pt idx="5">
                  <c:v>0.77183708046999999</c:v>
                </c:pt>
                <c:pt idx="6">
                  <c:v>0.77213179692</c:v>
                </c:pt>
                <c:pt idx="7">
                  <c:v>0.75821546676999996</c:v>
                </c:pt>
                <c:pt idx="8">
                  <c:v>0.77199489924000009</c:v>
                </c:pt>
                <c:pt idx="9">
                  <c:v>0.77073011889251286</c:v>
                </c:pt>
                <c:pt idx="10">
                  <c:v>0.76819859999478779</c:v>
                </c:pt>
                <c:pt idx="11">
                  <c:v>0.76642626004982772</c:v>
                </c:pt>
                <c:pt idx="12">
                  <c:v>0.76093055249394892</c:v>
                </c:pt>
                <c:pt idx="13">
                  <c:v>0.76690475934396507</c:v>
                </c:pt>
                <c:pt idx="14">
                  <c:v>0.76679871465308069</c:v>
                </c:pt>
                <c:pt idx="15">
                  <c:v>0.76534837369206754</c:v>
                </c:pt>
                <c:pt idx="16">
                  <c:v>0.76300000000000001</c:v>
                </c:pt>
                <c:pt idx="17">
                  <c:v>0.75900000000000001</c:v>
                </c:pt>
                <c:pt idx="18">
                  <c:v>0.76</c:v>
                </c:pt>
                <c:pt idx="19">
                  <c:v>0.77</c:v>
                </c:pt>
                <c:pt idx="20">
                  <c:v>0.76700000000000002</c:v>
                </c:pt>
                <c:pt idx="21">
                  <c:v>0.76280617156968122</c:v>
                </c:pt>
                <c:pt idx="22">
                  <c:v>0.76700000000000002</c:v>
                </c:pt>
                <c:pt idx="23">
                  <c:v>0.76100000000000001</c:v>
                </c:pt>
                <c:pt idx="24">
                  <c:v>0.76900000000000002</c:v>
                </c:pt>
                <c:pt idx="25">
                  <c:v>0.75700000000000001</c:v>
                </c:pt>
                <c:pt idx="26">
                  <c:v>0.76300000000000001</c:v>
                </c:pt>
                <c:pt idx="27">
                  <c:v>0.77200000000000002</c:v>
                </c:pt>
                <c:pt idx="28">
                  <c:v>0.76500000000000001</c:v>
                </c:pt>
                <c:pt idx="29">
                  <c:v>0.76600000000000001</c:v>
                </c:pt>
                <c:pt idx="30">
                  <c:v>0.76500000000000001</c:v>
                </c:pt>
                <c:pt idx="31">
                  <c:v>0.77</c:v>
                </c:pt>
                <c:pt idx="32">
                  <c:v>0.77100000000000002</c:v>
                </c:pt>
                <c:pt idx="33">
                  <c:v>0.76700000000000002</c:v>
                </c:pt>
                <c:pt idx="34">
                  <c:v>0.77</c:v>
                </c:pt>
                <c:pt idx="35">
                  <c:v>0.76</c:v>
                </c:pt>
                <c:pt idx="36">
                  <c:v>0.77600000000000002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52-0047-BF58-F715A91826C2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Hoja4!$C$23:$C$59</c:f>
              <c:numCache>
                <c:formatCode>0.0%</c:formatCode>
                <c:ptCount val="37"/>
                <c:pt idx="0">
                  <c:v>0.51984410021000005</c:v>
                </c:pt>
                <c:pt idx="1">
                  <c:v>0.51698938204</c:v>
                </c:pt>
                <c:pt idx="2">
                  <c:v>0.51901812512000001</c:v>
                </c:pt>
                <c:pt idx="3">
                  <c:v>0.51396569306999995</c:v>
                </c:pt>
                <c:pt idx="4">
                  <c:v>0.52505210875000008</c:v>
                </c:pt>
                <c:pt idx="5">
                  <c:v>0.52474423283999994</c:v>
                </c:pt>
                <c:pt idx="6">
                  <c:v>0.52974252569000002</c:v>
                </c:pt>
                <c:pt idx="7">
                  <c:v>0.5281669444</c:v>
                </c:pt>
                <c:pt idx="8">
                  <c:v>0.52462506109999996</c:v>
                </c:pt>
                <c:pt idx="9">
                  <c:v>0.53463564486525428</c:v>
                </c:pt>
                <c:pt idx="10">
                  <c:v>0.53024404442487594</c:v>
                </c:pt>
                <c:pt idx="11">
                  <c:v>0.52708965020646081</c:v>
                </c:pt>
                <c:pt idx="12">
                  <c:v>0.52905432842021172</c:v>
                </c:pt>
                <c:pt idx="13">
                  <c:v>0.52451836549903008</c:v>
                </c:pt>
                <c:pt idx="14">
                  <c:v>0.51966722076990213</c:v>
                </c:pt>
                <c:pt idx="15">
                  <c:v>0.5102722826495677</c:v>
                </c:pt>
                <c:pt idx="16">
                  <c:v>0.52200000000000002</c:v>
                </c:pt>
                <c:pt idx="17">
                  <c:v>0.52800000000000002</c:v>
                </c:pt>
                <c:pt idx="18">
                  <c:v>0.52800000000000002</c:v>
                </c:pt>
                <c:pt idx="19">
                  <c:v>0.52200000000000002</c:v>
                </c:pt>
                <c:pt idx="20">
                  <c:v>0.51700000000000002</c:v>
                </c:pt>
                <c:pt idx="21">
                  <c:v>0.53</c:v>
                </c:pt>
                <c:pt idx="22">
                  <c:v>0.53200000000000003</c:v>
                </c:pt>
                <c:pt idx="23">
                  <c:v>0.51900000000000002</c:v>
                </c:pt>
                <c:pt idx="24">
                  <c:v>0.51900000000000002</c:v>
                </c:pt>
                <c:pt idx="25">
                  <c:v>0.52700000000000002</c:v>
                </c:pt>
                <c:pt idx="26">
                  <c:v>0.53400000000000003</c:v>
                </c:pt>
                <c:pt idx="27">
                  <c:v>0.52100000000000002</c:v>
                </c:pt>
                <c:pt idx="28">
                  <c:v>0.53800000000000003</c:v>
                </c:pt>
                <c:pt idx="29">
                  <c:v>0.53700000000000003</c:v>
                </c:pt>
                <c:pt idx="30">
                  <c:v>0.51900000000000002</c:v>
                </c:pt>
                <c:pt idx="31">
                  <c:v>0.51900000000000002</c:v>
                </c:pt>
                <c:pt idx="32">
                  <c:v>0.52400000000000002</c:v>
                </c:pt>
                <c:pt idx="33">
                  <c:v>0.53400000000000003</c:v>
                </c:pt>
                <c:pt idx="34">
                  <c:v>0.51900000000000002</c:v>
                </c:pt>
                <c:pt idx="35">
                  <c:v>0.52700000000000002</c:v>
                </c:pt>
                <c:pt idx="36">
                  <c:v>0.53400000000000003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52-0047-BF58-F715A91826C2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Hoja4!$D$23:$D$59</c:f>
              <c:numCache>
                <c:formatCode>0.0%</c:formatCode>
                <c:ptCount val="37"/>
                <c:pt idx="0">
                  <c:v>0.71086044746999999</c:v>
                </c:pt>
                <c:pt idx="1">
                  <c:v>0.70269379207000005</c:v>
                </c:pt>
                <c:pt idx="2">
                  <c:v>0.70301099210000007</c:v>
                </c:pt>
                <c:pt idx="3">
                  <c:v>0.67955757327999999</c:v>
                </c:pt>
                <c:pt idx="4">
                  <c:v>0.6940374561599999</c:v>
                </c:pt>
                <c:pt idx="5">
                  <c:v>0.71071309834000007</c:v>
                </c:pt>
                <c:pt idx="6">
                  <c:v>0.70760979720999995</c:v>
                </c:pt>
                <c:pt idx="7">
                  <c:v>0.69462535181999996</c:v>
                </c:pt>
                <c:pt idx="8">
                  <c:v>0.71275148138000011</c:v>
                </c:pt>
                <c:pt idx="9">
                  <c:v>0.71019918013421834</c:v>
                </c:pt>
                <c:pt idx="10">
                  <c:v>0.71117810798706049</c:v>
                </c:pt>
                <c:pt idx="11">
                  <c:v>0.70734525667880221</c:v>
                </c:pt>
                <c:pt idx="12">
                  <c:v>0.70370767239823451</c:v>
                </c:pt>
                <c:pt idx="13">
                  <c:v>0.70992972384570241</c:v>
                </c:pt>
                <c:pt idx="14">
                  <c:v>0.70241323837959257</c:v>
                </c:pt>
                <c:pt idx="15">
                  <c:v>0.68612635074777772</c:v>
                </c:pt>
                <c:pt idx="16">
                  <c:v>0.69099999999999995</c:v>
                </c:pt>
                <c:pt idx="17">
                  <c:v>0.69099999999999995</c:v>
                </c:pt>
                <c:pt idx="18">
                  <c:v>0.69299999999999995</c:v>
                </c:pt>
                <c:pt idx="19">
                  <c:v>0.70099999999999996</c:v>
                </c:pt>
                <c:pt idx="20">
                  <c:v>0.70299999999999996</c:v>
                </c:pt>
                <c:pt idx="21">
                  <c:v>0.70418042942093606</c:v>
                </c:pt>
                <c:pt idx="22">
                  <c:v>0.70499999999999996</c:v>
                </c:pt>
                <c:pt idx="23">
                  <c:v>0.70599999999999996</c:v>
                </c:pt>
                <c:pt idx="24">
                  <c:v>0.71</c:v>
                </c:pt>
                <c:pt idx="25">
                  <c:v>0.70700000000000007</c:v>
                </c:pt>
                <c:pt idx="26">
                  <c:v>0.71</c:v>
                </c:pt>
                <c:pt idx="27">
                  <c:v>0.70599999999999996</c:v>
                </c:pt>
                <c:pt idx="28">
                  <c:v>0.70399999999999996</c:v>
                </c:pt>
                <c:pt idx="29">
                  <c:v>0.71</c:v>
                </c:pt>
                <c:pt idx="30">
                  <c:v>0.71099999999999997</c:v>
                </c:pt>
                <c:pt idx="31">
                  <c:v>0.71499999999999997</c:v>
                </c:pt>
                <c:pt idx="32">
                  <c:v>0.71099999999999997</c:v>
                </c:pt>
                <c:pt idx="33">
                  <c:v>0.71299999999999997</c:v>
                </c:pt>
                <c:pt idx="34">
                  <c:v>0.71799999999999997</c:v>
                </c:pt>
                <c:pt idx="35">
                  <c:v>0.70700000000000007</c:v>
                </c:pt>
                <c:pt idx="36">
                  <c:v>0.72799999999999998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952-0047-BF58-F715A91826C2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Hoja4!$E$23:$E$59</c:f>
              <c:numCache>
                <c:formatCode>0.0%</c:formatCode>
                <c:ptCount val="37"/>
                <c:pt idx="0">
                  <c:v>0.45408983256000002</c:v>
                </c:pt>
                <c:pt idx="1">
                  <c:v>0.45445984021999997</c:v>
                </c:pt>
                <c:pt idx="2">
                  <c:v>0.45202915404999999</c:v>
                </c:pt>
                <c:pt idx="3">
                  <c:v>0.42458400593000001</c:v>
                </c:pt>
                <c:pt idx="4">
                  <c:v>0.44620549892</c:v>
                </c:pt>
                <c:pt idx="5">
                  <c:v>0.45704368287999997</c:v>
                </c:pt>
                <c:pt idx="6">
                  <c:v>0.45605132089</c:v>
                </c:pt>
                <c:pt idx="7">
                  <c:v>0.45822808451999997</c:v>
                </c:pt>
                <c:pt idx="8">
                  <c:v>0.46372797666999999</c:v>
                </c:pt>
                <c:pt idx="9">
                  <c:v>0.47122902526887067</c:v>
                </c:pt>
                <c:pt idx="10">
                  <c:v>0.46790399379148456</c:v>
                </c:pt>
                <c:pt idx="11">
                  <c:v>0.46740052835105639</c:v>
                </c:pt>
                <c:pt idx="12">
                  <c:v>0.46820649778557671</c:v>
                </c:pt>
                <c:pt idx="13">
                  <c:v>0.46610615968172725</c:v>
                </c:pt>
                <c:pt idx="14">
                  <c:v>0.45618910000926433</c:v>
                </c:pt>
                <c:pt idx="15">
                  <c:v>0.42934872009090119</c:v>
                </c:pt>
                <c:pt idx="16">
                  <c:v>0.44600000000000001</c:v>
                </c:pt>
                <c:pt idx="17">
                  <c:v>0.45200000000000001</c:v>
                </c:pt>
                <c:pt idx="18">
                  <c:v>0.45900000000000002</c:v>
                </c:pt>
                <c:pt idx="19">
                  <c:v>0.45900000000000002</c:v>
                </c:pt>
                <c:pt idx="20">
                  <c:v>0.45100000000000001</c:v>
                </c:pt>
                <c:pt idx="21">
                  <c:v>0.46200000000000002</c:v>
                </c:pt>
                <c:pt idx="22">
                  <c:v>0.47</c:v>
                </c:pt>
                <c:pt idx="23">
                  <c:v>0.45700000000000002</c:v>
                </c:pt>
                <c:pt idx="24">
                  <c:v>0.46100000000000002</c:v>
                </c:pt>
                <c:pt idx="25">
                  <c:v>0.47299999999999998</c:v>
                </c:pt>
                <c:pt idx="26">
                  <c:v>0.47</c:v>
                </c:pt>
                <c:pt idx="27">
                  <c:v>0.438</c:v>
                </c:pt>
                <c:pt idx="28">
                  <c:v>0.46700000000000003</c:v>
                </c:pt>
                <c:pt idx="29">
                  <c:v>0.47</c:v>
                </c:pt>
                <c:pt idx="30">
                  <c:v>0.46100000000000002</c:v>
                </c:pt>
                <c:pt idx="31">
                  <c:v>0.45900000000000002</c:v>
                </c:pt>
                <c:pt idx="32">
                  <c:v>0.46800000000000003</c:v>
                </c:pt>
                <c:pt idx="33">
                  <c:v>0.47499999999999998</c:v>
                </c:pt>
                <c:pt idx="34">
                  <c:v>0.46100000000000002</c:v>
                </c:pt>
                <c:pt idx="35">
                  <c:v>0.47600000000000003</c:v>
                </c:pt>
                <c:pt idx="36">
                  <c:v>0.47599999999999998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952-0047-BF58-F715A91826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Hoja4!$F$23:$F$59</c:f>
              <c:numCache>
                <c:formatCode>0.0%</c:formatCode>
                <c:ptCount val="37"/>
                <c:pt idx="0">
                  <c:v>7.5781079709999991E-2</c:v>
                </c:pt>
                <c:pt idx="1">
                  <c:v>7.5905845520000001E-2</c:v>
                </c:pt>
                <c:pt idx="2">
                  <c:v>8.3419655549999999E-2</c:v>
                </c:pt>
                <c:pt idx="3">
                  <c:v>0.11017061463</c:v>
                </c:pt>
                <c:pt idx="4">
                  <c:v>8.6089911259999999E-2</c:v>
                </c:pt>
                <c:pt idx="5">
                  <c:v>7.9192855169999993E-2</c:v>
                </c:pt>
                <c:pt idx="6">
                  <c:v>8.3563453770000004E-2</c:v>
                </c:pt>
                <c:pt idx="7">
                  <c:v>8.3868132129999995E-2</c:v>
                </c:pt>
                <c:pt idx="8">
                  <c:v>7.6740685619999999E-2</c:v>
                </c:pt>
                <c:pt idx="9">
                  <c:v>7.8537139362445815E-2</c:v>
                </c:pt>
                <c:pt idx="10">
                  <c:v>7.4226237861039157E-2</c:v>
                </c:pt>
                <c:pt idx="11">
                  <c:v>7.708635057361346E-2</c:v>
                </c:pt>
                <c:pt idx="12">
                  <c:v>7.5201186111093693E-2</c:v>
                </c:pt>
                <c:pt idx="13">
                  <c:v>7.4292191832272356E-2</c:v>
                </c:pt>
                <c:pt idx="14">
                  <c:v>8.3966593896308866E-2</c:v>
                </c:pt>
                <c:pt idx="15">
                  <c:v>0.10351106197837534</c:v>
                </c:pt>
                <c:pt idx="16">
                  <c:v>9.4E-2</c:v>
                </c:pt>
                <c:pt idx="17">
                  <c:v>8.900000000000001E-2</c:v>
                </c:pt>
                <c:pt idx="18">
                  <c:v>8.7999999999999995E-2</c:v>
                </c:pt>
                <c:pt idx="19">
                  <c:v>0.09</c:v>
                </c:pt>
                <c:pt idx="20">
                  <c:v>8.4000000000000005E-2</c:v>
                </c:pt>
                <c:pt idx="21">
                  <c:v>7.6999999999999999E-2</c:v>
                </c:pt>
                <c:pt idx="22">
                  <c:v>8.1000000000000003E-2</c:v>
                </c:pt>
                <c:pt idx="23">
                  <c:v>7.2000000000000008E-2</c:v>
                </c:pt>
                <c:pt idx="24">
                  <c:v>7.5999999999999998E-2</c:v>
                </c:pt>
                <c:pt idx="25">
                  <c:v>6.5000000000000002E-2</c:v>
                </c:pt>
                <c:pt idx="26">
                  <c:v>7.0000000000000007E-2</c:v>
                </c:pt>
                <c:pt idx="27">
                  <c:v>8.5999999999999993E-2</c:v>
                </c:pt>
                <c:pt idx="28">
                  <c:v>0.08</c:v>
                </c:pt>
                <c:pt idx="29">
                  <c:v>7.3999999999999996E-2</c:v>
                </c:pt>
                <c:pt idx="30">
                  <c:v>7.0000000000000007E-2</c:v>
                </c:pt>
                <c:pt idx="31">
                  <c:v>7.0999999999999994E-2</c:v>
                </c:pt>
                <c:pt idx="32">
                  <c:v>6.9000000000000006E-2</c:v>
                </c:pt>
                <c:pt idx="33">
                  <c:v>7.0999999999999994E-2</c:v>
                </c:pt>
                <c:pt idx="34">
                  <c:v>6.7000000000000004E-2</c:v>
                </c:pt>
                <c:pt idx="35">
                  <c:v>7.0999999999999994E-2</c:v>
                </c:pt>
                <c:pt idx="36">
                  <c:v>6.2E-2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DB8-804D-BA1F-20C843C5D62A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Hoja4!$G$23:$G$59</c:f>
              <c:numCache>
                <c:formatCode>0.0%</c:formatCode>
                <c:ptCount val="37"/>
                <c:pt idx="0">
                  <c:v>0.12648843688</c:v>
                </c:pt>
                <c:pt idx="1">
                  <c:v>0.12094937342999999</c:v>
                </c:pt>
                <c:pt idx="2">
                  <c:v>0.12906865448999999</c:v>
                </c:pt>
                <c:pt idx="3">
                  <c:v>0.17390594029999998</c:v>
                </c:pt>
                <c:pt idx="4">
                  <c:v>0.15016911373</c:v>
                </c:pt>
                <c:pt idx="5">
                  <c:v>0.12901628206999999</c:v>
                </c:pt>
                <c:pt idx="6">
                  <c:v>0.13910758761</c:v>
                </c:pt>
                <c:pt idx="7">
                  <c:v>0.13241809360000001</c:v>
                </c:pt>
                <c:pt idx="8">
                  <c:v>0.11607734541999999</c:v>
                </c:pt>
                <c:pt idx="9">
                  <c:v>0.11859781555037177</c:v>
                </c:pt>
                <c:pt idx="10">
                  <c:v>0.11756860126738305</c:v>
                </c:pt>
                <c:pt idx="11">
                  <c:v>0.11324282658941157</c:v>
                </c:pt>
                <c:pt idx="12">
                  <c:v>0.11501244270381583</c:v>
                </c:pt>
                <c:pt idx="13">
                  <c:v>0.11136350919138586</c:v>
                </c:pt>
                <c:pt idx="14">
                  <c:v>0.1221514812240691</c:v>
                </c:pt>
                <c:pt idx="15">
                  <c:v>0.15858898339230498</c:v>
                </c:pt>
                <c:pt idx="16">
                  <c:v>0.14699999999999999</c:v>
                </c:pt>
                <c:pt idx="17">
                  <c:v>0.14400000000000002</c:v>
                </c:pt>
                <c:pt idx="18">
                  <c:v>0.13100000000000001</c:v>
                </c:pt>
                <c:pt idx="19">
                  <c:v>0.121</c:v>
                </c:pt>
                <c:pt idx="20">
                  <c:v>0.129</c:v>
                </c:pt>
                <c:pt idx="21">
                  <c:v>0.129</c:v>
                </c:pt>
                <c:pt idx="22">
                  <c:v>0.11700000000000001</c:v>
                </c:pt>
                <c:pt idx="23">
                  <c:v>0.11800000000000001</c:v>
                </c:pt>
                <c:pt idx="24">
                  <c:v>0.11199999999999999</c:v>
                </c:pt>
                <c:pt idx="25">
                  <c:v>0.10300000000000001</c:v>
                </c:pt>
                <c:pt idx="26">
                  <c:v>0.11900000000000001</c:v>
                </c:pt>
                <c:pt idx="27">
                  <c:v>0.158</c:v>
                </c:pt>
                <c:pt idx="28">
                  <c:v>0.13400000000000001</c:v>
                </c:pt>
                <c:pt idx="29">
                  <c:v>0.126</c:v>
                </c:pt>
                <c:pt idx="30">
                  <c:v>0.112</c:v>
                </c:pt>
                <c:pt idx="31">
                  <c:v>0.11600000000000001</c:v>
                </c:pt>
                <c:pt idx="32">
                  <c:v>0.108</c:v>
                </c:pt>
                <c:pt idx="33">
                  <c:v>0.111</c:v>
                </c:pt>
                <c:pt idx="34">
                  <c:v>0.112</c:v>
                </c:pt>
                <c:pt idx="35">
                  <c:v>9.6000000000000002E-2</c:v>
                </c:pt>
                <c:pt idx="36">
                  <c:v>0.109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DB8-804D-BA1F-20C843C5D62A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Hoja4!$H$23:$H$59</c:f>
              <c:numCache>
                <c:formatCode>0.0%</c:formatCode>
                <c:ptCount val="37"/>
                <c:pt idx="0">
                  <c:v>7.7171062439999993E-2</c:v>
                </c:pt>
                <c:pt idx="1">
                  <c:v>7.7478840950000002E-2</c:v>
                </c:pt>
                <c:pt idx="2">
                  <c:v>7.4592815300000004E-2</c:v>
                </c:pt>
                <c:pt idx="3">
                  <c:v>7.4732322510000004E-2</c:v>
                </c:pt>
                <c:pt idx="4">
                  <c:v>8.4104833449999999E-2</c:v>
                </c:pt>
                <c:pt idx="5">
                  <c:v>8.3360938790000005E-2</c:v>
                </c:pt>
                <c:pt idx="6">
                  <c:v>7.6991780929999989E-2</c:v>
                </c:pt>
                <c:pt idx="7">
                  <c:v>7.8253071950000003E-2</c:v>
                </c:pt>
                <c:pt idx="8">
                  <c:v>8.1396222779999985E-2</c:v>
                </c:pt>
                <c:pt idx="9">
                  <c:v>7.5844338951817636E-2</c:v>
                </c:pt>
                <c:pt idx="10">
                  <c:v>8.5197256243021921E-2</c:v>
                </c:pt>
                <c:pt idx="11">
                  <c:v>8.1246020528649723E-2</c:v>
                </c:pt>
                <c:pt idx="12">
                  <c:v>7.6897207093361675E-2</c:v>
                </c:pt>
                <c:pt idx="13">
                  <c:v>7.9587017486968989E-2</c:v>
                </c:pt>
                <c:pt idx="14">
                  <c:v>7.067000985580088E-2</c:v>
                </c:pt>
                <c:pt idx="15">
                  <c:v>7.2888417144169035E-2</c:v>
                </c:pt>
                <c:pt idx="16">
                  <c:v>8.199999999999999E-2</c:v>
                </c:pt>
                <c:pt idx="17">
                  <c:v>8.199999999999999E-2</c:v>
                </c:pt>
                <c:pt idx="18">
                  <c:v>0.08</c:v>
                </c:pt>
                <c:pt idx="19">
                  <c:v>7.9000000000000001E-2</c:v>
                </c:pt>
                <c:pt idx="20">
                  <c:v>7.6999999999999999E-2</c:v>
                </c:pt>
                <c:pt idx="21">
                  <c:v>7.6999999999999999E-2</c:v>
                </c:pt>
                <c:pt idx="22">
                  <c:v>7.0000000000000007E-2</c:v>
                </c:pt>
                <c:pt idx="23">
                  <c:v>7.400000000000001E-2</c:v>
                </c:pt>
                <c:pt idx="24">
                  <c:v>7.4999999999999997E-2</c:v>
                </c:pt>
                <c:pt idx="25">
                  <c:v>7.0999999999999994E-2</c:v>
                </c:pt>
                <c:pt idx="26">
                  <c:v>6.8000000000000005E-2</c:v>
                </c:pt>
                <c:pt idx="27">
                  <c:v>7.5999999999999998E-2</c:v>
                </c:pt>
                <c:pt idx="28">
                  <c:v>7.0999999999999994E-2</c:v>
                </c:pt>
                <c:pt idx="29">
                  <c:v>7.2999999999999995E-2</c:v>
                </c:pt>
                <c:pt idx="30">
                  <c:v>7.0000000000000007E-2</c:v>
                </c:pt>
                <c:pt idx="31">
                  <c:v>7.0999999999999994E-2</c:v>
                </c:pt>
                <c:pt idx="32">
                  <c:v>7.5999999999999998E-2</c:v>
                </c:pt>
                <c:pt idx="33">
                  <c:v>7.4999999999999997E-2</c:v>
                </c:pt>
                <c:pt idx="34">
                  <c:v>7.2999999999999995E-2</c:v>
                </c:pt>
                <c:pt idx="35">
                  <c:v>6.3E-2</c:v>
                </c:pt>
                <c:pt idx="36">
                  <c:v>6.7000000000000004E-2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DB8-804D-BA1F-20C843C5D62A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Hoja4!$A$23:$A$59</c:f>
              <c:numCache>
                <c:formatCode>mmm\-yy</c:formatCode>
                <c:ptCount val="37"/>
                <c:pt idx="0">
                  <c:v>44835</c:v>
                </c:pt>
                <c:pt idx="1">
                  <c:v>44866</c:v>
                </c:pt>
                <c:pt idx="2">
                  <c:v>44896</c:v>
                </c:pt>
                <c:pt idx="3">
                  <c:v>44927</c:v>
                </c:pt>
                <c:pt idx="4">
                  <c:v>44958</c:v>
                </c:pt>
                <c:pt idx="5">
                  <c:v>44986</c:v>
                </c:pt>
                <c:pt idx="6">
                  <c:v>45017</c:v>
                </c:pt>
                <c:pt idx="7">
                  <c:v>45047</c:v>
                </c:pt>
                <c:pt idx="8">
                  <c:v>45078</c:v>
                </c:pt>
                <c:pt idx="9">
                  <c:v>45108</c:v>
                </c:pt>
                <c:pt idx="10">
                  <c:v>45139</c:v>
                </c:pt>
                <c:pt idx="11">
                  <c:v>45170</c:v>
                </c:pt>
                <c:pt idx="12">
                  <c:v>45200</c:v>
                </c:pt>
                <c:pt idx="13">
                  <c:v>45231</c:v>
                </c:pt>
                <c:pt idx="14">
                  <c:v>45261</c:v>
                </c:pt>
                <c:pt idx="15">
                  <c:v>45292</c:v>
                </c:pt>
                <c:pt idx="16">
                  <c:v>45323</c:v>
                </c:pt>
                <c:pt idx="17">
                  <c:v>45352</c:v>
                </c:pt>
                <c:pt idx="18">
                  <c:v>45383</c:v>
                </c:pt>
                <c:pt idx="19">
                  <c:v>45413</c:v>
                </c:pt>
                <c:pt idx="20">
                  <c:v>45444</c:v>
                </c:pt>
                <c:pt idx="21">
                  <c:v>45474</c:v>
                </c:pt>
                <c:pt idx="22">
                  <c:v>45505</c:v>
                </c:pt>
                <c:pt idx="23">
                  <c:v>45536</c:v>
                </c:pt>
                <c:pt idx="24">
                  <c:v>45566</c:v>
                </c:pt>
                <c:pt idx="25">
                  <c:v>45597</c:v>
                </c:pt>
                <c:pt idx="26">
                  <c:v>45627</c:v>
                </c:pt>
                <c:pt idx="27">
                  <c:v>45658</c:v>
                </c:pt>
                <c:pt idx="28">
                  <c:v>45689</c:v>
                </c:pt>
                <c:pt idx="29">
                  <c:v>45717</c:v>
                </c:pt>
                <c:pt idx="30">
                  <c:v>45748</c:v>
                </c:pt>
                <c:pt idx="31">
                  <c:v>45778</c:v>
                </c:pt>
                <c:pt idx="32">
                  <c:v>45809</c:v>
                </c:pt>
                <c:pt idx="33">
                  <c:v>45839</c:v>
                </c:pt>
                <c:pt idx="34">
                  <c:v>45870</c:v>
                </c:pt>
                <c:pt idx="35">
                  <c:v>45901</c:v>
                </c:pt>
                <c:pt idx="36">
                  <c:v>45931</c:v>
                </c:pt>
              </c:numCache>
            </c:numRef>
          </c:cat>
          <c:val>
            <c:numRef>
              <c:f>Hoja4!$I$23:$I$59</c:f>
              <c:numCache>
                <c:formatCode>0.0%</c:formatCode>
                <c:ptCount val="37"/>
                <c:pt idx="0">
                  <c:v>8.4839608890000001E-2</c:v>
                </c:pt>
                <c:pt idx="1">
                  <c:v>8.4516056319999991E-2</c:v>
                </c:pt>
                <c:pt idx="2">
                  <c:v>8.0235798319999996E-2</c:v>
                </c:pt>
                <c:pt idx="3">
                  <c:v>8.0996726300000002E-2</c:v>
                </c:pt>
                <c:pt idx="4">
                  <c:v>8.3970689919999994E-2</c:v>
                </c:pt>
                <c:pt idx="5">
                  <c:v>8.7195537220000008E-2</c:v>
                </c:pt>
                <c:pt idx="6">
                  <c:v>8.5429253420000004E-2</c:v>
                </c:pt>
                <c:pt idx="7">
                  <c:v>8.0996305369999994E-2</c:v>
                </c:pt>
                <c:pt idx="8">
                  <c:v>8.7450919099999996E-2</c:v>
                </c:pt>
                <c:pt idx="9">
                  <c:v>8.725546781150717E-2</c:v>
                </c:pt>
                <c:pt idx="10">
                  <c:v>8.7114910346926311E-2</c:v>
                </c:pt>
                <c:pt idx="11">
                  <c:v>8.8469035236078269E-2</c:v>
                </c:pt>
                <c:pt idx="12">
                  <c:v>8.5426811528677787E-2</c:v>
                </c:pt>
                <c:pt idx="13">
                  <c:v>8.2747112734854286E-2</c:v>
                </c:pt>
                <c:pt idx="14">
                  <c:v>7.2616642019192143E-2</c:v>
                </c:pt>
                <c:pt idx="15">
                  <c:v>7.5918542982748347E-2</c:v>
                </c:pt>
                <c:pt idx="16">
                  <c:v>8.1000000000000003E-2</c:v>
                </c:pt>
                <c:pt idx="17">
                  <c:v>0.08</c:v>
                </c:pt>
                <c:pt idx="18">
                  <c:v>8.7999999999999995E-2</c:v>
                </c:pt>
                <c:pt idx="19">
                  <c:v>8.7999999999999995E-2</c:v>
                </c:pt>
                <c:pt idx="20">
                  <c:v>8.3000000000000004E-2</c:v>
                </c:pt>
                <c:pt idx="21">
                  <c:v>7.6999999999999999E-2</c:v>
                </c:pt>
                <c:pt idx="22">
                  <c:v>7.9000000000000001E-2</c:v>
                </c:pt>
                <c:pt idx="23">
                  <c:v>8.5000000000000006E-2</c:v>
                </c:pt>
                <c:pt idx="24">
                  <c:v>0.09</c:v>
                </c:pt>
                <c:pt idx="25">
                  <c:v>0.08</c:v>
                </c:pt>
                <c:pt idx="26">
                  <c:v>7.2999999999999995E-2</c:v>
                </c:pt>
                <c:pt idx="27">
                  <c:v>7.9000000000000001E-2</c:v>
                </c:pt>
                <c:pt idx="28">
                  <c:v>7.2999999999999995E-2</c:v>
                </c:pt>
                <c:pt idx="29">
                  <c:v>7.2999999999999995E-2</c:v>
                </c:pt>
                <c:pt idx="30">
                  <c:v>7.5999999999999998E-2</c:v>
                </c:pt>
                <c:pt idx="31">
                  <c:v>7.9000000000000001E-2</c:v>
                </c:pt>
                <c:pt idx="32">
                  <c:v>7.8E-2</c:v>
                </c:pt>
                <c:pt idx="33">
                  <c:v>7.9000000000000001E-2</c:v>
                </c:pt>
                <c:pt idx="34">
                  <c:v>0.08</c:v>
                </c:pt>
                <c:pt idx="35">
                  <c:v>7.2000000000000008E-2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DB8-804D-BA1F-20C843C5D6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86</TotalTime>
  <Pages>3</Pages>
  <Words>632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20</cp:revision>
  <dcterms:created xsi:type="dcterms:W3CDTF">2025-09-01T20:34:00Z</dcterms:created>
  <dcterms:modified xsi:type="dcterms:W3CDTF">2025-11-29T22:47:00Z</dcterms:modified>
</cp:coreProperties>
</file>