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A5E1CA" w14:textId="21ADDC7A" w:rsidR="00B807B1" w:rsidRPr="00070596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070596">
        <w:rPr>
          <w:rFonts w:ascii="LM Roman 10" w:hAnsi="LM Roman 10"/>
          <w:b/>
          <w:bCs/>
          <w:sz w:val="24"/>
          <w:szCs w:val="24"/>
        </w:rPr>
        <w:t xml:space="preserve">Mercado Laboral </w:t>
      </w:r>
      <w:r w:rsidR="003826FB" w:rsidRPr="00070596">
        <w:rPr>
          <w:rFonts w:ascii="LM Roman 10" w:hAnsi="LM Roman 10"/>
          <w:b/>
          <w:bCs/>
          <w:sz w:val="24"/>
          <w:szCs w:val="24"/>
        </w:rPr>
        <w:t>en Colombia</w:t>
      </w:r>
    </w:p>
    <w:p w14:paraId="0CB26D92" w14:textId="7B65E002" w:rsidR="00B807B1" w:rsidRPr="004D687C" w:rsidRDefault="00B807B1" w:rsidP="00B807B1">
      <w:pPr>
        <w:spacing w:after="0" w:line="240" w:lineRule="auto"/>
        <w:jc w:val="center"/>
        <w:rPr>
          <w:rFonts w:ascii="LM Roman 10" w:hAnsi="LM Roman 10"/>
          <w:b/>
          <w:bCs/>
          <w:sz w:val="24"/>
          <w:szCs w:val="24"/>
        </w:rPr>
      </w:pPr>
      <w:r w:rsidRPr="004D687C">
        <w:rPr>
          <w:rFonts w:ascii="LM Roman 10" w:hAnsi="LM Roman 10"/>
          <w:b/>
          <w:bCs/>
          <w:sz w:val="24"/>
          <w:szCs w:val="24"/>
        </w:rPr>
        <w:t xml:space="preserve">Informe mensual para el mes de </w:t>
      </w:r>
      <w:r w:rsidR="00430FF6">
        <w:rPr>
          <w:rFonts w:ascii="LM Roman 10" w:hAnsi="LM Roman 10"/>
          <w:b/>
          <w:bCs/>
          <w:sz w:val="24"/>
          <w:szCs w:val="24"/>
        </w:rPr>
        <w:t>junio</w:t>
      </w:r>
      <w:r w:rsidRPr="004D687C">
        <w:rPr>
          <w:rFonts w:ascii="LM Roman 10" w:hAnsi="LM Roman 10"/>
          <w:b/>
          <w:bCs/>
          <w:sz w:val="24"/>
          <w:szCs w:val="24"/>
        </w:rPr>
        <w:t xml:space="preserve"> de 202</w:t>
      </w:r>
      <w:r w:rsidR="00F95561">
        <w:rPr>
          <w:rFonts w:ascii="LM Roman 10" w:hAnsi="LM Roman 10"/>
          <w:b/>
          <w:bCs/>
          <w:sz w:val="24"/>
          <w:szCs w:val="24"/>
        </w:rPr>
        <w:t>5</w:t>
      </w:r>
    </w:p>
    <w:p w14:paraId="5290B6AA" w14:textId="17F525AC" w:rsidR="00313707" w:rsidRPr="008350C0" w:rsidRDefault="00B807B1" w:rsidP="00DE1C46">
      <w:pPr>
        <w:spacing w:before="240"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r w:rsidRPr="004D687C">
        <w:rPr>
          <w:rFonts w:ascii="LM Roman 10" w:hAnsi="LM Roman 10"/>
          <w:sz w:val="24"/>
          <w:szCs w:val="24"/>
          <w:lang w:val="es-ES_tradnl"/>
        </w:rPr>
        <w:t xml:space="preserve">Partiendo de los datos proporcionados por la GEIH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realizada por </w:t>
      </w:r>
      <w:r w:rsidRPr="004D687C">
        <w:rPr>
          <w:rFonts w:ascii="LM Roman 10" w:hAnsi="LM Roman 10"/>
          <w:sz w:val="24"/>
          <w:szCs w:val="24"/>
          <w:lang w:val="es-ES_tradnl"/>
        </w:rPr>
        <w:t>el DANE</w:t>
      </w:r>
      <w:r w:rsidR="005F361D">
        <w:rPr>
          <w:rFonts w:ascii="LM Roman 10" w:hAnsi="LM Roman 10"/>
          <w:sz w:val="24"/>
          <w:szCs w:val="24"/>
          <w:lang w:val="es-ES_tradnl"/>
        </w:rPr>
        <w:t>, en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30FF6">
        <w:rPr>
          <w:rFonts w:ascii="LM Roman 10" w:hAnsi="LM Roman 10"/>
          <w:sz w:val="24"/>
          <w:szCs w:val="24"/>
        </w:rPr>
        <w:t>junio</w:t>
      </w:r>
      <w:r w:rsidRPr="004D687C"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F95561">
        <w:rPr>
          <w:rFonts w:ascii="LM Roman 10" w:hAnsi="LM Roman 10"/>
          <w:sz w:val="24"/>
          <w:szCs w:val="24"/>
          <w:lang w:val="es-ES_tradnl"/>
        </w:rPr>
        <w:t>5</w:t>
      </w:r>
      <w:r w:rsidR="005F36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y </w:t>
      </w:r>
      <w:r w:rsidR="003F02DE">
        <w:rPr>
          <w:rFonts w:ascii="LM Roman 10" w:hAnsi="LM Roman 10"/>
          <w:sz w:val="24"/>
          <w:szCs w:val="24"/>
          <w:lang w:val="es-ES_tradnl"/>
        </w:rPr>
        <w:t>frente al mismo mes de 202</w:t>
      </w:r>
      <w:r w:rsidR="00F95561">
        <w:rPr>
          <w:rFonts w:ascii="LM Roman 10" w:hAnsi="LM Roman 10"/>
          <w:sz w:val="24"/>
          <w:szCs w:val="24"/>
          <w:lang w:val="es-ES_tradnl"/>
        </w:rPr>
        <w:t>4</w:t>
      </w:r>
      <w:r w:rsidR="003F02DE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456BFF">
        <w:rPr>
          <w:rFonts w:ascii="LM Roman 10" w:hAnsi="LM Roman 10"/>
          <w:sz w:val="24"/>
          <w:szCs w:val="24"/>
          <w:lang w:val="es-ES_tradnl"/>
        </w:rPr>
        <w:t>el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 total</w:t>
      </w:r>
      <w:r w:rsidR="00544019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D56AF8">
        <w:rPr>
          <w:rFonts w:ascii="LM Roman 10" w:hAnsi="LM Roman 10"/>
          <w:sz w:val="24"/>
          <w:szCs w:val="24"/>
          <w:lang w:val="es-ES_tradnl"/>
        </w:rPr>
        <w:t xml:space="preserve">individuos </w:t>
      </w:r>
      <w:r w:rsidR="00CE3228">
        <w:rPr>
          <w:rFonts w:ascii="LM Roman 10" w:hAnsi="LM Roman 10"/>
          <w:sz w:val="24"/>
          <w:szCs w:val="24"/>
          <w:lang w:val="es-ES_tradnl"/>
        </w:rPr>
        <w:t>que conforman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la Fuerza de Trabajo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 -FT-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(2</w:t>
      </w:r>
      <w:r w:rsidR="002E066D">
        <w:rPr>
          <w:rFonts w:ascii="LM Roman 10" w:hAnsi="LM Roman 10"/>
          <w:sz w:val="24"/>
          <w:szCs w:val="24"/>
          <w:lang w:val="es-ES_tradnl"/>
        </w:rPr>
        <w:t>5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FA774B">
        <w:rPr>
          <w:rFonts w:ascii="LM Roman 10" w:hAnsi="LM Roman 10"/>
          <w:sz w:val="24"/>
          <w:szCs w:val="24"/>
          <w:lang w:val="es-ES_tradnl"/>
        </w:rPr>
        <w:t>9</w:t>
      </w:r>
      <w:r w:rsidR="00456BFF">
        <w:rPr>
          <w:rFonts w:ascii="LM Roman 10" w:hAnsi="LM Roman 10"/>
          <w:sz w:val="24"/>
          <w:szCs w:val="24"/>
          <w:lang w:val="es-ES_tradnl"/>
        </w:rPr>
        <w:t>M) registró un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aumento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2E066D">
        <w:rPr>
          <w:rFonts w:ascii="LM Roman 10" w:hAnsi="LM Roman 10"/>
          <w:sz w:val="24"/>
          <w:szCs w:val="24"/>
          <w:lang w:val="es-ES_tradnl"/>
        </w:rPr>
        <w:t>1</w:t>
      </w:r>
      <w:r w:rsidR="00456BFF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7</w:t>
      </w:r>
      <w:r w:rsidR="00456BFF"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CE3228">
        <w:rPr>
          <w:rFonts w:ascii="LM Roman 10" w:hAnsi="LM Roman 10"/>
          <w:sz w:val="24"/>
          <w:szCs w:val="24"/>
          <w:lang w:val="es-ES_tradnl"/>
        </w:rPr>
        <w:t>P</w:t>
      </w:r>
      <w:r w:rsidR="00B27D6F">
        <w:rPr>
          <w:rFonts w:ascii="LM Roman 10" w:hAnsi="LM Roman 10"/>
          <w:sz w:val="24"/>
          <w:szCs w:val="24"/>
          <w:lang w:val="es-ES_tradnl"/>
        </w:rPr>
        <w:t>or componentes, el número de ocupados (2</w:t>
      </w:r>
      <w:r w:rsidR="00250562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7</w:t>
      </w:r>
      <w:r w:rsidR="00B27D6F">
        <w:rPr>
          <w:rFonts w:ascii="LM Roman 10" w:hAnsi="LM Roman 10"/>
          <w:sz w:val="24"/>
          <w:szCs w:val="24"/>
          <w:lang w:val="es-ES_tradnl"/>
        </w:rPr>
        <w:t>M)</w:t>
      </w:r>
      <w:r w:rsidR="00A34B4D">
        <w:rPr>
          <w:rFonts w:ascii="LM Roman 10" w:hAnsi="LM Roman 10"/>
          <w:sz w:val="24"/>
          <w:szCs w:val="24"/>
          <w:lang w:val="es-ES_tradnl"/>
        </w:rPr>
        <w:t>, desocupados</w:t>
      </w:r>
      <w:r w:rsidR="006F0579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(</w:t>
      </w:r>
      <w:r w:rsidR="00250562">
        <w:rPr>
          <w:rFonts w:ascii="LM Roman 10" w:hAnsi="LM Roman 10"/>
          <w:sz w:val="24"/>
          <w:szCs w:val="24"/>
          <w:lang w:val="es-ES_tradnl"/>
        </w:rPr>
        <w:t>2</w:t>
      </w:r>
      <w:r w:rsidR="00F95561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2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M) y </w:t>
      </w:r>
      <w:r w:rsidR="00F9630F">
        <w:rPr>
          <w:rFonts w:ascii="LM Roman 10" w:hAnsi="LM Roman 10"/>
          <w:sz w:val="24"/>
          <w:szCs w:val="24"/>
          <w:lang w:val="es-ES_tradnl"/>
        </w:rPr>
        <w:t>sub</w:t>
      </w:r>
      <w:r w:rsidR="002018FC">
        <w:rPr>
          <w:rFonts w:ascii="LM Roman 10" w:hAnsi="LM Roman 10"/>
          <w:sz w:val="24"/>
          <w:szCs w:val="24"/>
          <w:lang w:val="es-ES_tradnl"/>
        </w:rPr>
        <w:t>ocupados (</w:t>
      </w:r>
      <w:r w:rsidR="001F5B0D">
        <w:rPr>
          <w:rFonts w:ascii="LM Roman 10" w:hAnsi="LM Roman 10"/>
          <w:sz w:val="24"/>
          <w:szCs w:val="24"/>
          <w:lang w:val="es-ES_tradnl"/>
        </w:rPr>
        <w:t>1</w:t>
      </w:r>
      <w:r w:rsidR="00474D64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9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M) </w:t>
      </w:r>
      <w:r w:rsidR="008849DB">
        <w:rPr>
          <w:rFonts w:ascii="LM Roman 10" w:hAnsi="LM Roman 10"/>
          <w:sz w:val="24"/>
          <w:szCs w:val="24"/>
          <w:lang w:val="es-ES_tradnl"/>
        </w:rPr>
        <w:t>mostr</w:t>
      </w:r>
      <w:r w:rsidR="006068C0">
        <w:rPr>
          <w:rFonts w:ascii="LM Roman 10" w:hAnsi="LM Roman 10"/>
          <w:sz w:val="24"/>
          <w:szCs w:val="24"/>
          <w:lang w:val="es-ES_tradnl"/>
        </w:rPr>
        <w:t>aron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D475E">
        <w:rPr>
          <w:rFonts w:ascii="LM Roman 10" w:hAnsi="LM Roman 10"/>
          <w:sz w:val="24"/>
          <w:szCs w:val="24"/>
          <w:lang w:val="es-ES_tradnl"/>
        </w:rPr>
        <w:t>un</w:t>
      </w:r>
      <w:r w:rsidR="00A34B4D">
        <w:rPr>
          <w:rFonts w:ascii="LM Roman 10" w:hAnsi="LM Roman 10"/>
          <w:sz w:val="24"/>
          <w:szCs w:val="24"/>
          <w:lang w:val="es-ES_tradnl"/>
        </w:rPr>
        <w:t>a</w:t>
      </w:r>
      <w:r w:rsidR="001D475E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34B4D">
        <w:rPr>
          <w:rFonts w:ascii="LM Roman 10" w:hAnsi="LM Roman 10"/>
          <w:sz w:val="24"/>
          <w:szCs w:val="24"/>
          <w:lang w:val="es-ES_tradnl"/>
        </w:rPr>
        <w:t>variación</w:t>
      </w:r>
      <w:r w:rsidR="00B27D6F"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917D30">
        <w:rPr>
          <w:rFonts w:ascii="LM Roman 10" w:hAnsi="LM Roman 10"/>
          <w:sz w:val="24"/>
          <w:szCs w:val="24"/>
          <w:lang w:val="es-ES_tradnl"/>
        </w:rPr>
        <w:t>3</w:t>
      </w:r>
      <w:r w:rsidR="00B27D6F">
        <w:rPr>
          <w:rFonts w:ascii="LM Roman 10" w:hAnsi="LM Roman 10"/>
          <w:sz w:val="24"/>
          <w:szCs w:val="24"/>
          <w:lang w:val="es-ES_tradnl"/>
        </w:rPr>
        <w:t>,</w:t>
      </w:r>
      <w:r w:rsidR="00147A6C">
        <w:rPr>
          <w:rFonts w:ascii="LM Roman 10" w:hAnsi="LM Roman 10"/>
          <w:sz w:val="24"/>
          <w:szCs w:val="24"/>
          <w:lang w:val="es-ES_tradnl"/>
        </w:rPr>
        <w:t>6</w:t>
      </w:r>
      <w:r w:rsidR="00B27D6F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>,</w:t>
      </w:r>
      <w:r w:rsidR="00106852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74D64">
        <w:rPr>
          <w:rFonts w:ascii="LM Roman 10" w:hAnsi="LM Roman 10"/>
          <w:sz w:val="24"/>
          <w:szCs w:val="24"/>
          <w:lang w:val="es-ES_tradnl"/>
        </w:rPr>
        <w:t>-</w:t>
      </w:r>
      <w:r w:rsidR="003618D5">
        <w:rPr>
          <w:rFonts w:ascii="LM Roman 10" w:hAnsi="LM Roman 10"/>
          <w:sz w:val="24"/>
          <w:szCs w:val="24"/>
          <w:lang w:val="es-ES_tradnl"/>
        </w:rPr>
        <w:t>1</w:t>
      </w:r>
      <w:r w:rsidR="00917D30">
        <w:rPr>
          <w:rFonts w:ascii="LM Roman 10" w:hAnsi="LM Roman 10"/>
          <w:sz w:val="24"/>
          <w:szCs w:val="24"/>
          <w:lang w:val="es-ES_tradnl"/>
        </w:rPr>
        <w:t>5</w:t>
      </w:r>
      <w:r w:rsidR="001F5B0D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3</w:t>
      </w:r>
      <w:r w:rsidR="002018FC">
        <w:rPr>
          <w:rFonts w:ascii="LM Roman 10" w:hAnsi="LM Roman 10"/>
          <w:sz w:val="24"/>
          <w:szCs w:val="24"/>
          <w:lang w:val="es-ES_tradnl"/>
        </w:rPr>
        <w:t>%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068C0">
        <w:rPr>
          <w:rFonts w:ascii="LM Roman 10" w:hAnsi="LM Roman 10"/>
          <w:sz w:val="24"/>
          <w:szCs w:val="24"/>
          <w:lang w:val="es-ES_tradnl"/>
        </w:rPr>
        <w:t>y</w:t>
      </w:r>
      <w:r w:rsidR="00A34B4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917D30">
        <w:rPr>
          <w:rFonts w:ascii="LM Roman 10" w:hAnsi="LM Roman 10"/>
          <w:sz w:val="24"/>
          <w:szCs w:val="24"/>
          <w:lang w:val="es-ES_tradnl"/>
        </w:rPr>
        <w:t>2</w:t>
      </w:r>
      <w:r w:rsidR="00250562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3</w:t>
      </w:r>
      <w:r w:rsidR="00A34B4D">
        <w:rPr>
          <w:rFonts w:ascii="LM Roman 10" w:hAnsi="LM Roman 10"/>
          <w:sz w:val="24"/>
          <w:szCs w:val="24"/>
          <w:lang w:val="es-ES_tradnl"/>
        </w:rPr>
        <w:t>%</w:t>
      </w:r>
      <w:r w:rsidR="006F0579">
        <w:rPr>
          <w:rFonts w:ascii="LM Roman 10" w:hAnsi="LM Roman 10"/>
          <w:sz w:val="24"/>
          <w:szCs w:val="24"/>
          <w:lang w:val="es-ES_tradnl"/>
        </w:rPr>
        <w:t>.</w:t>
      </w:r>
      <w:r w:rsidR="002018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1F5B0D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TGP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CB44EA">
        <w:rPr>
          <w:rFonts w:ascii="LM Roman 10" w:hAnsi="LM Roman 10"/>
          <w:sz w:val="24"/>
          <w:szCs w:val="24"/>
          <w:lang w:val="es-ES_tradnl"/>
        </w:rPr>
        <w:t>6</w:t>
      </w:r>
      <w:r w:rsidR="00917D30">
        <w:rPr>
          <w:rFonts w:ascii="LM Roman 10" w:hAnsi="LM Roman 10"/>
          <w:sz w:val="24"/>
          <w:szCs w:val="24"/>
          <w:lang w:val="es-ES_tradnl"/>
        </w:rPr>
        <w:t>3</w:t>
      </w:r>
      <w:r w:rsidR="00CB44EA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9</w:t>
      </w:r>
      <w:r w:rsidR="00CB44EA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), la Tasa de Ocupación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TO</w:t>
      </w:r>
      <w:r w:rsidR="00CE3228">
        <w:rPr>
          <w:rFonts w:ascii="LM Roman 10" w:hAnsi="LM Roman 10"/>
          <w:sz w:val="24"/>
          <w:szCs w:val="24"/>
          <w:lang w:val="es-ES_tradnl"/>
        </w:rPr>
        <w:t>- (5</w:t>
      </w:r>
      <w:r w:rsidR="00250562">
        <w:rPr>
          <w:rFonts w:ascii="LM Roman 10" w:hAnsi="LM Roman 10"/>
          <w:sz w:val="24"/>
          <w:szCs w:val="24"/>
          <w:lang w:val="es-ES_tradnl"/>
        </w:rPr>
        <w:t>8</w:t>
      </w:r>
      <w:r w:rsidR="001D475E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4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), la Tasa de Des</w:t>
      </w:r>
      <w:r w:rsidR="00405F0B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TD</w:t>
      </w:r>
      <w:r w:rsidR="00CE3228">
        <w:rPr>
          <w:rFonts w:ascii="LM Roman 10" w:hAnsi="LM Roman 10"/>
          <w:sz w:val="24"/>
          <w:szCs w:val="24"/>
          <w:lang w:val="es-ES_tradnl"/>
        </w:rPr>
        <w:t xml:space="preserve">- </w:t>
      </w:r>
      <w:r w:rsidR="00963CEC">
        <w:rPr>
          <w:rFonts w:ascii="LM Roman 10" w:hAnsi="LM Roman 10"/>
          <w:sz w:val="24"/>
          <w:szCs w:val="24"/>
          <w:lang w:val="es-ES_tradnl"/>
        </w:rPr>
        <w:t>(</w:t>
      </w:r>
      <w:r w:rsidR="00917D30">
        <w:rPr>
          <w:rFonts w:ascii="LM Roman 10" w:hAnsi="LM Roman 10"/>
          <w:sz w:val="24"/>
          <w:szCs w:val="24"/>
          <w:lang w:val="es-ES_tradnl"/>
        </w:rPr>
        <w:t>8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6</w:t>
      </w:r>
      <w:r w:rsidR="00CE3228">
        <w:rPr>
          <w:rFonts w:ascii="LM Roman 10" w:hAnsi="LM Roman 10"/>
          <w:sz w:val="24"/>
          <w:szCs w:val="24"/>
          <w:lang w:val="es-ES_tradnl"/>
        </w:rPr>
        <w:t>%</w:t>
      </w:r>
      <w:r w:rsidR="00A7168F">
        <w:rPr>
          <w:rFonts w:ascii="LM Roman 10" w:hAnsi="LM Roman 10"/>
          <w:sz w:val="24"/>
          <w:szCs w:val="24"/>
          <w:lang w:val="es-ES_tradnl"/>
        </w:rPr>
        <w:t>) y la Tasa de Sub</w:t>
      </w:r>
      <w:r w:rsidR="000A3103">
        <w:rPr>
          <w:rFonts w:ascii="LM Roman 10" w:hAnsi="LM Roman 10"/>
          <w:sz w:val="24"/>
          <w:szCs w:val="24"/>
          <w:lang w:val="es-ES_tradnl"/>
        </w:rPr>
        <w:t>ocupación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CE3228">
        <w:rPr>
          <w:rFonts w:ascii="LM Roman 10" w:hAnsi="LM Roman 10"/>
          <w:sz w:val="24"/>
          <w:szCs w:val="24"/>
          <w:lang w:val="es-ES_tradnl"/>
        </w:rPr>
        <w:t>-</w:t>
      </w:r>
      <w:r w:rsidR="00A7168F">
        <w:rPr>
          <w:rFonts w:ascii="LM Roman 10" w:hAnsi="LM Roman 10"/>
          <w:sz w:val="24"/>
          <w:szCs w:val="24"/>
          <w:lang w:val="es-ES_tradnl"/>
        </w:rPr>
        <w:t>T</w:t>
      </w:r>
      <w:r w:rsidR="000A3103">
        <w:rPr>
          <w:rFonts w:ascii="LM Roman 10" w:hAnsi="LM Roman 10"/>
          <w:sz w:val="24"/>
          <w:szCs w:val="24"/>
          <w:lang w:val="es-ES_tradnl"/>
        </w:rPr>
        <w:t>S</w:t>
      </w:r>
      <w:r w:rsidR="00CE3228">
        <w:rPr>
          <w:rFonts w:ascii="LM Roman 10" w:hAnsi="LM Roman 10"/>
          <w:sz w:val="24"/>
          <w:szCs w:val="24"/>
          <w:lang w:val="es-ES_tradnl"/>
        </w:rPr>
        <w:t>- (</w:t>
      </w:r>
      <w:r w:rsidR="00474D64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7</w:t>
      </w:r>
      <w:r w:rsidR="00CE3228">
        <w:rPr>
          <w:rFonts w:ascii="LM Roman 10" w:hAnsi="LM Roman 10"/>
          <w:sz w:val="24"/>
          <w:szCs w:val="24"/>
          <w:lang w:val="es-ES_tradnl"/>
        </w:rPr>
        <w:t>%)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son de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3B29C5">
        <w:rPr>
          <w:rFonts w:ascii="LM Roman 10" w:hAnsi="LM Roman 10"/>
          <w:sz w:val="24"/>
          <w:szCs w:val="24"/>
          <w:lang w:val="es-ES_tradnl"/>
        </w:rPr>
        <w:t>0</w:t>
      </w:r>
      <w:r w:rsidR="006F0579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20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2E066D">
        <w:rPr>
          <w:rFonts w:ascii="LM Roman 10" w:hAnsi="LM Roman 10"/>
          <w:sz w:val="24"/>
          <w:szCs w:val="24"/>
          <w:lang w:val="es-ES_tradnl"/>
        </w:rPr>
        <w:t>-</w:t>
      </w:r>
      <w:r w:rsidR="008758E0">
        <w:rPr>
          <w:rFonts w:ascii="LM Roman 10" w:hAnsi="LM Roman 10"/>
          <w:sz w:val="24"/>
          <w:szCs w:val="24"/>
          <w:lang w:val="es-ES_tradnl"/>
        </w:rPr>
        <w:t>1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67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917D30">
        <w:rPr>
          <w:rFonts w:ascii="LM Roman 10" w:hAnsi="LM Roman 10"/>
          <w:sz w:val="24"/>
          <w:szCs w:val="24"/>
          <w:lang w:val="es-ES_tradnl"/>
        </w:rPr>
        <w:t>1</w:t>
      </w:r>
      <w:r w:rsidR="00EC4962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24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250562">
        <w:rPr>
          <w:rFonts w:ascii="LM Roman 10" w:hAnsi="LM Roman 10"/>
          <w:sz w:val="24"/>
          <w:szCs w:val="24"/>
          <w:lang w:val="es-ES_tradnl"/>
        </w:rPr>
        <w:t>-</w:t>
      </w:r>
      <w:r w:rsidR="00F563B4">
        <w:rPr>
          <w:rFonts w:ascii="LM Roman 10" w:hAnsi="LM Roman 10"/>
          <w:sz w:val="24"/>
          <w:szCs w:val="24"/>
          <w:lang w:val="es-ES_tradnl"/>
        </w:rPr>
        <w:t>0</w:t>
      </w:r>
      <w:r w:rsidR="003B29C5">
        <w:rPr>
          <w:rFonts w:ascii="LM Roman 10" w:hAnsi="LM Roman 10"/>
          <w:sz w:val="24"/>
          <w:szCs w:val="24"/>
          <w:lang w:val="es-ES_tradnl"/>
        </w:rPr>
        <w:t>,</w:t>
      </w:r>
      <w:r w:rsidR="00917D30">
        <w:rPr>
          <w:rFonts w:ascii="LM Roman 10" w:hAnsi="LM Roman 10"/>
          <w:sz w:val="24"/>
          <w:szCs w:val="24"/>
          <w:lang w:val="es-ES_tradnl"/>
        </w:rPr>
        <w:t>28</w:t>
      </w:r>
      <w:r w:rsidR="003B29C5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CB44EA">
        <w:rPr>
          <w:rFonts w:ascii="LM Roman 10" w:hAnsi="LM Roman 10"/>
          <w:sz w:val="24"/>
          <w:szCs w:val="24"/>
          <w:lang w:val="es-ES_tradnl"/>
        </w:rPr>
        <w:t>, respectivamente</w:t>
      </w:r>
      <w:r w:rsidR="003B29C5">
        <w:rPr>
          <w:rFonts w:ascii="LM Roman 10" w:hAnsi="LM Roman 10"/>
          <w:sz w:val="24"/>
          <w:szCs w:val="24"/>
          <w:lang w:val="es-ES_tradnl"/>
        </w:rPr>
        <w:t>.</w:t>
      </w:r>
      <w:r w:rsidR="00A7168F">
        <w:rPr>
          <w:rFonts w:ascii="LM Roman 10" w:hAnsi="LM Roman 10"/>
          <w:sz w:val="24"/>
          <w:szCs w:val="24"/>
          <w:lang w:val="es-ES_tradnl"/>
        </w:rPr>
        <w:t xml:space="preserve"> 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El 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8350C0">
        <w:rPr>
          <w:rFonts w:ascii="LM Roman 10" w:hAnsi="LM Roman 10"/>
          <w:sz w:val="24"/>
          <w:szCs w:val="24"/>
          <w:lang w:val="es-ES_tradnl"/>
        </w:rPr>
        <w:instrText xml:space="preserve"> REF _Ref145339146 \h  \* MERGEFORMAT </w:instrText>
      </w:r>
      <w:r w:rsidRPr="008350C0">
        <w:rPr>
          <w:rFonts w:ascii="LM Roman 10" w:hAnsi="LM Roman 10"/>
          <w:sz w:val="24"/>
          <w:szCs w:val="24"/>
          <w:lang w:val="es-ES_tradnl"/>
        </w:rPr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FD3E88">
        <w:rPr>
          <w:rFonts w:ascii="LM Roman 10" w:hAnsi="LM Roman 10"/>
          <w:color w:val="000000" w:themeColor="text1"/>
          <w:sz w:val="24"/>
          <w:szCs w:val="24"/>
          <w:lang w:val="es-ES_tradnl"/>
        </w:rPr>
        <w:t>Panel 1</w:t>
      </w:r>
      <w:r w:rsidRPr="008350C0">
        <w:rPr>
          <w:rFonts w:ascii="LM Roman 10" w:hAnsi="LM Roman 10"/>
          <w:sz w:val="24"/>
          <w:szCs w:val="24"/>
          <w:lang w:val="es-ES_tradnl"/>
        </w:rPr>
        <w:fldChar w:fldCharType="end"/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E7D4D">
        <w:rPr>
          <w:rFonts w:ascii="LM Roman 10" w:hAnsi="LM Roman 10"/>
          <w:sz w:val="24"/>
          <w:szCs w:val="24"/>
          <w:lang w:val="es-ES_tradnl"/>
        </w:rPr>
        <w:t>muestra</w:t>
      </w:r>
      <w:r w:rsidRPr="008350C0">
        <w:rPr>
          <w:rFonts w:ascii="LM Roman 10" w:hAnsi="LM Roman 10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4D687C" w:rsidRDefault="00B807B1" w:rsidP="00B807B1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4D687C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4826E9D2" w:rsidR="00B807B1" w:rsidRDefault="00430FF6" w:rsidP="00B807B1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bookmarkStart w:id="4" w:name="OLE_LINK5"/>
      <w:r>
        <w:rPr>
          <w:rFonts w:ascii="LM Roman 10" w:hAnsi="LM Roman 10"/>
          <w:b/>
          <w:bCs/>
          <w:color w:val="000000" w:themeColor="text1"/>
          <w:sz w:val="24"/>
          <w:szCs w:val="24"/>
        </w:rPr>
        <w:t>Junio</w:t>
      </w:r>
      <w:r w:rsidR="00B807B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8350C0" w14:paraId="59C51E6F" w14:textId="77777777" w:rsidTr="00917D30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40ACE485" w:rsidR="00B807B1" w:rsidRPr="008350C0" w:rsidRDefault="00917D30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3C7A107" wp14:editId="6479DEBE">
                  <wp:extent cx="2700000" cy="2340000"/>
                  <wp:effectExtent l="0" t="0" r="5715" b="0"/>
                  <wp:docPr id="89731548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3A37D4BE" w:rsidR="00B807B1" w:rsidRPr="008350C0" w:rsidRDefault="00917D30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0AE93D17" wp14:editId="70329038">
                  <wp:extent cx="2700000" cy="2340000"/>
                  <wp:effectExtent l="0" t="0" r="5715" b="0"/>
                  <wp:docPr id="11843556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51E628" w:rsidR="00B807B1" w:rsidRPr="008350C0" w:rsidRDefault="00B807B1" w:rsidP="00B807B1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31814EEF" w:rsidR="00B93026" w:rsidRPr="000D1EFC" w:rsidRDefault="00490960" w:rsidP="00DE1C46">
      <w:pPr>
        <w:spacing w:before="240" w:after="120" w:line="240" w:lineRule="auto"/>
        <w:ind w:right="51"/>
        <w:jc w:val="both"/>
        <w:rPr>
          <w:rFonts w:ascii="LM Roman 10" w:hAnsi="LM Roman 10"/>
          <w:sz w:val="24"/>
          <w:szCs w:val="24"/>
          <w:lang w:val="es-ES_tradnl"/>
        </w:rPr>
      </w:pPr>
      <w:r>
        <w:rPr>
          <w:rFonts w:ascii="LM Roman 10" w:hAnsi="LM Roman 10"/>
          <w:sz w:val="24"/>
          <w:szCs w:val="24"/>
        </w:rPr>
        <w:t>Tomando como base</w:t>
      </w:r>
      <w:r w:rsidR="00223CC4">
        <w:rPr>
          <w:rFonts w:ascii="LM Roman 10" w:hAnsi="LM Roman 10"/>
          <w:sz w:val="24"/>
          <w:szCs w:val="24"/>
        </w:rPr>
        <w:t xml:space="preserve"> la CIIU 4.0 A.C</w:t>
      </w:r>
      <w:r w:rsidR="005879BE">
        <w:rPr>
          <w:rFonts w:ascii="LM Roman 10" w:hAnsi="LM Roman 10"/>
          <w:sz w:val="24"/>
          <w:szCs w:val="24"/>
        </w:rPr>
        <w:t xml:space="preserve">, </w:t>
      </w:r>
      <w:r w:rsidR="004A09F6">
        <w:rPr>
          <w:rFonts w:ascii="LM Roman 10" w:hAnsi="LM Roman 10"/>
          <w:sz w:val="24"/>
          <w:szCs w:val="24"/>
        </w:rPr>
        <w:t>e</w:t>
      </w:r>
      <w:r>
        <w:rPr>
          <w:rFonts w:ascii="LM Roman 10" w:hAnsi="LM Roman 10"/>
          <w:sz w:val="24"/>
          <w:szCs w:val="24"/>
        </w:rPr>
        <w:t>l</w:t>
      </w:r>
      <w:r w:rsidRPr="00853851">
        <w:rPr>
          <w:rFonts w:ascii="LM Roman 10" w:hAnsi="LM Roman 10"/>
          <w:sz w:val="24"/>
          <w:szCs w:val="24"/>
        </w:rPr>
        <w:t xml:space="preserve"> </w:t>
      </w:r>
      <w:r w:rsidRPr="00853851">
        <w:rPr>
          <w:rFonts w:ascii="LM Roman 10" w:hAnsi="LM Roman 10"/>
          <w:sz w:val="24"/>
          <w:szCs w:val="24"/>
        </w:rPr>
        <w:fldChar w:fldCharType="begin"/>
      </w:r>
      <w:r w:rsidRPr="00853851">
        <w:rPr>
          <w:rFonts w:ascii="LM Roman 10" w:hAnsi="LM Roman 10"/>
          <w:sz w:val="24"/>
          <w:szCs w:val="24"/>
        </w:rPr>
        <w:instrText xml:space="preserve"> REF _Ref155688330 \h  \* MERGEFORMAT </w:instrText>
      </w:r>
      <w:r w:rsidRPr="00853851">
        <w:rPr>
          <w:rFonts w:ascii="LM Roman 10" w:hAnsi="LM Roman 10"/>
          <w:sz w:val="24"/>
          <w:szCs w:val="24"/>
        </w:rPr>
      </w:r>
      <w:r w:rsidRPr="00853851">
        <w:rPr>
          <w:rFonts w:ascii="LM Roman 10" w:hAnsi="LM Roman 10"/>
          <w:sz w:val="24"/>
          <w:szCs w:val="24"/>
        </w:rPr>
        <w:fldChar w:fldCharType="separate"/>
      </w:r>
      <w:r w:rsidRPr="00853851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853851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2</w:t>
      </w:r>
      <w:r w:rsidRPr="00853851">
        <w:rPr>
          <w:rFonts w:ascii="LM Roman 10" w:hAnsi="LM Roman 10"/>
          <w:sz w:val="24"/>
          <w:szCs w:val="24"/>
        </w:rPr>
        <w:fldChar w:fldCharType="end"/>
      </w:r>
      <w:r>
        <w:rPr>
          <w:rFonts w:ascii="LM Roman 10" w:hAnsi="LM Roman 10"/>
          <w:sz w:val="24"/>
          <w:szCs w:val="24"/>
        </w:rPr>
        <w:t xml:space="preserve"> </w:t>
      </w:r>
      <w:r w:rsidR="004A09F6">
        <w:rPr>
          <w:rFonts w:ascii="LM Roman 10" w:hAnsi="LM Roman 10"/>
          <w:sz w:val="24"/>
          <w:szCs w:val="24"/>
        </w:rPr>
        <w:t xml:space="preserve">muestra que las actividades </w:t>
      </w:r>
      <w:r w:rsidR="008374C7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8374C7">
        <w:rPr>
          <w:rFonts w:ascii="LM Roman 10" w:hAnsi="LM Roman 10"/>
          <w:sz w:val="24"/>
          <w:szCs w:val="24"/>
        </w:rPr>
        <w:t xml:space="preserve"> participación sobre 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el número de ocupados fueron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5" w:name="OLE_LINK4"/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comercio y reparación de vehículos</w:t>
      </w:r>
      <w:bookmarkEnd w:id="5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FB1C45">
        <w:rPr>
          <w:rFonts w:ascii="LM Roman 10" w:hAnsi="LM Roman 10"/>
          <w:sz w:val="24"/>
          <w:szCs w:val="24"/>
          <w:lang w:val="es-ES_tradnl"/>
        </w:rPr>
        <w:t>7</w:t>
      </w:r>
      <w:r w:rsidR="008374C7">
        <w:rPr>
          <w:rFonts w:ascii="LM Roman 10" w:hAnsi="LM Roman 10"/>
          <w:sz w:val="24"/>
          <w:szCs w:val="24"/>
          <w:lang w:val="es-ES_tradnl"/>
        </w:rPr>
        <w:t>,</w:t>
      </w:r>
      <w:r w:rsidR="007024AA">
        <w:rPr>
          <w:rFonts w:ascii="LM Roman 10" w:hAnsi="LM Roman 10"/>
          <w:sz w:val="24"/>
          <w:szCs w:val="24"/>
          <w:lang w:val="es-ES_tradnl"/>
        </w:rPr>
        <w:t>4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6" w:name="OLE_LINK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agricultura, ganadería, caza, silvicultura y pesca</w:t>
      </w:r>
      <w:bookmarkEnd w:id="6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 w:rsidRPr="008374C7">
        <w:rPr>
          <w:rFonts w:ascii="LM Roman 10" w:hAnsi="LM Roman 10"/>
          <w:sz w:val="24"/>
          <w:szCs w:val="24"/>
          <w:lang w:val="es-ES_tradnl"/>
        </w:rPr>
        <w:t>(</w:t>
      </w:r>
      <w:r w:rsidR="008374C7">
        <w:rPr>
          <w:rFonts w:ascii="LM Roman 10" w:hAnsi="LM Roman 10"/>
          <w:sz w:val="24"/>
          <w:szCs w:val="24"/>
          <w:lang w:val="es-ES_tradnl"/>
        </w:rPr>
        <w:t>1</w:t>
      </w:r>
      <w:r w:rsidR="007024AA">
        <w:rPr>
          <w:rFonts w:ascii="LM Roman 10" w:hAnsi="LM Roman 10"/>
          <w:sz w:val="24"/>
          <w:szCs w:val="24"/>
          <w:lang w:val="es-ES_tradnl"/>
        </w:rPr>
        <w:t>4</w:t>
      </w:r>
      <w:r w:rsidR="00FA73AE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0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%), y </w:t>
      </w:r>
      <w:r w:rsidR="008374C7" w:rsidRPr="008374C7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bookmarkStart w:id="7" w:name="OLE_LINK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>administración pública y defensa</w:t>
      </w:r>
      <w:bookmarkEnd w:id="7"/>
      <w:r w:rsidR="008374C7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8374C7">
        <w:rPr>
          <w:rFonts w:ascii="LM Roman 10" w:hAnsi="LM Roman 10"/>
          <w:sz w:val="24"/>
          <w:szCs w:val="24"/>
          <w:lang w:val="es-ES_tradnl"/>
        </w:rPr>
        <w:t>(1</w:t>
      </w:r>
      <w:r w:rsidR="007024AA">
        <w:rPr>
          <w:rFonts w:ascii="LM Roman 10" w:hAnsi="LM Roman 10"/>
          <w:sz w:val="24"/>
          <w:szCs w:val="24"/>
          <w:lang w:val="es-ES_tradnl"/>
        </w:rPr>
        <w:t>2</w:t>
      </w:r>
      <w:r w:rsidR="00FB1C45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3</w:t>
      </w:r>
      <w:r w:rsidR="008374C7">
        <w:rPr>
          <w:rFonts w:ascii="LM Roman 10" w:hAnsi="LM Roman 10"/>
          <w:sz w:val="24"/>
          <w:szCs w:val="24"/>
          <w:lang w:val="es-ES_tradnl"/>
        </w:rPr>
        <w:t xml:space="preserve">%). 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Frente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 </w:t>
      </w:r>
      <w:r w:rsidR="00DF30BB">
        <w:rPr>
          <w:rFonts w:ascii="LM Roman 10" w:hAnsi="LM Roman 10"/>
          <w:sz w:val="24"/>
          <w:szCs w:val="24"/>
          <w:lang w:val="es-ES_tradnl"/>
        </w:rPr>
        <w:t>junio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>de 202</w:t>
      </w:r>
      <w:r w:rsidR="00963CEC">
        <w:rPr>
          <w:rFonts w:ascii="LM Roman 10" w:hAnsi="LM Roman 10"/>
          <w:sz w:val="24"/>
          <w:szCs w:val="24"/>
          <w:lang w:val="es-ES_tradnl"/>
        </w:rPr>
        <w:t>4</w:t>
      </w:r>
      <w:r w:rsidR="00133E63">
        <w:rPr>
          <w:rFonts w:ascii="LM Roman 10" w:hAnsi="LM Roman 10"/>
          <w:sz w:val="24"/>
          <w:szCs w:val="24"/>
          <w:lang w:val="es-ES_tradnl"/>
        </w:rPr>
        <w:t>, estas</w:t>
      </w:r>
      <w:r w:rsidR="00D371F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actividades </w:t>
      </w:r>
      <w:r w:rsidR="00EC33EA">
        <w:rPr>
          <w:rFonts w:ascii="LM Roman 10" w:hAnsi="LM Roman 10"/>
          <w:sz w:val="24"/>
          <w:szCs w:val="24"/>
          <w:lang w:val="es-ES_tradnl"/>
        </w:rPr>
        <w:t>experimentaron cambios de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-</w:t>
      </w:r>
      <w:r w:rsidR="00D026E1">
        <w:rPr>
          <w:rFonts w:ascii="LM Roman 10" w:hAnsi="LM Roman 10"/>
          <w:sz w:val="24"/>
          <w:szCs w:val="24"/>
          <w:lang w:val="es-ES_tradnl"/>
        </w:rPr>
        <w:t>0</w:t>
      </w:r>
      <w:r w:rsidR="003C6F77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17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FA73AE">
        <w:rPr>
          <w:rFonts w:ascii="LM Roman 10" w:hAnsi="LM Roman 10"/>
          <w:sz w:val="24"/>
          <w:szCs w:val="24"/>
          <w:lang w:val="es-ES_tradnl"/>
        </w:rPr>
        <w:t>-</w:t>
      </w:r>
      <w:r w:rsidR="00133E63">
        <w:rPr>
          <w:rFonts w:ascii="LM Roman 10" w:hAnsi="LM Roman 10"/>
          <w:sz w:val="24"/>
          <w:szCs w:val="24"/>
          <w:lang w:val="es-ES_tradnl"/>
        </w:rPr>
        <w:t>0,</w:t>
      </w:r>
      <w:r w:rsidR="00DF30BB">
        <w:rPr>
          <w:rFonts w:ascii="LM Roman 10" w:hAnsi="LM Roman 10"/>
          <w:sz w:val="24"/>
          <w:szCs w:val="24"/>
          <w:lang w:val="es-ES_tradnl"/>
        </w:rPr>
        <w:t>3</w:t>
      </w:r>
      <w:r w:rsidR="007024AA">
        <w:rPr>
          <w:rFonts w:ascii="LM Roman 10" w:hAnsi="LM Roman 10"/>
          <w:sz w:val="24"/>
          <w:szCs w:val="24"/>
          <w:lang w:val="es-ES_tradnl"/>
        </w:rPr>
        <w:t>0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pps y </w:t>
      </w:r>
      <w:r w:rsidR="00FA73AE">
        <w:rPr>
          <w:rFonts w:ascii="LM Roman 10" w:hAnsi="LM Roman 10"/>
          <w:sz w:val="24"/>
          <w:szCs w:val="24"/>
          <w:lang w:val="es-ES_tradnl"/>
        </w:rPr>
        <w:t>0</w:t>
      </w:r>
      <w:r w:rsidR="00133E63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61</w:t>
      </w:r>
      <w:r w:rsidR="00133E63">
        <w:rPr>
          <w:rFonts w:ascii="LM Roman 10" w:hAnsi="LM Roman 10"/>
          <w:sz w:val="24"/>
          <w:szCs w:val="24"/>
          <w:lang w:val="es-ES_tradnl"/>
        </w:rPr>
        <w:t xml:space="preserve"> pps</w:t>
      </w:r>
      <w:r w:rsidR="00EC33EA">
        <w:rPr>
          <w:rFonts w:ascii="LM Roman 10" w:hAnsi="LM Roman 10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que, </w:t>
      </w:r>
      <w:r w:rsidR="00582D04">
        <w:rPr>
          <w:rFonts w:ascii="LM Roman 10" w:hAnsi="LM Roman 10"/>
          <w:sz w:val="24"/>
          <w:szCs w:val="24"/>
          <w:lang w:val="es-ES_tradnl"/>
        </w:rPr>
        <w:t>durante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 el mes </w:t>
      </w:r>
      <w:r w:rsidR="00582D04">
        <w:rPr>
          <w:rFonts w:ascii="LM Roman 10" w:hAnsi="LM Roman 10"/>
          <w:sz w:val="24"/>
          <w:szCs w:val="24"/>
          <w:lang w:val="es-ES_tradnl"/>
        </w:rPr>
        <w:t>analizado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, fueron de </w:t>
      </w:r>
      <w:r w:rsidR="00DF30BB">
        <w:rPr>
          <w:rFonts w:ascii="LM Roman 10" w:hAnsi="LM Roman 10"/>
          <w:sz w:val="24"/>
          <w:szCs w:val="24"/>
          <w:lang w:val="es-ES_tradnl"/>
        </w:rPr>
        <w:t>2</w:t>
      </w:r>
      <w:r w:rsidR="00842F81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6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7024AA">
        <w:rPr>
          <w:rFonts w:ascii="LM Roman 10" w:hAnsi="LM Roman 10"/>
          <w:sz w:val="24"/>
          <w:szCs w:val="24"/>
          <w:lang w:val="es-ES_tradnl"/>
        </w:rPr>
        <w:t>1</w:t>
      </w:r>
      <w:r w:rsidR="002E3E4D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5</w:t>
      </w:r>
      <w:r w:rsidR="00EE5EE6"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DF30BB">
        <w:rPr>
          <w:rFonts w:ascii="LM Roman 10" w:hAnsi="LM Roman 10"/>
          <w:sz w:val="24"/>
          <w:szCs w:val="24"/>
          <w:lang w:val="es-ES_tradnl"/>
        </w:rPr>
        <w:t>9</w:t>
      </w:r>
      <w:r w:rsidR="00EE5EE6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0</w:t>
      </w:r>
      <w:r w:rsidR="00EE5EE6">
        <w:rPr>
          <w:rFonts w:ascii="LM Roman 10" w:hAnsi="LM Roman 10"/>
          <w:sz w:val="24"/>
          <w:szCs w:val="24"/>
          <w:lang w:val="es-ES_tradnl"/>
        </w:rPr>
        <w:t>%</w:t>
      </w:r>
      <w:r w:rsidR="009120EF">
        <w:rPr>
          <w:rFonts w:ascii="LM Roman 10" w:hAnsi="LM Roman 10"/>
          <w:sz w:val="24"/>
          <w:szCs w:val="24"/>
          <w:lang w:val="es-ES_tradnl"/>
        </w:rPr>
        <w:t>, respectivamente</w:t>
      </w:r>
      <w:r w:rsidR="00B93026">
        <w:rPr>
          <w:rFonts w:ascii="LM Roman 10" w:hAnsi="LM Roman 10"/>
          <w:sz w:val="24"/>
          <w:szCs w:val="24"/>
          <w:lang w:val="es-ES_tradnl"/>
        </w:rPr>
        <w:t xml:space="preserve">. </w:t>
      </w:r>
      <w:r w:rsidR="00FE68C0">
        <w:rPr>
          <w:rFonts w:ascii="LM Roman 10" w:hAnsi="LM Roman 10"/>
          <w:sz w:val="24"/>
          <w:szCs w:val="24"/>
          <w:lang w:val="es-ES_tradnl"/>
        </w:rPr>
        <w:t xml:space="preserve">Por </w:t>
      </w:r>
      <w:r w:rsidR="00274474">
        <w:rPr>
          <w:rFonts w:ascii="LM Roman 10" w:hAnsi="LM Roman 10"/>
          <w:sz w:val="24"/>
          <w:szCs w:val="24"/>
          <w:lang w:val="es-ES_tradnl"/>
        </w:rPr>
        <w:t>último</w:t>
      </w:r>
      <w:r w:rsidR="00B93026">
        <w:rPr>
          <w:rFonts w:ascii="LM Roman 10" w:hAnsi="LM Roman 10"/>
          <w:sz w:val="24"/>
          <w:szCs w:val="24"/>
          <w:lang w:val="es-ES_tradnl"/>
        </w:rPr>
        <w:t>,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 w:rsidRPr="009A1FB2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F30BB">
        <w:rPr>
          <w:rFonts w:ascii="LM Roman 10" w:hAnsi="LM Roman 10"/>
          <w:i/>
          <w:iCs/>
          <w:sz w:val="24"/>
          <w:szCs w:val="24"/>
          <w:lang w:val="es-ES_tradnl"/>
        </w:rPr>
        <w:t>s</w:t>
      </w:r>
      <w:r w:rsidR="00DF30BB" w:rsidRPr="00DF30BB">
        <w:rPr>
          <w:rFonts w:ascii="LM Roman 10" w:hAnsi="LM Roman 10"/>
          <w:i/>
          <w:iCs/>
          <w:sz w:val="24"/>
          <w:szCs w:val="24"/>
          <w:lang w:val="es-ES_tradnl"/>
        </w:rPr>
        <w:t>uministro de electricidad, gas, agua y gestión de desechos</w:t>
      </w:r>
      <w:r w:rsidR="009A1FB2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9A1FB2">
        <w:rPr>
          <w:rFonts w:ascii="LM Roman 10" w:hAnsi="LM Roman 10"/>
          <w:sz w:val="24"/>
          <w:szCs w:val="24"/>
          <w:lang w:val="es-ES_tradnl"/>
        </w:rPr>
        <w:t>(</w:t>
      </w:r>
      <w:r w:rsidR="00DF30BB">
        <w:rPr>
          <w:rFonts w:ascii="LM Roman 10" w:hAnsi="LM Roman 10"/>
          <w:sz w:val="24"/>
          <w:szCs w:val="24"/>
          <w:lang w:val="es-ES_tradnl"/>
        </w:rPr>
        <w:t>21</w:t>
      </w:r>
      <w:r w:rsidR="009A1FB2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3</w:t>
      </w:r>
      <w:r w:rsidR="009A1FB2">
        <w:rPr>
          <w:rFonts w:ascii="LM Roman 10" w:hAnsi="LM Roman 10"/>
          <w:sz w:val="24"/>
          <w:szCs w:val="24"/>
          <w:lang w:val="es-ES_tradnl"/>
        </w:rPr>
        <w:t>%)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DF30BB">
        <w:rPr>
          <w:rFonts w:ascii="LM Roman 10" w:hAnsi="LM Roman 10"/>
          <w:sz w:val="24"/>
          <w:szCs w:val="24"/>
          <w:lang w:val="es-ES_tradnl"/>
        </w:rPr>
        <w:t>e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DF30BB">
        <w:rPr>
          <w:rFonts w:ascii="LM Roman 10" w:hAnsi="LM Roman 10"/>
          <w:i/>
          <w:iCs/>
          <w:sz w:val="24"/>
          <w:szCs w:val="24"/>
          <w:lang w:val="es-ES_tradnl"/>
        </w:rPr>
        <w:t>industrias manufactureras</w:t>
      </w:r>
      <w:r w:rsidR="006A321D" w:rsidRPr="00582D04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6A321D">
        <w:rPr>
          <w:rFonts w:ascii="LM Roman 10" w:hAnsi="LM Roman 10"/>
          <w:sz w:val="24"/>
          <w:szCs w:val="24"/>
          <w:lang w:val="es-ES_tradnl"/>
        </w:rPr>
        <w:t xml:space="preserve"> (</w:t>
      </w:r>
      <w:r w:rsidR="00C0077B">
        <w:rPr>
          <w:rFonts w:ascii="LM Roman 10" w:hAnsi="LM Roman 10"/>
          <w:sz w:val="24"/>
          <w:szCs w:val="24"/>
          <w:lang w:val="es-ES_tradnl"/>
        </w:rPr>
        <w:t>1</w:t>
      </w:r>
      <w:r w:rsidR="00DF30BB">
        <w:rPr>
          <w:rFonts w:ascii="LM Roman 10" w:hAnsi="LM Roman 10"/>
          <w:sz w:val="24"/>
          <w:szCs w:val="24"/>
          <w:lang w:val="es-ES_tradnl"/>
        </w:rPr>
        <w:t>2</w:t>
      </w:r>
      <w:r w:rsidR="006A321D">
        <w:rPr>
          <w:rFonts w:ascii="LM Roman 10" w:hAnsi="LM Roman 10"/>
          <w:sz w:val="24"/>
          <w:szCs w:val="24"/>
          <w:lang w:val="es-ES_tradnl"/>
        </w:rPr>
        <w:t>,</w:t>
      </w:r>
      <w:r w:rsidR="00DF30BB">
        <w:rPr>
          <w:rFonts w:ascii="LM Roman 10" w:hAnsi="LM Roman 10"/>
          <w:sz w:val="24"/>
          <w:szCs w:val="24"/>
          <w:lang w:val="es-ES_tradnl"/>
        </w:rPr>
        <w:t>8</w:t>
      </w:r>
      <w:r w:rsidR="006A321D">
        <w:rPr>
          <w:rFonts w:ascii="LM Roman 10" w:hAnsi="LM Roman 10"/>
          <w:sz w:val="24"/>
          <w:szCs w:val="24"/>
          <w:lang w:val="es-ES_tradnl"/>
        </w:rPr>
        <w:t>%)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fueron </w:t>
      </w:r>
      <w:r w:rsidR="00224C10">
        <w:rPr>
          <w:rFonts w:ascii="LM Roman 10" w:hAnsi="LM Roman 10"/>
          <w:sz w:val="24"/>
          <w:szCs w:val="24"/>
          <w:lang w:val="es-ES_tradnl"/>
        </w:rPr>
        <w:t>l</w:t>
      </w:r>
      <w:r w:rsidR="002E3E4D">
        <w:rPr>
          <w:rFonts w:ascii="LM Roman 10" w:hAnsi="LM Roman 10"/>
          <w:sz w:val="24"/>
          <w:szCs w:val="24"/>
          <w:lang w:val="es-ES_tradnl"/>
        </w:rPr>
        <w:t>a</w:t>
      </w:r>
      <w:r w:rsidR="00224C10">
        <w:rPr>
          <w:rFonts w:ascii="LM Roman 10" w:hAnsi="LM Roman 10"/>
          <w:sz w:val="24"/>
          <w:szCs w:val="24"/>
          <w:lang w:val="es-ES_tradnl"/>
        </w:rPr>
        <w:t>s</w:t>
      </w:r>
      <w:r w:rsidR="004967EB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F4609">
        <w:rPr>
          <w:rFonts w:ascii="LM Roman 10" w:hAnsi="LM Roman 10"/>
          <w:sz w:val="24"/>
          <w:szCs w:val="24"/>
          <w:lang w:val="es-ES_tradnl"/>
        </w:rPr>
        <w:t>ocupaciones</w:t>
      </w:r>
      <w:r w:rsidR="009A1FB2">
        <w:rPr>
          <w:rFonts w:ascii="LM Roman 10" w:hAnsi="LM Roman 10"/>
          <w:sz w:val="24"/>
          <w:szCs w:val="24"/>
          <w:lang w:val="es-ES_tradnl"/>
        </w:rPr>
        <w:t xml:space="preserve"> con</w:t>
      </w:r>
      <w:r w:rsidR="00224C10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4967EB">
        <w:rPr>
          <w:rFonts w:ascii="LM Roman 10" w:hAnsi="LM Roman 10"/>
          <w:sz w:val="24"/>
          <w:szCs w:val="24"/>
          <w:lang w:val="es-ES_tradnl"/>
        </w:rPr>
        <w:t>mayor</w:t>
      </w:r>
      <w:r w:rsidR="00582D04">
        <w:rPr>
          <w:rFonts w:ascii="LM Roman 10" w:hAnsi="LM Roman 10"/>
          <w:sz w:val="24"/>
          <w:szCs w:val="24"/>
          <w:lang w:val="es-ES_tradnl"/>
        </w:rPr>
        <w:t xml:space="preserve"> crecimiento </w:t>
      </w:r>
      <w:r w:rsidR="00F1565E">
        <w:rPr>
          <w:rFonts w:ascii="LM Roman 10" w:hAnsi="LM Roman 10"/>
          <w:sz w:val="24"/>
          <w:szCs w:val="24"/>
          <w:lang w:val="es-ES_tradnl"/>
        </w:rPr>
        <w:t xml:space="preserve">en </w:t>
      </w:r>
      <w:r w:rsidR="00582D04">
        <w:rPr>
          <w:rFonts w:ascii="LM Roman 10" w:hAnsi="LM Roman 10"/>
          <w:sz w:val="24"/>
          <w:szCs w:val="24"/>
          <w:lang w:val="es-ES_tradnl"/>
        </w:rPr>
        <w:t>el empleo mientras que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385CC5">
        <w:rPr>
          <w:rFonts w:ascii="LM Roman 10" w:hAnsi="LM Roman 10"/>
          <w:i/>
          <w:iCs/>
          <w:sz w:val="24"/>
          <w:szCs w:val="24"/>
          <w:lang w:val="es-ES_tradnl"/>
        </w:rPr>
        <w:t>información y comunicaciones</w:t>
      </w:r>
      <w:r w:rsidR="000D1EFC">
        <w:rPr>
          <w:rFonts w:ascii="LM Roman 10" w:hAnsi="LM Roman 10"/>
          <w:i/>
          <w:iCs/>
          <w:sz w:val="24"/>
          <w:szCs w:val="24"/>
          <w:lang w:val="es-ES_tradnl"/>
        </w:rPr>
        <w:t>”</w:t>
      </w:r>
      <w:r w:rsidR="00C0077B">
        <w:rPr>
          <w:rFonts w:ascii="LM Roman 10" w:hAnsi="LM Roman 10"/>
          <w:i/>
          <w:iCs/>
          <w:sz w:val="24"/>
          <w:szCs w:val="24"/>
          <w:lang w:val="es-ES_tradnl"/>
        </w:rPr>
        <w:t xml:space="preserve"> </w:t>
      </w:r>
      <w:r w:rsidR="000D1EFC">
        <w:rPr>
          <w:rFonts w:ascii="LM Roman 10" w:hAnsi="LM Roman 10"/>
          <w:sz w:val="24"/>
          <w:szCs w:val="24"/>
          <w:lang w:val="es-ES_tradnl"/>
        </w:rPr>
        <w:t>(-</w:t>
      </w:r>
      <w:r w:rsidR="00385CC5">
        <w:rPr>
          <w:rFonts w:ascii="LM Roman 10" w:hAnsi="LM Roman 10"/>
          <w:sz w:val="24"/>
          <w:szCs w:val="24"/>
          <w:lang w:val="es-ES_tradnl"/>
        </w:rPr>
        <w:t>25</w:t>
      </w:r>
      <w:r w:rsidR="00245475">
        <w:rPr>
          <w:rFonts w:ascii="LM Roman 10" w:hAnsi="LM Roman 10"/>
          <w:sz w:val="24"/>
          <w:szCs w:val="24"/>
          <w:lang w:val="es-ES_tradnl"/>
        </w:rPr>
        <w:t>,</w:t>
      </w:r>
      <w:r w:rsidR="00385CC5">
        <w:rPr>
          <w:rFonts w:ascii="LM Roman 10" w:hAnsi="LM Roman 10"/>
          <w:sz w:val="24"/>
          <w:szCs w:val="24"/>
          <w:lang w:val="es-ES_tradnl"/>
        </w:rPr>
        <w:t>3</w:t>
      </w:r>
      <w:r w:rsidR="000D1EFC">
        <w:rPr>
          <w:rFonts w:ascii="LM Roman 10" w:hAnsi="LM Roman 10"/>
          <w:sz w:val="24"/>
          <w:szCs w:val="24"/>
          <w:lang w:val="es-ES_tradnl"/>
        </w:rPr>
        <w:t>%)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7B2682">
        <w:rPr>
          <w:rFonts w:ascii="LM Roman 10" w:hAnsi="LM Roman 10"/>
          <w:sz w:val="24"/>
          <w:szCs w:val="24"/>
          <w:lang w:val="es-ES_tradnl"/>
        </w:rPr>
        <w:t>y</w:t>
      </w:r>
      <w:r w:rsidR="00FB1C45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>“</w:t>
      </w:r>
      <w:r w:rsidR="00385CC5">
        <w:rPr>
          <w:rFonts w:ascii="LM Roman 10" w:hAnsi="LM Roman 10"/>
          <w:i/>
          <w:iCs/>
          <w:sz w:val="24"/>
          <w:szCs w:val="24"/>
          <w:lang w:val="es-ES_tradnl"/>
        </w:rPr>
        <w:t>actividades inmobiliarias</w:t>
      </w:r>
      <w:r w:rsidR="00FB1C45">
        <w:rPr>
          <w:rFonts w:ascii="LM Roman 10" w:hAnsi="LM Roman 10"/>
          <w:i/>
          <w:iCs/>
          <w:sz w:val="24"/>
          <w:szCs w:val="24"/>
          <w:lang w:val="es-ES_tradnl"/>
        </w:rPr>
        <w:t xml:space="preserve">” </w:t>
      </w:r>
      <w:r w:rsidR="00680790">
        <w:rPr>
          <w:rFonts w:ascii="LM Roman 10" w:hAnsi="LM Roman 10"/>
          <w:sz w:val="24"/>
          <w:szCs w:val="24"/>
          <w:lang w:val="es-ES_tradnl"/>
        </w:rPr>
        <w:t>(</w:t>
      </w:r>
      <w:r w:rsidR="00385CC5">
        <w:rPr>
          <w:rFonts w:ascii="LM Roman 10" w:hAnsi="LM Roman 10"/>
          <w:sz w:val="24"/>
          <w:szCs w:val="24"/>
          <w:lang w:val="es-ES_tradnl"/>
        </w:rPr>
        <w:t>-11</w:t>
      </w:r>
      <w:r w:rsidR="00680790">
        <w:rPr>
          <w:rFonts w:ascii="LM Roman 10" w:hAnsi="LM Roman 10"/>
          <w:sz w:val="24"/>
          <w:szCs w:val="24"/>
          <w:lang w:val="es-ES_tradnl"/>
        </w:rPr>
        <w:t>,</w:t>
      </w:r>
      <w:r w:rsidR="00385CC5">
        <w:rPr>
          <w:rFonts w:ascii="LM Roman 10" w:hAnsi="LM Roman 10"/>
          <w:sz w:val="24"/>
          <w:szCs w:val="24"/>
          <w:lang w:val="es-ES_tradnl"/>
        </w:rPr>
        <w:t>7</w:t>
      </w:r>
      <w:r w:rsidR="00680790">
        <w:rPr>
          <w:rFonts w:ascii="LM Roman 10" w:hAnsi="LM Roman 10"/>
          <w:sz w:val="24"/>
          <w:szCs w:val="24"/>
          <w:lang w:val="es-ES_tradnl"/>
        </w:rPr>
        <w:t>%)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, </w:t>
      </w:r>
      <w:r w:rsidR="009F4609">
        <w:rPr>
          <w:rFonts w:ascii="LM Roman 10" w:hAnsi="LM Roman 10"/>
          <w:sz w:val="24"/>
          <w:szCs w:val="24"/>
          <w:lang w:val="es-ES_tradnl"/>
        </w:rPr>
        <w:t>la</w:t>
      </w:r>
      <w:r w:rsidR="00680790">
        <w:rPr>
          <w:rFonts w:ascii="LM Roman 10" w:hAnsi="LM Roman 10"/>
          <w:sz w:val="24"/>
          <w:szCs w:val="24"/>
          <w:lang w:val="es-ES_tradnl"/>
        </w:rPr>
        <w:t>s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9A1FB2">
        <w:rPr>
          <w:rFonts w:ascii="LM Roman 10" w:hAnsi="LM Roman 10"/>
          <w:sz w:val="24"/>
          <w:szCs w:val="24"/>
          <w:lang w:val="es-ES_tradnl"/>
        </w:rPr>
        <w:t>de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F1565E">
        <w:rPr>
          <w:rFonts w:ascii="LM Roman 10" w:hAnsi="LM Roman 10"/>
          <w:sz w:val="24"/>
          <w:szCs w:val="24"/>
          <w:lang w:val="es-ES_tradnl"/>
        </w:rPr>
        <w:t>mayor</w:t>
      </w:r>
      <w:r w:rsidR="000D1EFC">
        <w:rPr>
          <w:rFonts w:ascii="LM Roman 10" w:hAnsi="LM Roman 10"/>
          <w:sz w:val="24"/>
          <w:szCs w:val="24"/>
          <w:lang w:val="es-ES_tradnl"/>
        </w:rPr>
        <w:t xml:space="preserve"> contracción.</w:t>
      </w:r>
    </w:p>
    <w:p w14:paraId="44AB3313" w14:textId="69B5F7EF" w:rsidR="00E45990" w:rsidRPr="004D687C" w:rsidRDefault="00E45990" w:rsidP="00E45990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8" w:name="_Ref155688330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8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29C6DDA4" w:rsidR="005752CF" w:rsidRDefault="00430FF6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Junio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28"/>
      </w:tblGrid>
      <w:tr w:rsidR="000C41F4" w:rsidRPr="008350C0" w14:paraId="56F37085" w14:textId="77777777" w:rsidTr="004D2FC4">
        <w:trPr>
          <w:trHeight w:val="3843"/>
        </w:trPr>
        <w:tc>
          <w:tcPr>
            <w:tcW w:w="3312" w:type="dxa"/>
            <w:vAlign w:val="center"/>
          </w:tcPr>
          <w:p w14:paraId="45F025BA" w14:textId="7C1C818E" w:rsidR="000C41F4" w:rsidRPr="00193A46" w:rsidRDefault="00385CC5" w:rsidP="00A81A88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CA31DBE" wp14:editId="24E15559">
                  <wp:extent cx="2700000" cy="2340000"/>
                  <wp:effectExtent l="0" t="0" r="5715" b="0"/>
                  <wp:docPr id="984354381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516" w:type="dxa"/>
            <w:vAlign w:val="center"/>
          </w:tcPr>
          <w:p w14:paraId="28E43C8B" w14:textId="2984061B" w:rsidR="000C41F4" w:rsidRPr="00380320" w:rsidRDefault="004D2FC4" w:rsidP="006D69F1">
            <w:pPr>
              <w:pStyle w:val="Default"/>
              <w:jc w:val="center"/>
              <w:rPr>
                <w:rFonts w:ascii="LM Roman 10" w:hAnsi="LM Roman 10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48EB143F" wp14:editId="77B19FBA">
                  <wp:extent cx="2700000" cy="2340000"/>
                  <wp:effectExtent l="0" t="0" r="5715" b="0"/>
                  <wp:docPr id="6458013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641F7334" w:rsidR="000C41F4" w:rsidRPr="000C41F4" w:rsidRDefault="000C41F4" w:rsidP="000C41F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5DA8F15F" w14:textId="33D8A6AE" w:rsidR="000C41F4" w:rsidRPr="00B807B1" w:rsidRDefault="00611DEA" w:rsidP="00A3430E">
      <w:pPr>
        <w:spacing w:before="240" w:after="120" w:line="240" w:lineRule="auto"/>
        <w:jc w:val="both"/>
        <w:rPr>
          <w:rFonts w:ascii="LM Roman 10" w:hAnsi="LM Roman 10"/>
          <w:sz w:val="24"/>
          <w:szCs w:val="24"/>
        </w:rPr>
      </w:pPr>
      <w:r>
        <w:rPr>
          <w:rFonts w:ascii="LM Roman 10" w:hAnsi="LM Roman 10"/>
          <w:sz w:val="24"/>
          <w:szCs w:val="24"/>
        </w:rPr>
        <w:t>S</w:t>
      </w:r>
      <w:r w:rsidR="000C41F4">
        <w:rPr>
          <w:rFonts w:ascii="LM Roman 10" w:hAnsi="LM Roman 10"/>
          <w:sz w:val="24"/>
          <w:szCs w:val="24"/>
        </w:rPr>
        <w:t>egún posición</w:t>
      </w:r>
      <w:r w:rsidR="000A3612">
        <w:rPr>
          <w:rFonts w:ascii="LM Roman 10" w:hAnsi="LM Roman 10"/>
          <w:sz w:val="24"/>
          <w:szCs w:val="24"/>
        </w:rPr>
        <w:t xml:space="preserve"> ocupacional</w:t>
      </w:r>
      <w:r>
        <w:rPr>
          <w:rFonts w:ascii="LM Roman 10" w:hAnsi="LM Roman 10"/>
          <w:sz w:val="24"/>
          <w:szCs w:val="24"/>
        </w:rPr>
        <w:t>,</w:t>
      </w:r>
      <w:r w:rsidR="000A3612">
        <w:rPr>
          <w:rFonts w:ascii="LM Roman 10" w:hAnsi="LM Roman 10"/>
          <w:sz w:val="24"/>
          <w:szCs w:val="24"/>
        </w:rPr>
        <w:t xml:space="preserve"> el</w:t>
      </w:r>
      <w:r w:rsidR="00097131">
        <w:rPr>
          <w:rFonts w:ascii="LM Roman 10" w:hAnsi="LM Roman 10"/>
          <w:sz w:val="24"/>
          <w:szCs w:val="24"/>
        </w:rPr>
        <w:t xml:space="preserve"> </w:t>
      </w:r>
      <w:r w:rsidR="00097131" w:rsidRPr="00097131">
        <w:rPr>
          <w:rFonts w:ascii="LM Roman 10" w:hAnsi="LM Roman 10"/>
          <w:i/>
          <w:iCs/>
          <w:sz w:val="24"/>
          <w:szCs w:val="24"/>
        </w:rPr>
        <w:t>“empleado particular”</w:t>
      </w:r>
      <w:r w:rsidR="00097131">
        <w:rPr>
          <w:rFonts w:ascii="LM Roman 10" w:hAnsi="LM Roman 10"/>
          <w:i/>
          <w:iCs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354805">
        <w:rPr>
          <w:rFonts w:ascii="LM Roman 10" w:hAnsi="LM Roman 10"/>
          <w:sz w:val="24"/>
          <w:szCs w:val="24"/>
          <w:lang w:val="es-ES_tradnl"/>
        </w:rPr>
        <w:t>4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AE134E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 w:rsidR="00507590">
        <w:rPr>
          <w:rFonts w:ascii="LM Roman 10" w:hAnsi="LM Roman 10"/>
          <w:sz w:val="24"/>
          <w:szCs w:val="24"/>
        </w:rPr>
        <w:t>y el</w:t>
      </w:r>
      <w:r w:rsidR="00507590">
        <w:rPr>
          <w:rFonts w:ascii="LM Roman 10" w:hAnsi="LM Roman 10"/>
          <w:i/>
          <w:iCs/>
          <w:sz w:val="24"/>
          <w:szCs w:val="24"/>
        </w:rPr>
        <w:t xml:space="preserve"> </w:t>
      </w:r>
      <w:r w:rsidR="00507590" w:rsidRPr="00097131">
        <w:rPr>
          <w:rFonts w:ascii="LM Roman 10" w:hAnsi="LM Roman 10"/>
          <w:i/>
          <w:iCs/>
          <w:sz w:val="24"/>
          <w:szCs w:val="24"/>
        </w:rPr>
        <w:t>“</w:t>
      </w:r>
      <w:r w:rsidR="003C7D04">
        <w:rPr>
          <w:rFonts w:ascii="LM Roman 10" w:hAnsi="LM Roman 10"/>
          <w:i/>
          <w:iCs/>
          <w:sz w:val="24"/>
          <w:szCs w:val="24"/>
        </w:rPr>
        <w:t>trabajador</w:t>
      </w:r>
      <w:r w:rsidR="00507590" w:rsidRPr="00097131">
        <w:rPr>
          <w:rFonts w:ascii="LM Roman 10" w:hAnsi="LM Roman 10"/>
          <w:i/>
          <w:iCs/>
          <w:sz w:val="24"/>
          <w:szCs w:val="24"/>
        </w:rPr>
        <w:t xml:space="preserve"> por cuenta propia</w:t>
      </w:r>
      <w:r w:rsidR="00507590">
        <w:rPr>
          <w:rFonts w:ascii="LM Roman 10" w:hAnsi="LM Roman 10"/>
          <w:i/>
          <w:iCs/>
          <w:sz w:val="24"/>
          <w:szCs w:val="24"/>
        </w:rPr>
        <w:t>”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5F5E60">
        <w:rPr>
          <w:rFonts w:ascii="LM Roman 10" w:hAnsi="LM Roman 10"/>
          <w:sz w:val="24"/>
          <w:szCs w:val="24"/>
        </w:rPr>
        <w:t>(</w:t>
      </w:r>
      <w:r w:rsidR="005F5E60">
        <w:rPr>
          <w:rFonts w:ascii="LM Roman 10" w:hAnsi="LM Roman 10"/>
          <w:sz w:val="24"/>
          <w:szCs w:val="24"/>
          <w:lang w:val="es-ES_tradnl"/>
        </w:rPr>
        <w:t>4</w:t>
      </w:r>
      <w:r w:rsidR="002F20F0">
        <w:rPr>
          <w:rFonts w:ascii="LM Roman 10" w:hAnsi="LM Roman 10"/>
          <w:sz w:val="24"/>
          <w:szCs w:val="24"/>
          <w:lang w:val="es-ES_tradnl"/>
        </w:rPr>
        <w:t>0</w:t>
      </w:r>
      <w:r w:rsidR="005F5E60">
        <w:rPr>
          <w:rFonts w:ascii="LM Roman 10" w:hAnsi="LM Roman 10"/>
          <w:sz w:val="24"/>
          <w:szCs w:val="24"/>
          <w:lang w:val="es-ES_tradnl"/>
        </w:rPr>
        <w:t>,</w:t>
      </w:r>
      <w:r w:rsidR="002F20F0">
        <w:rPr>
          <w:rFonts w:ascii="LM Roman 10" w:hAnsi="LM Roman 10"/>
          <w:sz w:val="24"/>
          <w:szCs w:val="24"/>
          <w:lang w:val="es-ES_tradnl"/>
        </w:rPr>
        <w:t>8</w:t>
      </w:r>
      <w:r w:rsidR="005F5E60">
        <w:rPr>
          <w:rFonts w:ascii="LM Roman 10" w:hAnsi="LM Roman 10"/>
          <w:sz w:val="24"/>
          <w:szCs w:val="24"/>
          <w:lang w:val="es-ES_tradnl"/>
        </w:rPr>
        <w:t xml:space="preserve">%) </w:t>
      </w:r>
      <w:r>
        <w:rPr>
          <w:rFonts w:ascii="LM Roman 10" w:hAnsi="LM Roman 10"/>
          <w:sz w:val="24"/>
          <w:szCs w:val="24"/>
        </w:rPr>
        <w:t>fueron</w:t>
      </w:r>
      <w:r w:rsidR="00097131">
        <w:rPr>
          <w:rFonts w:ascii="LM Roman 10" w:hAnsi="LM Roman 10"/>
          <w:sz w:val="24"/>
          <w:szCs w:val="24"/>
        </w:rPr>
        <w:t xml:space="preserve"> los oficios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A3430E">
        <w:rPr>
          <w:rFonts w:ascii="LM Roman 10" w:hAnsi="LM Roman 10"/>
          <w:sz w:val="24"/>
          <w:szCs w:val="24"/>
        </w:rPr>
        <w:t xml:space="preserve">con </w:t>
      </w:r>
      <w:r w:rsidR="008D7020">
        <w:rPr>
          <w:rFonts w:ascii="LM Roman 10" w:hAnsi="LM Roman 10"/>
          <w:sz w:val="24"/>
          <w:szCs w:val="24"/>
        </w:rPr>
        <w:t>mayor</w:t>
      </w:r>
      <w:r w:rsidR="00A3430E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participación</w:t>
      </w:r>
      <w:r w:rsidR="00507590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</w:rPr>
        <w:t>en e</w:t>
      </w:r>
      <w:r w:rsidR="00507590">
        <w:rPr>
          <w:rFonts w:ascii="LM Roman 10" w:hAnsi="LM Roman 10"/>
          <w:sz w:val="24"/>
          <w:szCs w:val="24"/>
        </w:rPr>
        <w:t>l</w:t>
      </w:r>
      <w:r w:rsidR="000A3612">
        <w:rPr>
          <w:rFonts w:ascii="LM Roman 10" w:hAnsi="LM Roman 10"/>
          <w:sz w:val="24"/>
          <w:szCs w:val="24"/>
        </w:rPr>
        <w:t xml:space="preserve"> </w:t>
      </w:r>
      <w:r w:rsidR="000A3612">
        <w:rPr>
          <w:rFonts w:ascii="LM Roman 10" w:hAnsi="LM Roman 10"/>
          <w:sz w:val="24"/>
          <w:szCs w:val="24"/>
          <w:lang w:val="es-ES_tradnl"/>
        </w:rPr>
        <w:t>número de ocupados</w:t>
      </w:r>
      <w:r w:rsidR="00507590">
        <w:rPr>
          <w:rFonts w:ascii="LM Roman 10" w:hAnsi="LM Roman 10"/>
          <w:sz w:val="24"/>
          <w:szCs w:val="24"/>
        </w:rPr>
        <w:t>.</w:t>
      </w:r>
      <w:r w:rsidR="001F694C">
        <w:rPr>
          <w:rFonts w:ascii="LM Roman 10" w:hAnsi="LM Roman 10"/>
          <w:sz w:val="24"/>
          <w:szCs w:val="24"/>
        </w:rPr>
        <w:t xml:space="preserve"> </w:t>
      </w:r>
      <w:r w:rsidR="007D0FCF">
        <w:rPr>
          <w:rFonts w:ascii="LM Roman 10" w:hAnsi="LM Roman 10"/>
          <w:sz w:val="24"/>
          <w:szCs w:val="24"/>
        </w:rPr>
        <w:t>P</w:t>
      </w:r>
      <w:r>
        <w:rPr>
          <w:rFonts w:ascii="LM Roman 10" w:hAnsi="LM Roman 10"/>
          <w:sz w:val="24"/>
          <w:szCs w:val="24"/>
        </w:rPr>
        <w:t xml:space="preserve">ara el mes </w:t>
      </w:r>
      <w:r w:rsidR="008D2532">
        <w:rPr>
          <w:rFonts w:ascii="LM Roman 10" w:hAnsi="LM Roman 10"/>
          <w:sz w:val="24"/>
          <w:szCs w:val="24"/>
        </w:rPr>
        <w:t>analizado</w:t>
      </w:r>
      <w:r w:rsidR="00417F37">
        <w:rPr>
          <w:rFonts w:ascii="LM Roman 10" w:hAnsi="LM Roman 10"/>
          <w:sz w:val="24"/>
          <w:szCs w:val="24"/>
        </w:rPr>
        <w:t xml:space="preserve"> </w:t>
      </w:r>
      <w:r>
        <w:rPr>
          <w:rFonts w:ascii="LM Roman 10" w:hAnsi="LM Roman 10"/>
          <w:sz w:val="24"/>
          <w:szCs w:val="24"/>
        </w:rPr>
        <w:t xml:space="preserve">la variación en el número de ocupados clasificados bajo estas posiciones fue de </w:t>
      </w:r>
      <w:r w:rsidR="002F20F0">
        <w:rPr>
          <w:rFonts w:ascii="LM Roman 10" w:hAnsi="LM Roman 10"/>
          <w:sz w:val="24"/>
          <w:szCs w:val="24"/>
        </w:rPr>
        <w:t>3</w:t>
      </w:r>
      <w:r w:rsidR="005D5312">
        <w:rPr>
          <w:rFonts w:ascii="LM Roman 10" w:hAnsi="LM Roman 10"/>
          <w:sz w:val="24"/>
          <w:szCs w:val="24"/>
        </w:rPr>
        <w:t>,</w:t>
      </w:r>
      <w:r w:rsidR="002F20F0">
        <w:rPr>
          <w:rFonts w:ascii="LM Roman 10" w:hAnsi="LM Roman 10"/>
          <w:sz w:val="24"/>
          <w:szCs w:val="24"/>
        </w:rPr>
        <w:t>0</w:t>
      </w:r>
      <w:r>
        <w:rPr>
          <w:rFonts w:ascii="LM Roman 10" w:hAnsi="LM Roman 10"/>
          <w:sz w:val="24"/>
          <w:szCs w:val="24"/>
        </w:rPr>
        <w:t xml:space="preserve">% y </w:t>
      </w:r>
      <w:r w:rsidR="002F20F0">
        <w:rPr>
          <w:rFonts w:ascii="LM Roman 10" w:hAnsi="LM Roman 10"/>
          <w:sz w:val="24"/>
          <w:szCs w:val="24"/>
        </w:rPr>
        <w:t>4</w:t>
      </w:r>
      <w:r w:rsidR="00835463">
        <w:rPr>
          <w:rFonts w:ascii="LM Roman 10" w:hAnsi="LM Roman 10"/>
          <w:sz w:val="24"/>
          <w:szCs w:val="24"/>
        </w:rPr>
        <w:t>,</w:t>
      </w:r>
      <w:r w:rsidR="002F20F0">
        <w:rPr>
          <w:rFonts w:ascii="LM Roman 10" w:hAnsi="LM Roman 10"/>
          <w:sz w:val="24"/>
          <w:szCs w:val="24"/>
        </w:rPr>
        <w:t>8</w:t>
      </w:r>
      <w:r>
        <w:rPr>
          <w:rFonts w:ascii="LM Roman 10" w:hAnsi="LM Roman 10"/>
          <w:sz w:val="24"/>
          <w:szCs w:val="24"/>
        </w:rPr>
        <w:t>%</w:t>
      </w:r>
      <w:r w:rsidR="007D0FCF">
        <w:rPr>
          <w:rFonts w:ascii="LM Roman 10" w:hAnsi="LM Roman 10"/>
          <w:sz w:val="24"/>
          <w:szCs w:val="24"/>
        </w:rPr>
        <w:t xml:space="preserve"> y </w:t>
      </w:r>
      <w:r w:rsidR="00417F37">
        <w:rPr>
          <w:rFonts w:ascii="LM Roman 10" w:hAnsi="LM Roman 10"/>
          <w:sz w:val="24"/>
          <w:szCs w:val="24"/>
        </w:rPr>
        <w:t xml:space="preserve">las diferencias </w:t>
      </w:r>
      <w:r>
        <w:rPr>
          <w:rFonts w:ascii="LM Roman 10" w:hAnsi="LM Roman 10"/>
          <w:sz w:val="24"/>
          <w:szCs w:val="24"/>
        </w:rPr>
        <w:t xml:space="preserve">frente a </w:t>
      </w:r>
      <w:r w:rsidR="002F20F0">
        <w:rPr>
          <w:rFonts w:ascii="LM Roman 10" w:hAnsi="LM Roman 10"/>
          <w:sz w:val="24"/>
          <w:szCs w:val="24"/>
        </w:rPr>
        <w:t>junio</w:t>
      </w:r>
      <w:r>
        <w:rPr>
          <w:rFonts w:ascii="LM Roman 10" w:hAnsi="LM Roman 10"/>
          <w:sz w:val="24"/>
          <w:szCs w:val="24"/>
        </w:rPr>
        <w:t xml:space="preserve"> de 202</w:t>
      </w:r>
      <w:r w:rsidR="00F61888">
        <w:rPr>
          <w:rFonts w:ascii="LM Roman 10" w:hAnsi="LM Roman 10"/>
          <w:sz w:val="24"/>
          <w:szCs w:val="24"/>
        </w:rPr>
        <w:t>4</w:t>
      </w:r>
      <w:r>
        <w:rPr>
          <w:rFonts w:ascii="LM Roman 10" w:hAnsi="LM Roman 10"/>
          <w:sz w:val="24"/>
          <w:szCs w:val="24"/>
        </w:rPr>
        <w:t xml:space="preserve"> se situaron en </w:t>
      </w:r>
      <w:r w:rsidR="005D5312">
        <w:rPr>
          <w:rFonts w:ascii="LM Roman 10" w:hAnsi="LM Roman 10"/>
          <w:sz w:val="24"/>
          <w:szCs w:val="24"/>
        </w:rPr>
        <w:t>-</w:t>
      </w:r>
      <w:r w:rsidR="00354805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2F20F0">
        <w:rPr>
          <w:rFonts w:ascii="LM Roman 10" w:hAnsi="LM Roman 10"/>
          <w:sz w:val="24"/>
          <w:szCs w:val="24"/>
        </w:rPr>
        <w:t>29</w:t>
      </w:r>
      <w:r w:rsidR="00417F37">
        <w:rPr>
          <w:rFonts w:ascii="LM Roman 10" w:hAnsi="LM Roman 10"/>
          <w:sz w:val="24"/>
          <w:szCs w:val="24"/>
        </w:rPr>
        <w:t xml:space="preserve"> pps</w:t>
      </w:r>
      <w:r w:rsidR="001538B3">
        <w:rPr>
          <w:rFonts w:ascii="LM Roman 10" w:hAnsi="LM Roman 10"/>
          <w:sz w:val="24"/>
          <w:szCs w:val="24"/>
        </w:rPr>
        <w:t xml:space="preserve"> y </w:t>
      </w:r>
      <w:r w:rsidR="002F20F0">
        <w:rPr>
          <w:rFonts w:ascii="LM Roman 10" w:hAnsi="LM Roman 10"/>
          <w:sz w:val="24"/>
          <w:szCs w:val="24"/>
        </w:rPr>
        <w:t>0</w:t>
      </w:r>
      <w:r w:rsidR="001538B3">
        <w:rPr>
          <w:rFonts w:ascii="LM Roman 10" w:hAnsi="LM Roman 10"/>
          <w:sz w:val="24"/>
          <w:szCs w:val="24"/>
        </w:rPr>
        <w:t>,</w:t>
      </w:r>
      <w:r w:rsidR="002F20F0">
        <w:rPr>
          <w:rFonts w:ascii="LM Roman 10" w:hAnsi="LM Roman 10"/>
          <w:sz w:val="24"/>
          <w:szCs w:val="24"/>
        </w:rPr>
        <w:t>45</w:t>
      </w:r>
      <w:r w:rsidR="00417F37">
        <w:rPr>
          <w:rFonts w:ascii="LM Roman 10" w:hAnsi="LM Roman 10"/>
          <w:sz w:val="24"/>
          <w:szCs w:val="24"/>
        </w:rPr>
        <w:t xml:space="preserve"> </w:t>
      </w:r>
      <w:r w:rsidR="001538B3">
        <w:rPr>
          <w:rFonts w:ascii="LM Roman 10" w:hAnsi="LM Roman 10"/>
          <w:sz w:val="24"/>
          <w:szCs w:val="24"/>
        </w:rPr>
        <w:t>pps, respectivamente</w:t>
      </w:r>
      <w:r>
        <w:rPr>
          <w:rFonts w:ascii="LM Roman 10" w:hAnsi="LM Roman 10"/>
          <w:sz w:val="24"/>
          <w:szCs w:val="24"/>
        </w:rPr>
        <w:t xml:space="preserve">. </w:t>
      </w:r>
      <w:r w:rsidR="00254C08">
        <w:rPr>
          <w:rFonts w:ascii="LM Roman 10" w:hAnsi="LM Roman 10"/>
          <w:sz w:val="24"/>
          <w:szCs w:val="24"/>
        </w:rPr>
        <w:t>Bajo este criterio, l</w:t>
      </w:r>
      <w:r w:rsidR="00D5494B">
        <w:rPr>
          <w:rFonts w:ascii="LM Roman 10" w:hAnsi="LM Roman 10"/>
          <w:sz w:val="24"/>
          <w:szCs w:val="24"/>
        </w:rPr>
        <w:t>a posici</w:t>
      </w:r>
      <w:r w:rsidR="00BA174A">
        <w:rPr>
          <w:rFonts w:ascii="LM Roman 10" w:hAnsi="LM Roman 10"/>
          <w:sz w:val="24"/>
          <w:szCs w:val="24"/>
        </w:rPr>
        <w:t>ón</w:t>
      </w:r>
      <w:r w:rsidR="00D5494B">
        <w:rPr>
          <w:rFonts w:ascii="LM Roman 10" w:hAnsi="LM Roman 10"/>
          <w:sz w:val="24"/>
          <w:szCs w:val="24"/>
        </w:rPr>
        <w:t xml:space="preserve"> con</w:t>
      </w:r>
      <w:r w:rsidR="00254C08">
        <w:rPr>
          <w:rFonts w:ascii="LM Roman 10" w:hAnsi="LM Roman 10"/>
          <w:sz w:val="24"/>
          <w:szCs w:val="24"/>
        </w:rPr>
        <w:t xml:space="preserve"> </w:t>
      </w:r>
      <w:r w:rsidR="008D7020">
        <w:rPr>
          <w:rFonts w:ascii="LM Roman 10" w:hAnsi="LM Roman 10"/>
          <w:sz w:val="24"/>
          <w:szCs w:val="24"/>
        </w:rPr>
        <w:t>mayor</w:t>
      </w:r>
      <w:r w:rsidR="00254C08">
        <w:rPr>
          <w:rFonts w:ascii="LM Roman 10" w:hAnsi="LM Roman 10"/>
          <w:sz w:val="24"/>
          <w:szCs w:val="24"/>
        </w:rPr>
        <w:t xml:space="preserve"> crecimiento del empleo </w:t>
      </w:r>
      <w:r w:rsidR="00D5494B">
        <w:rPr>
          <w:rFonts w:ascii="LM Roman 10" w:hAnsi="LM Roman 10"/>
          <w:sz w:val="24"/>
          <w:szCs w:val="24"/>
        </w:rPr>
        <w:t>fue</w:t>
      </w:r>
      <w:r w:rsidR="00C954E4">
        <w:rPr>
          <w:rFonts w:ascii="LM Roman 10" w:hAnsi="LM Roman 10"/>
          <w:sz w:val="24"/>
          <w:szCs w:val="24"/>
        </w:rPr>
        <w:t xml:space="preserve"> la catalogada como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“</w:t>
      </w:r>
      <w:r w:rsidR="00E730E1">
        <w:rPr>
          <w:rFonts w:ascii="LM Roman 10" w:hAnsi="LM Roman 10"/>
          <w:i/>
          <w:iCs/>
          <w:sz w:val="24"/>
          <w:szCs w:val="24"/>
        </w:rPr>
        <w:t>jornalero o peón</w:t>
      </w:r>
      <w:r w:rsidR="00D5494B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sz w:val="24"/>
          <w:szCs w:val="24"/>
        </w:rPr>
        <w:t xml:space="preserve"> (</w:t>
      </w:r>
      <w:r w:rsidR="00E730E1">
        <w:rPr>
          <w:rFonts w:ascii="LM Roman 10" w:hAnsi="LM Roman 10"/>
          <w:sz w:val="24"/>
          <w:szCs w:val="24"/>
        </w:rPr>
        <w:t>20</w:t>
      </w:r>
      <w:r w:rsidR="00D5494B">
        <w:rPr>
          <w:rFonts w:ascii="LM Roman 10" w:hAnsi="LM Roman 10"/>
          <w:sz w:val="24"/>
          <w:szCs w:val="24"/>
        </w:rPr>
        <w:t>,</w:t>
      </w:r>
      <w:r w:rsidR="00E730E1">
        <w:rPr>
          <w:rFonts w:ascii="LM Roman 10" w:hAnsi="LM Roman 10"/>
          <w:sz w:val="24"/>
          <w:szCs w:val="24"/>
        </w:rPr>
        <w:t>5</w:t>
      </w:r>
      <w:r w:rsidR="00D5494B">
        <w:rPr>
          <w:rFonts w:ascii="LM Roman 10" w:hAnsi="LM Roman 10"/>
          <w:sz w:val="24"/>
          <w:szCs w:val="24"/>
        </w:rPr>
        <w:t>%)</w:t>
      </w:r>
      <w:r w:rsidR="00D46137">
        <w:rPr>
          <w:rFonts w:ascii="LM Roman 10" w:hAnsi="LM Roman 10"/>
          <w:sz w:val="24"/>
          <w:szCs w:val="24"/>
        </w:rPr>
        <w:t xml:space="preserve"> </w:t>
      </w:r>
      <w:r w:rsidR="00BA174A">
        <w:rPr>
          <w:rFonts w:ascii="LM Roman 10" w:hAnsi="LM Roman 10"/>
          <w:sz w:val="24"/>
          <w:szCs w:val="24"/>
        </w:rPr>
        <w:t>mientras que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D5494B" w:rsidRPr="00D5494B">
        <w:rPr>
          <w:rFonts w:ascii="LM Roman 10" w:hAnsi="LM Roman 10"/>
          <w:i/>
          <w:iCs/>
          <w:sz w:val="24"/>
          <w:szCs w:val="24"/>
        </w:rPr>
        <w:t>“</w:t>
      </w:r>
      <w:r w:rsidR="00E730E1">
        <w:rPr>
          <w:rFonts w:ascii="LM Roman 10" w:hAnsi="LM Roman 10"/>
          <w:i/>
          <w:iCs/>
          <w:sz w:val="24"/>
          <w:szCs w:val="24"/>
        </w:rPr>
        <w:t>trabajador familiar sin remuneración</w:t>
      </w:r>
      <w:r w:rsidR="005A1408">
        <w:rPr>
          <w:rFonts w:ascii="LM Roman 10" w:hAnsi="LM Roman 10"/>
          <w:i/>
          <w:iCs/>
          <w:sz w:val="24"/>
          <w:szCs w:val="24"/>
        </w:rPr>
        <w:t>”</w:t>
      </w:r>
      <w:r w:rsidR="00D5494B">
        <w:rPr>
          <w:rFonts w:ascii="LM Roman 10" w:hAnsi="LM Roman 10"/>
          <w:i/>
          <w:iCs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>(-</w:t>
      </w:r>
      <w:r w:rsidR="00E730E1">
        <w:rPr>
          <w:rFonts w:ascii="LM Roman 10" w:hAnsi="LM Roman 10"/>
          <w:sz w:val="24"/>
          <w:szCs w:val="24"/>
        </w:rPr>
        <w:t>23</w:t>
      </w:r>
      <w:r w:rsidR="005A1408">
        <w:rPr>
          <w:rFonts w:ascii="LM Roman 10" w:hAnsi="LM Roman 10"/>
          <w:sz w:val="24"/>
          <w:szCs w:val="24"/>
        </w:rPr>
        <w:t>,</w:t>
      </w:r>
      <w:r w:rsidR="00E730E1">
        <w:rPr>
          <w:rFonts w:ascii="LM Roman 10" w:hAnsi="LM Roman 10"/>
          <w:sz w:val="24"/>
          <w:szCs w:val="24"/>
        </w:rPr>
        <w:t>6</w:t>
      </w:r>
      <w:r w:rsidR="00D5494B">
        <w:rPr>
          <w:rFonts w:ascii="LM Roman 10" w:hAnsi="LM Roman 10"/>
          <w:sz w:val="24"/>
          <w:szCs w:val="24"/>
        </w:rPr>
        <w:t>%)</w:t>
      </w:r>
      <w:r w:rsidR="00A01B6C">
        <w:rPr>
          <w:rFonts w:ascii="LM Roman 10" w:hAnsi="LM Roman 10"/>
          <w:sz w:val="24"/>
          <w:szCs w:val="24"/>
        </w:rPr>
        <w:t xml:space="preserve"> </w:t>
      </w:r>
      <w:r w:rsidR="00D5494B">
        <w:rPr>
          <w:rFonts w:ascii="LM Roman 10" w:hAnsi="LM Roman 10"/>
          <w:sz w:val="24"/>
          <w:szCs w:val="24"/>
        </w:rPr>
        <w:t xml:space="preserve">fue </w:t>
      </w:r>
      <w:r w:rsidR="00C954E4">
        <w:rPr>
          <w:rFonts w:ascii="LM Roman 10" w:hAnsi="LM Roman 10"/>
          <w:sz w:val="24"/>
          <w:szCs w:val="24"/>
        </w:rPr>
        <w:t>la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C954E4">
        <w:rPr>
          <w:rFonts w:ascii="LM Roman 10" w:hAnsi="LM Roman 10"/>
          <w:sz w:val="24"/>
          <w:szCs w:val="24"/>
        </w:rPr>
        <w:t xml:space="preserve">de </w:t>
      </w:r>
      <w:r w:rsidR="00BA174A">
        <w:rPr>
          <w:rFonts w:ascii="LM Roman 10" w:hAnsi="LM Roman 10"/>
          <w:sz w:val="24"/>
          <w:szCs w:val="24"/>
        </w:rPr>
        <w:t>mayor</w:t>
      </w:r>
      <w:r w:rsidR="00D5494B">
        <w:rPr>
          <w:rFonts w:ascii="LM Roman 10" w:hAnsi="LM Roman 10"/>
          <w:sz w:val="24"/>
          <w:szCs w:val="24"/>
        </w:rPr>
        <w:t xml:space="preserve"> contracción.</w:t>
      </w:r>
      <w:r w:rsidR="005B66CA">
        <w:rPr>
          <w:rFonts w:ascii="LM Roman 10" w:hAnsi="LM Roman 10"/>
          <w:sz w:val="24"/>
          <w:szCs w:val="24"/>
        </w:rPr>
        <w:t xml:space="preserve"> Para el resto de ocupaciones la variación fue de </w:t>
      </w:r>
      <w:r w:rsidR="00E730E1">
        <w:rPr>
          <w:rFonts w:ascii="LM Roman 10" w:hAnsi="LM Roman 10"/>
          <w:sz w:val="24"/>
          <w:szCs w:val="24"/>
        </w:rPr>
        <w:t>2,5</w:t>
      </w:r>
      <w:r w:rsidR="005B66CA">
        <w:rPr>
          <w:rFonts w:ascii="LM Roman 10" w:hAnsi="LM Roman 10"/>
          <w:sz w:val="24"/>
          <w:szCs w:val="24"/>
        </w:rPr>
        <w:t>%.</w:t>
      </w:r>
      <w:r w:rsidR="00D5494B">
        <w:rPr>
          <w:rFonts w:ascii="LM Roman 10" w:hAnsi="LM Roman 10"/>
          <w:sz w:val="24"/>
          <w:szCs w:val="24"/>
        </w:rPr>
        <w:t xml:space="preserve"> </w:t>
      </w:r>
      <w:r w:rsidR="004311A8">
        <w:rPr>
          <w:rFonts w:ascii="LM Roman 10" w:hAnsi="LM Roman 10"/>
          <w:sz w:val="24"/>
          <w:szCs w:val="24"/>
        </w:rPr>
        <w:t>E</w:t>
      </w:r>
      <w:r w:rsidR="00123A59">
        <w:rPr>
          <w:rFonts w:ascii="LM Roman 10" w:hAnsi="LM Roman 10"/>
          <w:sz w:val="24"/>
          <w:szCs w:val="24"/>
        </w:rPr>
        <w:t xml:space="preserve">l </w:t>
      </w:r>
      <w:r w:rsidR="000C41F4" w:rsidRPr="004206E5">
        <w:rPr>
          <w:rFonts w:ascii="LM Roman 10" w:hAnsi="LM Roman 10"/>
          <w:sz w:val="24"/>
          <w:szCs w:val="24"/>
        </w:rPr>
        <w:fldChar w:fldCharType="begin"/>
      </w:r>
      <w:r w:rsidR="000C41F4" w:rsidRPr="004206E5">
        <w:rPr>
          <w:rFonts w:ascii="LM Roman 10" w:hAnsi="LM Roman 10"/>
          <w:sz w:val="24"/>
          <w:szCs w:val="24"/>
        </w:rPr>
        <w:instrText xml:space="preserve"> REF _Ref155690736 \h  \* MERGEFORMAT </w:instrText>
      </w:r>
      <w:r w:rsidR="000C41F4" w:rsidRPr="004206E5">
        <w:rPr>
          <w:rFonts w:ascii="LM Roman 10" w:hAnsi="LM Roman 10"/>
          <w:sz w:val="24"/>
          <w:szCs w:val="24"/>
        </w:rPr>
      </w:r>
      <w:r w:rsidR="000C41F4" w:rsidRPr="004206E5">
        <w:rPr>
          <w:rFonts w:ascii="LM Roman 10" w:hAnsi="LM Roman 10"/>
          <w:sz w:val="24"/>
          <w:szCs w:val="24"/>
        </w:rPr>
        <w:fldChar w:fldCharType="separate"/>
      </w:r>
      <w:r w:rsidR="000C41F4" w:rsidRPr="00181ADA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181ADA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3</w:t>
      </w:r>
      <w:r w:rsidR="000C41F4" w:rsidRPr="004206E5">
        <w:rPr>
          <w:rFonts w:ascii="LM Roman 10" w:hAnsi="LM Roman 10"/>
          <w:sz w:val="24"/>
          <w:szCs w:val="24"/>
        </w:rPr>
        <w:fldChar w:fldCharType="end"/>
      </w:r>
      <w:r w:rsidR="004311A8">
        <w:rPr>
          <w:rFonts w:ascii="LM Roman 10" w:hAnsi="LM Roman 10"/>
          <w:sz w:val="24"/>
          <w:szCs w:val="24"/>
        </w:rPr>
        <w:t xml:space="preserve"> evidencia lo anterior</w:t>
      </w:r>
      <w:r w:rsidR="000C41F4">
        <w:rPr>
          <w:rFonts w:ascii="LM Roman 10" w:hAnsi="LM Roman 10"/>
          <w:sz w:val="24"/>
          <w:szCs w:val="24"/>
        </w:rPr>
        <w:t xml:space="preserve">. </w:t>
      </w:r>
    </w:p>
    <w:p w14:paraId="1D183FA7" w14:textId="15870500" w:rsidR="000C41F4" w:rsidRPr="004D687C" w:rsidRDefault="000C41F4" w:rsidP="000C41F4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261E71E3" w:rsidR="005752CF" w:rsidRDefault="00430FF6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Junio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8350C0" w14:paraId="1914722D" w14:textId="77777777" w:rsidTr="00E730E1">
        <w:trPr>
          <w:trHeight w:val="3770"/>
        </w:trPr>
        <w:tc>
          <w:tcPr>
            <w:tcW w:w="3314" w:type="dxa"/>
            <w:vAlign w:val="center"/>
          </w:tcPr>
          <w:p w14:paraId="22776762" w14:textId="51071B91" w:rsidR="00E45990" w:rsidRPr="008350C0" w:rsidRDefault="00E730E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8B971FB" wp14:editId="682EEC63">
                  <wp:extent cx="2700000" cy="2340000"/>
                  <wp:effectExtent l="0" t="0" r="5715" b="0"/>
                  <wp:docPr id="1086031084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9" w:type="dxa"/>
            <w:vAlign w:val="center"/>
          </w:tcPr>
          <w:p w14:paraId="59C5ECA6" w14:textId="34C45CBB" w:rsidR="00E45990" w:rsidRPr="008350C0" w:rsidRDefault="00E730E1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C264B8C" wp14:editId="5169A6F8">
                  <wp:extent cx="2700000" cy="2340000"/>
                  <wp:effectExtent l="0" t="0" r="5715" b="0"/>
                  <wp:docPr id="1874574476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4D5E73AB" w:rsidR="00223CC4" w:rsidRPr="00E21278" w:rsidRDefault="00181ADA" w:rsidP="00E21278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C5073B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1D12CF17" w14:textId="469558B3" w:rsidR="00DA3F95" w:rsidRDefault="00DA3F95" w:rsidP="00DA3F95">
      <w:pPr>
        <w:spacing w:after="120" w:line="240" w:lineRule="auto"/>
        <w:jc w:val="both"/>
        <w:rPr>
          <w:rFonts w:ascii="LM Roman 10" w:hAnsi="LM Roman 10"/>
          <w:sz w:val="24"/>
          <w:szCs w:val="24"/>
          <w:lang w:val="es-ES_tradnl"/>
        </w:rPr>
      </w:pPr>
      <w:bookmarkStart w:id="9" w:name="_Ref155707571"/>
      <w:r>
        <w:rPr>
          <w:rFonts w:ascii="LM Roman 10" w:hAnsi="LM Roman 10"/>
          <w:sz w:val="24"/>
          <w:szCs w:val="24"/>
          <w:lang w:val="es-ES_tradnl"/>
        </w:rPr>
        <w:lastRenderedPageBreak/>
        <w:t xml:space="preserve">Finalmente, el 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begin"/>
      </w:r>
      <w:r w:rsidRPr="004F1772">
        <w:rPr>
          <w:rFonts w:ascii="LM Roman 10" w:hAnsi="LM Roman 10"/>
          <w:sz w:val="24"/>
          <w:szCs w:val="24"/>
          <w:lang w:val="es-ES_tradnl"/>
        </w:rPr>
        <w:instrText xml:space="preserve"> REF _Ref155707571 \h  \* MERGEFORMAT </w:instrText>
      </w:r>
      <w:r w:rsidRPr="004F1772">
        <w:rPr>
          <w:rFonts w:ascii="LM Roman 10" w:hAnsi="LM Roman 10"/>
          <w:sz w:val="24"/>
          <w:szCs w:val="24"/>
          <w:lang w:val="es-ES_tradnl"/>
        </w:rPr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separate"/>
      </w:r>
      <w:r w:rsidRPr="00561867">
        <w:rPr>
          <w:rFonts w:ascii="LM Roman 10" w:hAnsi="LM Roman 10"/>
          <w:color w:val="000000" w:themeColor="text1"/>
          <w:sz w:val="24"/>
          <w:szCs w:val="24"/>
          <w:lang w:val="es-ES_tradnl"/>
        </w:rPr>
        <w:t xml:space="preserve">Panel </w:t>
      </w:r>
      <w:r w:rsidRPr="00561867">
        <w:rPr>
          <w:rFonts w:ascii="LM Roman 10" w:hAnsi="LM Roman 10"/>
          <w:noProof/>
          <w:color w:val="000000" w:themeColor="text1"/>
          <w:sz w:val="24"/>
          <w:szCs w:val="24"/>
          <w:lang w:val="es-ES_tradnl"/>
        </w:rPr>
        <w:t>4</w:t>
      </w:r>
      <w:r w:rsidRPr="004F1772">
        <w:rPr>
          <w:rFonts w:ascii="LM Roman 10" w:hAnsi="LM Roman 10"/>
          <w:sz w:val="24"/>
          <w:szCs w:val="24"/>
          <w:lang w:val="es-ES_tradnl"/>
        </w:rPr>
        <w:fldChar w:fldCharType="end"/>
      </w:r>
      <w:r>
        <w:rPr>
          <w:rFonts w:ascii="LM Roman 10" w:hAnsi="LM Roman 10"/>
          <w:sz w:val="24"/>
          <w:szCs w:val="24"/>
          <w:lang w:val="es-ES_tradnl"/>
        </w:rPr>
        <w:t xml:space="preserve"> muestra los resultados por sexo. Así las cosas, </w:t>
      </w:r>
      <w:r w:rsidR="00D06597">
        <w:rPr>
          <w:rFonts w:ascii="LM Roman 10" w:hAnsi="LM Roman 10"/>
          <w:sz w:val="24"/>
          <w:szCs w:val="24"/>
          <w:lang w:val="es-ES_tradnl"/>
        </w:rPr>
        <w:t>en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6280D">
        <w:rPr>
          <w:rFonts w:ascii="LM Roman 10" w:hAnsi="LM Roman 10"/>
          <w:sz w:val="24"/>
          <w:szCs w:val="24"/>
          <w:lang w:val="es-ES_tradnl"/>
        </w:rPr>
        <w:t>junio</w:t>
      </w:r>
      <w:r>
        <w:rPr>
          <w:rFonts w:ascii="LM Roman 10" w:hAnsi="LM Roman 10"/>
          <w:sz w:val="24"/>
          <w:szCs w:val="24"/>
          <w:lang w:val="es-ES_tradnl"/>
        </w:rPr>
        <w:t xml:space="preserve"> de 202</w:t>
      </w:r>
      <w:r w:rsidR="00271BBE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 los Hombres -H- (5</w:t>
      </w:r>
      <w:r w:rsidR="001F4D5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3</w:t>
      </w:r>
      <w:r>
        <w:rPr>
          <w:rFonts w:ascii="LM Roman 10" w:hAnsi="LM Roman 10"/>
          <w:sz w:val="24"/>
          <w:szCs w:val="24"/>
          <w:lang w:val="es-ES_tradnl"/>
        </w:rPr>
        <w:t xml:space="preserve">%) representaron la </w:t>
      </w:r>
      <w:r w:rsidR="008D7020">
        <w:rPr>
          <w:rFonts w:ascii="LM Roman 10" w:hAnsi="LM Roman 10"/>
          <w:sz w:val="24"/>
          <w:szCs w:val="24"/>
          <w:lang w:val="es-ES_tradnl"/>
        </w:rPr>
        <w:t>mayoría</w:t>
      </w:r>
      <w:r>
        <w:rPr>
          <w:rFonts w:ascii="LM Roman 10" w:hAnsi="LM Roman 10"/>
          <w:sz w:val="24"/>
          <w:szCs w:val="24"/>
          <w:lang w:val="es-ES_tradnl"/>
        </w:rPr>
        <w:t xml:space="preserve"> de la FT. Al comparase con el mismo mes de </w:t>
      </w:r>
      <w:r w:rsidR="00271BBE">
        <w:rPr>
          <w:rFonts w:ascii="LM Roman 10" w:hAnsi="LM Roman 10"/>
          <w:sz w:val="24"/>
          <w:szCs w:val="24"/>
          <w:lang w:val="es-ES_tradnl"/>
        </w:rPr>
        <w:t>2024</w:t>
      </w:r>
      <w:r>
        <w:rPr>
          <w:rFonts w:ascii="LM Roman 10" w:hAnsi="LM Roman 10"/>
          <w:sz w:val="24"/>
          <w:szCs w:val="24"/>
          <w:lang w:val="es-ES_tradnl"/>
        </w:rPr>
        <w:t xml:space="preserve">, se evidencia un </w:t>
      </w:r>
      <w:r w:rsidR="00774A92">
        <w:rPr>
          <w:rFonts w:ascii="LM Roman 10" w:hAnsi="LM Roman 10"/>
          <w:sz w:val="24"/>
          <w:szCs w:val="24"/>
          <w:lang w:val="es-ES_tradnl"/>
        </w:rPr>
        <w:t>aumento</w:t>
      </w:r>
      <w:r>
        <w:rPr>
          <w:rFonts w:ascii="LM Roman 10" w:hAnsi="LM Roman 10"/>
          <w:sz w:val="24"/>
          <w:szCs w:val="24"/>
          <w:lang w:val="es-ES_tradnl"/>
        </w:rPr>
        <w:t xml:space="preserve"> en su participación de </w:t>
      </w:r>
      <w:r w:rsidR="0006280D">
        <w:rPr>
          <w:rFonts w:ascii="LM Roman 10" w:hAnsi="LM Roman 10"/>
          <w:sz w:val="24"/>
          <w:szCs w:val="24"/>
          <w:lang w:val="es-ES_tradnl"/>
        </w:rPr>
        <w:t>0</w:t>
      </w:r>
      <w:r w:rsidR="00667850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%. Para el caso de las Mujeres -M- (4</w:t>
      </w:r>
      <w:r w:rsidR="00382E92">
        <w:rPr>
          <w:rFonts w:ascii="LM Roman 10" w:hAnsi="LM Roman 10"/>
          <w:sz w:val="24"/>
          <w:szCs w:val="24"/>
          <w:lang w:val="es-ES_tradnl"/>
        </w:rPr>
        <w:t>2</w:t>
      </w:r>
      <w:r w:rsidR="001F4D5B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%), </w:t>
      </w:r>
      <w:r w:rsidR="001F4D5B">
        <w:rPr>
          <w:rFonts w:ascii="LM Roman 10" w:hAnsi="LM Roman 10"/>
          <w:sz w:val="24"/>
          <w:szCs w:val="24"/>
          <w:lang w:val="es-ES_tradnl"/>
        </w:rPr>
        <w:t>la variación</w:t>
      </w:r>
      <w:r>
        <w:rPr>
          <w:rFonts w:ascii="LM Roman 10" w:hAnsi="LM Roman 10"/>
          <w:sz w:val="24"/>
          <w:szCs w:val="24"/>
          <w:lang w:val="es-ES_tradnl"/>
        </w:rPr>
        <w:t xml:space="preserve"> fue de </w:t>
      </w:r>
      <w:r w:rsidR="0006280D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 xml:space="preserve">%. </w:t>
      </w:r>
      <w:r w:rsidR="005B4892">
        <w:rPr>
          <w:rFonts w:ascii="LM Roman 10" w:hAnsi="LM Roman 10"/>
          <w:sz w:val="24"/>
          <w:szCs w:val="24"/>
          <w:lang w:val="es-ES_tradnl"/>
        </w:rPr>
        <w:t>Para</w:t>
      </w:r>
      <w:r>
        <w:rPr>
          <w:rFonts w:ascii="LM Roman 10" w:hAnsi="LM Roman 10"/>
          <w:sz w:val="24"/>
          <w:szCs w:val="24"/>
          <w:lang w:val="es-ES_tradnl"/>
        </w:rPr>
        <w:t xml:space="preserve"> </w:t>
      </w:r>
      <w:r w:rsidR="005B4892">
        <w:rPr>
          <w:rFonts w:ascii="LM Roman 10" w:hAnsi="LM Roman 10"/>
          <w:sz w:val="24"/>
          <w:szCs w:val="24"/>
          <w:lang w:val="es-ES_tradnl"/>
        </w:rPr>
        <w:t>e</w:t>
      </w:r>
      <w:r>
        <w:rPr>
          <w:rFonts w:ascii="LM Roman 10" w:hAnsi="LM Roman 10"/>
          <w:sz w:val="24"/>
          <w:szCs w:val="24"/>
          <w:lang w:val="es-ES_tradnl"/>
        </w:rPr>
        <w:t xml:space="preserve">l número de ocupados, desocupados y subocupados hombres las variaciones </w:t>
      </w:r>
      <w:r w:rsidR="00DF345C">
        <w:rPr>
          <w:rFonts w:ascii="LM Roman 10" w:hAnsi="LM Roman 10"/>
          <w:sz w:val="24"/>
          <w:szCs w:val="24"/>
          <w:lang w:val="es-ES_tradnl"/>
        </w:rPr>
        <w:t>son</w:t>
      </w:r>
      <w:r>
        <w:rPr>
          <w:rFonts w:ascii="LM Roman 10" w:hAnsi="LM Roman 10"/>
          <w:sz w:val="24"/>
          <w:szCs w:val="24"/>
          <w:lang w:val="es-ES_tradnl"/>
        </w:rPr>
        <w:t xml:space="preserve"> de </w:t>
      </w:r>
      <w:r w:rsidR="0006280D">
        <w:rPr>
          <w:rFonts w:ascii="LM Roman 10" w:hAnsi="LM Roman 10"/>
          <w:sz w:val="24"/>
          <w:szCs w:val="24"/>
          <w:lang w:val="es-ES_tradnl"/>
        </w:rPr>
        <w:t>2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 xml:space="preserve">%, </w:t>
      </w:r>
      <w:r w:rsidR="00DF345C">
        <w:rPr>
          <w:rFonts w:ascii="LM Roman 10" w:hAnsi="LM Roman 10"/>
          <w:sz w:val="24"/>
          <w:szCs w:val="24"/>
          <w:lang w:val="es-ES_tradnl"/>
        </w:rPr>
        <w:t>-1</w:t>
      </w:r>
      <w:r w:rsidR="0006280D">
        <w:rPr>
          <w:rFonts w:ascii="LM Roman 10" w:hAnsi="LM Roman 10"/>
          <w:sz w:val="24"/>
          <w:szCs w:val="24"/>
          <w:lang w:val="es-ES_tradnl"/>
        </w:rPr>
        <w:t>7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06280D">
        <w:rPr>
          <w:rFonts w:ascii="LM Roman 10" w:hAnsi="LM Roman 10"/>
          <w:sz w:val="24"/>
          <w:szCs w:val="24"/>
          <w:lang w:val="es-ES_tradnl"/>
        </w:rPr>
        <w:t>1</w:t>
      </w:r>
      <w:r w:rsidR="000024BC">
        <w:rPr>
          <w:rFonts w:ascii="LM Roman 10" w:hAnsi="LM Roman 10"/>
          <w:sz w:val="24"/>
          <w:szCs w:val="24"/>
          <w:lang w:val="es-ES_tradnl"/>
        </w:rPr>
        <w:t>,</w:t>
      </w:r>
      <w:r w:rsidR="00562AE3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 xml:space="preserve">%, mientras que para las mujeres de </w:t>
      </w:r>
      <w:r w:rsidR="0006280D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%,</w:t>
      </w:r>
      <w:r w:rsidR="006605A7">
        <w:rPr>
          <w:rFonts w:ascii="LM Roman 10" w:hAnsi="LM Roman 10"/>
          <w:sz w:val="24"/>
          <w:szCs w:val="24"/>
          <w:lang w:val="es-ES_tradnl"/>
        </w:rPr>
        <w:t xml:space="preserve">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06280D">
        <w:rPr>
          <w:rFonts w:ascii="LM Roman 10" w:hAnsi="LM Roman 10"/>
          <w:sz w:val="24"/>
          <w:szCs w:val="24"/>
          <w:lang w:val="es-ES_tradnl"/>
        </w:rPr>
        <w:t>1</w:t>
      </w:r>
      <w:r w:rsidR="00562AE3">
        <w:rPr>
          <w:rFonts w:ascii="LM Roman 10" w:hAnsi="LM Roman 10"/>
          <w:sz w:val="24"/>
          <w:szCs w:val="24"/>
          <w:lang w:val="es-ES_tradnl"/>
        </w:rPr>
        <w:t>3</w:t>
      </w:r>
      <w:r w:rsidR="005B4892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 xml:space="preserve">% y </w:t>
      </w:r>
      <w:r w:rsidR="000024BC">
        <w:rPr>
          <w:rFonts w:ascii="LM Roman 10" w:hAnsi="LM Roman 10"/>
          <w:sz w:val="24"/>
          <w:szCs w:val="24"/>
          <w:lang w:val="es-ES_tradnl"/>
        </w:rPr>
        <w:t>-</w:t>
      </w:r>
      <w:r w:rsidR="0006280D">
        <w:rPr>
          <w:rFonts w:ascii="LM Roman 10" w:hAnsi="LM Roman 10"/>
          <w:sz w:val="24"/>
          <w:szCs w:val="24"/>
          <w:lang w:val="es-ES_tradnl"/>
        </w:rPr>
        <w:t>3</w:t>
      </w:r>
      <w:r w:rsidR="00D06597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5</w:t>
      </w:r>
      <w:r>
        <w:rPr>
          <w:rFonts w:ascii="LM Roman 10" w:hAnsi="LM Roman 10"/>
          <w:sz w:val="24"/>
          <w:szCs w:val="24"/>
          <w:lang w:val="es-ES_tradnl"/>
        </w:rPr>
        <w:t>%. Las brechas entre la TGP-M (5</w:t>
      </w:r>
      <w:r w:rsidR="0006280D">
        <w:rPr>
          <w:rFonts w:ascii="LM Roman 10" w:hAnsi="LM Roman 10"/>
          <w:sz w:val="24"/>
          <w:szCs w:val="24"/>
          <w:lang w:val="es-ES_tradnl"/>
        </w:rPr>
        <w:t>2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%) y la TGP-H (7</w:t>
      </w:r>
      <w:r w:rsidR="00562AE3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la TO-M (</w:t>
      </w:r>
      <w:r w:rsidR="006C2383">
        <w:rPr>
          <w:rFonts w:ascii="LM Roman 10" w:hAnsi="LM Roman 10"/>
          <w:sz w:val="24"/>
          <w:szCs w:val="24"/>
          <w:lang w:val="es-ES_tradnl"/>
        </w:rPr>
        <w:t>4</w:t>
      </w:r>
      <w:r w:rsidR="0006280D">
        <w:rPr>
          <w:rFonts w:ascii="LM Roman 10" w:hAnsi="LM Roman 10"/>
          <w:sz w:val="24"/>
          <w:szCs w:val="24"/>
          <w:lang w:val="es-ES_tradnl"/>
        </w:rPr>
        <w:t>6</w:t>
      </w:r>
      <w:r w:rsidR="00FC1498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 y la TO-H (</w:t>
      </w:r>
      <w:r w:rsidR="00774A92">
        <w:rPr>
          <w:rFonts w:ascii="LM Roman 10" w:hAnsi="LM Roman 10"/>
          <w:sz w:val="24"/>
          <w:szCs w:val="24"/>
          <w:lang w:val="es-ES_tradnl"/>
        </w:rPr>
        <w:t>7</w:t>
      </w:r>
      <w:r w:rsidR="00FC1498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1</w:t>
      </w:r>
      <w:r>
        <w:rPr>
          <w:rFonts w:ascii="LM Roman 10" w:hAnsi="LM Roman 10"/>
          <w:sz w:val="24"/>
          <w:szCs w:val="24"/>
          <w:lang w:val="es-ES_tradnl"/>
        </w:rPr>
        <w:t>%), la TD-M (</w:t>
      </w:r>
      <w:r w:rsidR="008B57DB">
        <w:rPr>
          <w:rFonts w:ascii="LM Roman 10" w:hAnsi="LM Roman 10"/>
          <w:sz w:val="24"/>
          <w:szCs w:val="24"/>
          <w:lang w:val="es-ES_tradnl"/>
        </w:rPr>
        <w:t>1</w:t>
      </w:r>
      <w:r w:rsidR="0006280D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 y la TD-H (</w:t>
      </w:r>
      <w:r w:rsidR="0006280D">
        <w:rPr>
          <w:rFonts w:ascii="LM Roman 10" w:hAnsi="LM Roman 10"/>
          <w:sz w:val="24"/>
          <w:szCs w:val="24"/>
          <w:lang w:val="es-ES_tradnl"/>
        </w:rPr>
        <w:t>6</w:t>
      </w:r>
      <w:r w:rsidR="00DF345C">
        <w:rPr>
          <w:rFonts w:ascii="LM Roman 10" w:hAnsi="LM Roman 10"/>
          <w:sz w:val="24"/>
          <w:szCs w:val="24"/>
          <w:lang w:val="es-ES_tradnl"/>
        </w:rPr>
        <w:t>,</w:t>
      </w:r>
      <w:r w:rsidR="0006280D">
        <w:rPr>
          <w:rFonts w:ascii="LM Roman 10" w:hAnsi="LM Roman 10"/>
          <w:sz w:val="24"/>
          <w:szCs w:val="24"/>
          <w:lang w:val="es-ES_tradnl"/>
        </w:rPr>
        <w:t>9</w:t>
      </w:r>
      <w:r>
        <w:rPr>
          <w:rFonts w:ascii="LM Roman 10" w:hAnsi="LM Roman 10"/>
          <w:sz w:val="24"/>
          <w:szCs w:val="24"/>
          <w:lang w:val="es-ES_tradnl"/>
        </w:rPr>
        <w:t>%), y la TS-M (</w:t>
      </w:r>
      <w:r w:rsidR="008B57DB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8</w:t>
      </w:r>
      <w:r>
        <w:rPr>
          <w:rFonts w:ascii="LM Roman 10" w:hAnsi="LM Roman 10"/>
          <w:sz w:val="24"/>
          <w:szCs w:val="24"/>
          <w:lang w:val="es-ES_tradnl"/>
        </w:rPr>
        <w:t>%) con la TS-H (</w:t>
      </w:r>
      <w:r w:rsidR="00285D3F">
        <w:rPr>
          <w:rFonts w:ascii="LM Roman 10" w:hAnsi="LM Roman 10"/>
          <w:sz w:val="24"/>
          <w:szCs w:val="24"/>
          <w:lang w:val="es-ES_tradnl"/>
        </w:rPr>
        <w:t>7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6</w:t>
      </w:r>
      <w:r>
        <w:rPr>
          <w:rFonts w:ascii="LM Roman 10" w:hAnsi="LM Roman 10"/>
          <w:sz w:val="24"/>
          <w:szCs w:val="24"/>
          <w:lang w:val="es-ES_tradnl"/>
        </w:rPr>
        <w:t>%), son del orden de -2</w:t>
      </w:r>
      <w:r w:rsidR="00EC5215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7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-2</w:t>
      </w:r>
      <w:r w:rsidR="00EC5215">
        <w:rPr>
          <w:rFonts w:ascii="LM Roman 10" w:hAnsi="LM Roman 10"/>
          <w:sz w:val="24"/>
          <w:szCs w:val="24"/>
          <w:lang w:val="es-ES_tradnl"/>
        </w:rPr>
        <w:t>4</w:t>
      </w:r>
      <w:r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3</w:t>
      </w:r>
      <w:r w:rsidR="00FC1498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</w:t>
      </w:r>
      <w:r w:rsidR="00EC5215">
        <w:rPr>
          <w:rFonts w:ascii="LM Roman 10" w:hAnsi="LM Roman 10"/>
          <w:sz w:val="24"/>
          <w:szCs w:val="24"/>
          <w:lang w:val="es-ES_tradnl"/>
        </w:rPr>
        <w:t>3</w:t>
      </w:r>
      <w:r w:rsidR="009517F8"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9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 y </w:t>
      </w:r>
      <w:r w:rsidR="00DF345C">
        <w:rPr>
          <w:rFonts w:ascii="LM Roman 10" w:hAnsi="LM Roman 10"/>
          <w:sz w:val="24"/>
          <w:szCs w:val="24"/>
          <w:lang w:val="es-ES_tradnl"/>
        </w:rPr>
        <w:t>0</w:t>
      </w:r>
      <w:r w:rsidR="00BF5C4F">
        <w:rPr>
          <w:rFonts w:ascii="LM Roman 10" w:hAnsi="LM Roman 10"/>
          <w:sz w:val="24"/>
          <w:szCs w:val="24"/>
          <w:lang w:val="es-ES_tradnl"/>
        </w:rPr>
        <w:t>,</w:t>
      </w:r>
      <w:r w:rsidR="00EC5215">
        <w:rPr>
          <w:rFonts w:ascii="LM Roman 10" w:hAnsi="LM Roman 10"/>
          <w:sz w:val="24"/>
          <w:szCs w:val="24"/>
          <w:lang w:val="es-ES_tradnl"/>
        </w:rPr>
        <w:t>2</w:t>
      </w:r>
      <w:r w:rsidR="000024BC">
        <w:rPr>
          <w:rFonts w:ascii="LM Roman 10" w:hAnsi="LM Roman 10"/>
          <w:sz w:val="24"/>
          <w:szCs w:val="24"/>
          <w:lang w:val="es-ES_tradnl"/>
        </w:rPr>
        <w:t>0</w:t>
      </w:r>
      <w:r>
        <w:rPr>
          <w:rFonts w:ascii="LM Roman 10" w:hAnsi="LM Roman 10"/>
          <w:sz w:val="24"/>
          <w:szCs w:val="24"/>
          <w:lang w:val="es-ES_tradnl"/>
        </w:rPr>
        <w:t xml:space="preserve"> pps, respectivamente.</w:t>
      </w:r>
    </w:p>
    <w:p w14:paraId="747C6A87" w14:textId="4D703703" w:rsidR="004F1772" w:rsidRPr="004D687C" w:rsidRDefault="004F1772" w:rsidP="004F1772">
      <w:pPr>
        <w:pStyle w:val="Descripcin"/>
        <w:keepNext/>
        <w:spacing w:before="240" w:after="0"/>
        <w:jc w:val="center"/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>
        <w:rPr>
          <w:rFonts w:ascii="LM Roman 10" w:hAnsi="LM Roman 10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9"/>
      <w:r w:rsidRPr="004D687C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>
        <w:rPr>
          <w:rFonts w:ascii="LM Roman 10" w:hAnsi="LM Roman 10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02B47D01" w:rsidR="005752CF" w:rsidRDefault="00430FF6" w:rsidP="005752CF">
      <w:pPr>
        <w:spacing w:after="0" w:line="240" w:lineRule="auto"/>
        <w:jc w:val="center"/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LM Roman 10" w:hAnsi="LM Roman 10"/>
          <w:b/>
          <w:bCs/>
          <w:color w:val="000000" w:themeColor="text1"/>
          <w:sz w:val="24"/>
          <w:szCs w:val="24"/>
        </w:rPr>
        <w:t>Junio</w:t>
      </w:r>
      <w:r w:rsidR="00F95561" w:rsidRPr="004D687C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 xml:space="preserve"> 202</w:t>
      </w:r>
      <w:r w:rsidR="00F95561">
        <w:rPr>
          <w:rFonts w:ascii="LM Roman 10" w:hAnsi="LM Roman 10"/>
          <w:b/>
          <w:bCs/>
          <w:color w:val="000000" w:themeColor="text1"/>
          <w:sz w:val="24"/>
          <w:szCs w:val="24"/>
          <w:lang w:val="es-ES_tradnl"/>
        </w:rPr>
        <w:t>5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8350C0" w14:paraId="57BA659E" w14:textId="77777777" w:rsidTr="0006280D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06B66718" w:rsidR="004F1772" w:rsidRPr="008350C0" w:rsidRDefault="0006280D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E9DC6EF" wp14:editId="0286A165">
                  <wp:extent cx="2700000" cy="2340000"/>
                  <wp:effectExtent l="0" t="0" r="5715" b="0"/>
                  <wp:docPr id="88874417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5AD482CB" w:rsidR="004F1772" w:rsidRPr="008350C0" w:rsidRDefault="0006280D" w:rsidP="00A81A88">
            <w:pPr>
              <w:pStyle w:val="Default"/>
              <w:jc w:val="center"/>
              <w:rPr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5AA9C49" wp14:editId="3B2FCAF9">
                  <wp:extent cx="2700000" cy="2340000"/>
                  <wp:effectExtent l="0" t="0" r="5715" b="0"/>
                  <wp:docPr id="47740106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309C64E9" w:rsidR="004B5105" w:rsidRPr="00885084" w:rsidRDefault="004F1772" w:rsidP="00885084">
      <w:pPr>
        <w:spacing w:after="120" w:line="240" w:lineRule="auto"/>
        <w:jc w:val="center"/>
        <w:rPr>
          <w:rFonts w:ascii="LM Roman 10" w:hAnsi="LM Roman 10"/>
          <w:sz w:val="20"/>
          <w:szCs w:val="20"/>
          <w:lang w:val="es-ES_tradnl"/>
        </w:rPr>
      </w:pPr>
      <w:r w:rsidRPr="008350C0">
        <w:rPr>
          <w:rFonts w:ascii="LM Roman 10" w:hAnsi="LM Roman 10"/>
          <w:b/>
          <w:bCs/>
          <w:sz w:val="20"/>
          <w:szCs w:val="20"/>
          <w:lang w:val="es-ES_tradnl"/>
        </w:rPr>
        <w:t xml:space="preserve">Fuente: </w:t>
      </w:r>
      <w:r>
        <w:rPr>
          <w:rFonts w:ascii="LM Roman 10" w:hAnsi="LM Roman 10"/>
          <w:sz w:val="20"/>
          <w:szCs w:val="20"/>
        </w:rPr>
        <w:t>OMT</w:t>
      </w:r>
      <w:r w:rsidR="00D5067F">
        <w:rPr>
          <w:rFonts w:ascii="LM Roman 10" w:hAnsi="LM Roman 10"/>
          <w:sz w:val="20"/>
          <w:szCs w:val="20"/>
        </w:rPr>
        <w:t>S</w:t>
      </w:r>
      <w:r>
        <w:rPr>
          <w:rFonts w:ascii="LM Roman 10" w:hAnsi="LM Roman 10"/>
          <w:sz w:val="20"/>
          <w:szCs w:val="20"/>
        </w:rPr>
        <w:t>S</w:t>
      </w:r>
      <w:r w:rsidRPr="008350C0">
        <w:rPr>
          <w:rFonts w:ascii="LM Roman 10" w:hAnsi="LM Roman 10"/>
          <w:sz w:val="20"/>
          <w:szCs w:val="20"/>
          <w:lang w:val="es-ES_tradnl"/>
        </w:rPr>
        <w:t xml:space="preserve"> con base en GEIH-DANE (202</w:t>
      </w:r>
      <w:r w:rsidR="008B57DB">
        <w:rPr>
          <w:rFonts w:ascii="LM Roman 10" w:hAnsi="LM Roman 10"/>
          <w:sz w:val="20"/>
          <w:szCs w:val="20"/>
          <w:lang w:val="es-ES_tradnl"/>
        </w:rPr>
        <w:t>5</w:t>
      </w:r>
      <w:r w:rsidRPr="008350C0">
        <w:rPr>
          <w:rFonts w:ascii="LM Roman 10" w:hAnsi="LM Roman 10"/>
          <w:sz w:val="20"/>
          <w:szCs w:val="20"/>
          <w:lang w:val="es-ES_tradnl"/>
        </w:rPr>
        <w:t>).</w:t>
      </w:r>
    </w:p>
    <w:p w14:paraId="76321FCE" w14:textId="22E19FE2" w:rsidR="00252200" w:rsidRDefault="00252200" w:rsidP="00252200">
      <w:pPr>
        <w:spacing w:before="240" w:after="120" w:line="240" w:lineRule="auto"/>
        <w:jc w:val="both"/>
        <w:rPr>
          <w:rFonts w:ascii="LM Roman 10" w:hAnsi="LM Roman 10"/>
          <w:b/>
          <w:bCs/>
          <w:sz w:val="24"/>
          <w:szCs w:val="24"/>
          <w:lang w:val="es-ES_tradnl"/>
        </w:rPr>
      </w:pPr>
      <w:r>
        <w:rPr>
          <w:rFonts w:ascii="LM Roman 10" w:hAnsi="LM Roman 10"/>
          <w:b/>
          <w:bCs/>
          <w:sz w:val="24"/>
          <w:szCs w:val="24"/>
          <w:lang w:val="es-ES_tradnl"/>
        </w:rPr>
        <w:t>Referencias</w:t>
      </w:r>
    </w:p>
    <w:p w14:paraId="7BFB1CDD" w14:textId="55BC8147" w:rsidR="00252200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>DANE. (202</w:t>
      </w:r>
      <w:r w:rsidR="00595F17">
        <w:rPr>
          <w:rFonts w:ascii="LM Roman 10" w:hAnsi="LM Roman 10"/>
          <w:sz w:val="24"/>
          <w:szCs w:val="24"/>
          <w:lang w:val="es-ES_tradnl"/>
        </w:rPr>
        <w:t>5</w:t>
      </w:r>
      <w:r w:rsidRPr="007E527D">
        <w:rPr>
          <w:rFonts w:ascii="LM Roman 10" w:hAnsi="LM Roman 10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https://n9.cl/6x4g</w:t>
        </w:r>
      </w:hyperlink>
      <w:r w:rsidR="007E527D" w:rsidRPr="007E527D">
        <w:rPr>
          <w:rFonts w:ascii="LM Roman 10" w:hAnsi="LM Roman 10"/>
          <w:sz w:val="24"/>
          <w:szCs w:val="24"/>
        </w:rPr>
        <w:t xml:space="preserve"> </w:t>
      </w:r>
    </w:p>
    <w:p w14:paraId="57C816A7" w14:textId="0FCCEA81" w:rsidR="00CA16B7" w:rsidRPr="007E527D" w:rsidRDefault="00252200" w:rsidP="007E527D">
      <w:pPr>
        <w:spacing w:after="120" w:line="240" w:lineRule="auto"/>
        <w:ind w:firstLine="567"/>
        <w:jc w:val="both"/>
        <w:rPr>
          <w:rFonts w:ascii="LM Roman 10" w:hAnsi="LM Roman 10"/>
          <w:sz w:val="24"/>
          <w:szCs w:val="24"/>
          <w:lang w:val="es-ES_tradnl"/>
        </w:rPr>
      </w:pPr>
      <w:r w:rsidRPr="007E527D">
        <w:rPr>
          <w:rFonts w:ascii="LM Roman 10" w:hAnsi="LM Roman 10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7E527D">
          <w:rPr>
            <w:rStyle w:val="Hipervnculo"/>
            <w:rFonts w:ascii="LM Roman 10" w:hAnsi="LM Roman 10"/>
            <w:sz w:val="24"/>
            <w:szCs w:val="24"/>
            <w:lang w:val="es-ES_tradnl"/>
          </w:rPr>
          <w:t>https://n9.cl/59gfr</w:t>
        </w:r>
      </w:hyperlink>
      <w:r w:rsidRPr="007E527D">
        <w:rPr>
          <w:rFonts w:ascii="LM Roman 10" w:hAnsi="LM Roman 10"/>
          <w:sz w:val="24"/>
          <w:szCs w:val="24"/>
          <w:lang w:val="es-ES_tradnl"/>
        </w:rPr>
        <w:t xml:space="preserve">  </w:t>
      </w:r>
    </w:p>
    <w:sectPr w:rsidR="00CA16B7" w:rsidRPr="007E527D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C65B4B" w14:textId="77777777" w:rsidR="00990E82" w:rsidRDefault="00990E82" w:rsidP="00B36277">
      <w:pPr>
        <w:spacing w:after="0" w:line="240" w:lineRule="auto"/>
      </w:pPr>
      <w:r>
        <w:separator/>
      </w:r>
    </w:p>
  </w:endnote>
  <w:endnote w:type="continuationSeparator" w:id="0">
    <w:p w14:paraId="444073A1" w14:textId="77777777" w:rsidR="00990E82" w:rsidRDefault="00990E82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panose1 w:val="000005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Content>
      <w:p w14:paraId="19730B06" w14:textId="14FFA288" w:rsidR="004340AB" w:rsidRPr="00365334" w:rsidRDefault="004340AB" w:rsidP="003826FB">
        <w:pPr>
          <w:pStyle w:val="Piedepgina"/>
          <w:jc w:val="right"/>
          <w:rPr>
            <w:rFonts w:ascii="LM Roman 10" w:hAnsi="LM Roman 10"/>
            <w:b/>
            <w:bCs/>
          </w:rPr>
        </w:pPr>
        <w:r w:rsidRPr="003826FB">
          <w:rPr>
            <w:rFonts w:ascii="LM Roman 10" w:hAnsi="LM Roman 10"/>
            <w:b/>
            <w:bCs/>
          </w:rPr>
          <w:fldChar w:fldCharType="begin"/>
        </w:r>
        <w:r w:rsidRPr="003826FB">
          <w:rPr>
            <w:rFonts w:ascii="LM Roman 10" w:hAnsi="LM Roman 10"/>
            <w:b/>
            <w:bCs/>
          </w:rPr>
          <w:instrText>PAGE   \* MERGEFORMAT</w:instrText>
        </w:r>
        <w:r w:rsidRPr="003826FB">
          <w:rPr>
            <w:rFonts w:ascii="LM Roman 10" w:hAnsi="LM Roman 10"/>
            <w:b/>
            <w:bCs/>
          </w:rPr>
          <w:fldChar w:fldCharType="separate"/>
        </w:r>
        <w:r w:rsidRPr="003826FB">
          <w:rPr>
            <w:rFonts w:ascii="LM Roman 10" w:hAnsi="LM Roman 10"/>
            <w:b/>
            <w:bCs/>
            <w:lang w:val="es-ES"/>
          </w:rPr>
          <w:t>2</w:t>
        </w:r>
        <w:r w:rsidRPr="003826FB">
          <w:rPr>
            <w:rFonts w:ascii="LM Roman 10" w:hAnsi="LM Roman 10"/>
            <w:b/>
            <w:bCs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033BBD" w14:textId="77777777" w:rsidR="00990E82" w:rsidRDefault="00990E82" w:rsidP="00B36277">
      <w:pPr>
        <w:spacing w:after="0" w:line="240" w:lineRule="auto"/>
      </w:pPr>
      <w:r>
        <w:separator/>
      </w:r>
    </w:p>
  </w:footnote>
  <w:footnote w:type="continuationSeparator" w:id="0">
    <w:p w14:paraId="76483F98" w14:textId="77777777" w:rsidR="00990E82" w:rsidRDefault="00990E82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2DB9"/>
    <w:rsid w:val="00113EA3"/>
    <w:rsid w:val="00122E47"/>
    <w:rsid w:val="00123A59"/>
    <w:rsid w:val="0012591B"/>
    <w:rsid w:val="0013252E"/>
    <w:rsid w:val="00133E63"/>
    <w:rsid w:val="00140DCD"/>
    <w:rsid w:val="00143BF6"/>
    <w:rsid w:val="00145638"/>
    <w:rsid w:val="00147A6C"/>
    <w:rsid w:val="00151AF0"/>
    <w:rsid w:val="0015339C"/>
    <w:rsid w:val="001538B3"/>
    <w:rsid w:val="00162F86"/>
    <w:rsid w:val="00181ADA"/>
    <w:rsid w:val="00193A46"/>
    <w:rsid w:val="001A1112"/>
    <w:rsid w:val="001A43A0"/>
    <w:rsid w:val="001D2BD9"/>
    <w:rsid w:val="001D475E"/>
    <w:rsid w:val="001F1D02"/>
    <w:rsid w:val="001F329C"/>
    <w:rsid w:val="001F4D5B"/>
    <w:rsid w:val="001F525E"/>
    <w:rsid w:val="001F57FF"/>
    <w:rsid w:val="001F5B0D"/>
    <w:rsid w:val="001F694C"/>
    <w:rsid w:val="002018FC"/>
    <w:rsid w:val="00203043"/>
    <w:rsid w:val="00207A0E"/>
    <w:rsid w:val="00211D22"/>
    <w:rsid w:val="00212920"/>
    <w:rsid w:val="00223CC4"/>
    <w:rsid w:val="00224C10"/>
    <w:rsid w:val="00237F40"/>
    <w:rsid w:val="00242CA6"/>
    <w:rsid w:val="00243C81"/>
    <w:rsid w:val="00245475"/>
    <w:rsid w:val="0024634A"/>
    <w:rsid w:val="00250562"/>
    <w:rsid w:val="00250E0D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C1BD1"/>
    <w:rsid w:val="002C7E03"/>
    <w:rsid w:val="002D7211"/>
    <w:rsid w:val="002E066D"/>
    <w:rsid w:val="002E3E4D"/>
    <w:rsid w:val="002F02AC"/>
    <w:rsid w:val="002F20F0"/>
    <w:rsid w:val="003007B6"/>
    <w:rsid w:val="00307072"/>
    <w:rsid w:val="00312D50"/>
    <w:rsid w:val="00313707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1284"/>
    <w:rsid w:val="003923FC"/>
    <w:rsid w:val="00392ACB"/>
    <w:rsid w:val="0039671C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6BFF"/>
    <w:rsid w:val="00460991"/>
    <w:rsid w:val="00463F60"/>
    <w:rsid w:val="0047022A"/>
    <w:rsid w:val="00474D64"/>
    <w:rsid w:val="00475806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B30B9"/>
    <w:rsid w:val="004B4088"/>
    <w:rsid w:val="004B5105"/>
    <w:rsid w:val="004C43CE"/>
    <w:rsid w:val="004D06CC"/>
    <w:rsid w:val="004D0E64"/>
    <w:rsid w:val="004D2757"/>
    <w:rsid w:val="004D2FC4"/>
    <w:rsid w:val="004D33B6"/>
    <w:rsid w:val="004D687C"/>
    <w:rsid w:val="004E091B"/>
    <w:rsid w:val="004E2651"/>
    <w:rsid w:val="004F1772"/>
    <w:rsid w:val="00500C8D"/>
    <w:rsid w:val="00504989"/>
    <w:rsid w:val="00507590"/>
    <w:rsid w:val="00514DFB"/>
    <w:rsid w:val="00526B1A"/>
    <w:rsid w:val="00526DF9"/>
    <w:rsid w:val="005331CA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D04"/>
    <w:rsid w:val="00583ACF"/>
    <w:rsid w:val="005879BE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1BE4"/>
    <w:rsid w:val="005D5312"/>
    <w:rsid w:val="005F07F2"/>
    <w:rsid w:val="005F361D"/>
    <w:rsid w:val="005F53FB"/>
    <w:rsid w:val="005F5E60"/>
    <w:rsid w:val="00603D6B"/>
    <w:rsid w:val="006068C0"/>
    <w:rsid w:val="00611DEA"/>
    <w:rsid w:val="00614984"/>
    <w:rsid w:val="006156C0"/>
    <w:rsid w:val="00617D8C"/>
    <w:rsid w:val="0063028E"/>
    <w:rsid w:val="00631530"/>
    <w:rsid w:val="00637AE7"/>
    <w:rsid w:val="00644F1B"/>
    <w:rsid w:val="006462C7"/>
    <w:rsid w:val="006500ED"/>
    <w:rsid w:val="006605A7"/>
    <w:rsid w:val="006641E1"/>
    <w:rsid w:val="00664363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55AC"/>
    <w:rsid w:val="00712939"/>
    <w:rsid w:val="00717A11"/>
    <w:rsid w:val="007242DA"/>
    <w:rsid w:val="007246A0"/>
    <w:rsid w:val="00731915"/>
    <w:rsid w:val="00732A8E"/>
    <w:rsid w:val="00733E3F"/>
    <w:rsid w:val="00734B4A"/>
    <w:rsid w:val="007362C7"/>
    <w:rsid w:val="007450F5"/>
    <w:rsid w:val="00745B10"/>
    <w:rsid w:val="00745DD1"/>
    <w:rsid w:val="007476B9"/>
    <w:rsid w:val="00752D84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527D"/>
    <w:rsid w:val="007E5F94"/>
    <w:rsid w:val="00800780"/>
    <w:rsid w:val="008248E6"/>
    <w:rsid w:val="00825A26"/>
    <w:rsid w:val="0082684E"/>
    <w:rsid w:val="008271E0"/>
    <w:rsid w:val="00835463"/>
    <w:rsid w:val="008364C0"/>
    <w:rsid w:val="008374C7"/>
    <w:rsid w:val="00837530"/>
    <w:rsid w:val="00842F81"/>
    <w:rsid w:val="00853851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5084"/>
    <w:rsid w:val="008868D9"/>
    <w:rsid w:val="00897B5A"/>
    <w:rsid w:val="008A46D5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7020"/>
    <w:rsid w:val="008E1A56"/>
    <w:rsid w:val="008E46C3"/>
    <w:rsid w:val="008E54AB"/>
    <w:rsid w:val="008E6662"/>
    <w:rsid w:val="008E6D64"/>
    <w:rsid w:val="008F40F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41A4F"/>
    <w:rsid w:val="009457D6"/>
    <w:rsid w:val="009517F8"/>
    <w:rsid w:val="009532DB"/>
    <w:rsid w:val="009546A7"/>
    <w:rsid w:val="00963CEC"/>
    <w:rsid w:val="009874B1"/>
    <w:rsid w:val="00990E82"/>
    <w:rsid w:val="00992152"/>
    <w:rsid w:val="009A1FB2"/>
    <w:rsid w:val="009A4F08"/>
    <w:rsid w:val="009B04DD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7D4D"/>
    <w:rsid w:val="009F4609"/>
    <w:rsid w:val="00A01B6C"/>
    <w:rsid w:val="00A049F8"/>
    <w:rsid w:val="00A055D0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5B68"/>
    <w:rsid w:val="00A7168F"/>
    <w:rsid w:val="00A80172"/>
    <w:rsid w:val="00A93708"/>
    <w:rsid w:val="00A96C3B"/>
    <w:rsid w:val="00AA15D5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F029E"/>
    <w:rsid w:val="00AF10E4"/>
    <w:rsid w:val="00AF3CDB"/>
    <w:rsid w:val="00B05A2D"/>
    <w:rsid w:val="00B21F12"/>
    <w:rsid w:val="00B27D6F"/>
    <w:rsid w:val="00B36277"/>
    <w:rsid w:val="00B42ACA"/>
    <w:rsid w:val="00B45767"/>
    <w:rsid w:val="00B46EAE"/>
    <w:rsid w:val="00B515B5"/>
    <w:rsid w:val="00B63825"/>
    <w:rsid w:val="00B72BA1"/>
    <w:rsid w:val="00B762DA"/>
    <w:rsid w:val="00B807B1"/>
    <w:rsid w:val="00B85967"/>
    <w:rsid w:val="00B93026"/>
    <w:rsid w:val="00BA174A"/>
    <w:rsid w:val="00BA44F1"/>
    <w:rsid w:val="00BC0157"/>
    <w:rsid w:val="00BC7D7C"/>
    <w:rsid w:val="00BC7DEA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604BA"/>
    <w:rsid w:val="00C64A81"/>
    <w:rsid w:val="00C71966"/>
    <w:rsid w:val="00C73F6D"/>
    <w:rsid w:val="00C74EFC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E0E02"/>
    <w:rsid w:val="00CE2743"/>
    <w:rsid w:val="00CE3228"/>
    <w:rsid w:val="00CE45C4"/>
    <w:rsid w:val="00CF2EEA"/>
    <w:rsid w:val="00CF593D"/>
    <w:rsid w:val="00D00F81"/>
    <w:rsid w:val="00D026E1"/>
    <w:rsid w:val="00D03073"/>
    <w:rsid w:val="00D03949"/>
    <w:rsid w:val="00D06597"/>
    <w:rsid w:val="00D13ED9"/>
    <w:rsid w:val="00D20936"/>
    <w:rsid w:val="00D2513A"/>
    <w:rsid w:val="00D371FB"/>
    <w:rsid w:val="00D46137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507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5511"/>
    <w:rsid w:val="00E21278"/>
    <w:rsid w:val="00E21483"/>
    <w:rsid w:val="00E266D9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563B4"/>
    <w:rsid w:val="00F61888"/>
    <w:rsid w:val="00F6577F"/>
    <w:rsid w:val="00F84D9D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B1C45"/>
    <w:rsid w:val="00FB7E5F"/>
    <w:rsid w:val="00FC1498"/>
    <w:rsid w:val="00FD172C"/>
    <w:rsid w:val="00FD1C28"/>
    <w:rsid w:val="00FD63C9"/>
    <w:rsid w:val="00FD7185"/>
    <w:rsid w:val="00FE0179"/>
    <w:rsid w:val="00FE1DD0"/>
    <w:rsid w:val="00FE2A68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5/Informes/ML/ML_Jun_25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Hoja1!$B$31:$B$67</c:f>
              <c:numCache>
                <c:formatCode>0.0%</c:formatCode>
                <c:ptCount val="37"/>
                <c:pt idx="0">
                  <c:v>0.63672963092871182</c:v>
                </c:pt>
                <c:pt idx="1">
                  <c:v>0.63507931659222516</c:v>
                </c:pt>
                <c:pt idx="2">
                  <c:v>0.63478324380006557</c:v>
                </c:pt>
                <c:pt idx="3">
                  <c:v>0.64143035293660999</c:v>
                </c:pt>
                <c:pt idx="4">
                  <c:v>0.63953293761468999</c:v>
                </c:pt>
                <c:pt idx="5">
                  <c:v>0.63384996083163669</c:v>
                </c:pt>
                <c:pt idx="6">
                  <c:v>0.63805787655436363</c:v>
                </c:pt>
                <c:pt idx="7">
                  <c:v>0.63384167419077375</c:v>
                </c:pt>
                <c:pt idx="8">
                  <c:v>0.63754780897873575</c:v>
                </c:pt>
                <c:pt idx="9">
                  <c:v>0.64334521524512867</c:v>
                </c:pt>
                <c:pt idx="10">
                  <c:v>0.64608136035902031</c:v>
                </c:pt>
                <c:pt idx="11">
                  <c:v>0.63857871448532244</c:v>
                </c:pt>
                <c:pt idx="12">
                  <c:v>0.64334661074759603</c:v>
                </c:pt>
                <c:pt idx="13">
                  <c:v>0.64794204377306897</c:v>
                </c:pt>
                <c:pt idx="14">
                  <c:v>0.64444055038298076</c:v>
                </c:pt>
                <c:pt idx="15">
                  <c:v>0.64194723361612438</c:v>
                </c:pt>
                <c:pt idx="16">
                  <c:v>0.64032946842153171</c:v>
                </c:pt>
                <c:pt idx="17">
                  <c:v>0.64083554113716434</c:v>
                </c:pt>
                <c:pt idx="18">
                  <c:v>0.63825986904223087</c:v>
                </c:pt>
                <c:pt idx="19">
                  <c:v>0.63267533453838165</c:v>
                </c:pt>
                <c:pt idx="20">
                  <c:v>0.63806439814082083</c:v>
                </c:pt>
                <c:pt idx="21">
                  <c:v>0.63888615613046873</c:v>
                </c:pt>
                <c:pt idx="22">
                  <c:v>0.6396782648304159</c:v>
                </c:pt>
                <c:pt idx="23">
                  <c:v>0.64109201259153736</c:v>
                </c:pt>
                <c:pt idx="24">
                  <c:v>0.63702229719560099</c:v>
                </c:pt>
                <c:pt idx="25">
                  <c:v>0.64166217886074195</c:v>
                </c:pt>
                <c:pt idx="26">
                  <c:v>0.64498311213835069</c:v>
                </c:pt>
                <c:pt idx="27">
                  <c:v>0.63487008294336422</c:v>
                </c:pt>
                <c:pt idx="28">
                  <c:v>0.63905361897444402</c:v>
                </c:pt>
                <c:pt idx="29">
                  <c:v>0.63732814999434395</c:v>
                </c:pt>
                <c:pt idx="30">
                  <c:v>0.64400000000000002</c:v>
                </c:pt>
                <c:pt idx="31">
                  <c:v>0.6409999999999999</c:v>
                </c:pt>
                <c:pt idx="32">
                  <c:v>0.64700000000000002</c:v>
                </c:pt>
                <c:pt idx="33">
                  <c:v>0.64700000000000002</c:v>
                </c:pt>
                <c:pt idx="34">
                  <c:v>0.63700000000000001</c:v>
                </c:pt>
                <c:pt idx="35">
                  <c:v>0.64</c:v>
                </c:pt>
                <c:pt idx="36">
                  <c:v>0.63900000000000001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64D-2D48-8B50-9E332B94AEDA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Hoja1!$C$31:$C$67</c:f>
              <c:numCache>
                <c:formatCode>0.0%</c:formatCode>
                <c:ptCount val="37"/>
                <c:pt idx="0">
                  <c:v>0.11261201600091872</c:v>
                </c:pt>
                <c:pt idx="1">
                  <c:v>0.1098892419591099</c:v>
                </c:pt>
                <c:pt idx="2">
                  <c:v>0.10631275419772827</c:v>
                </c:pt>
                <c:pt idx="3">
                  <c:v>0.10748440273560393</c:v>
                </c:pt>
                <c:pt idx="4">
                  <c:v>9.7210299735022265E-2</c:v>
                </c:pt>
                <c:pt idx="5">
                  <c:v>9.5007586654298135E-2</c:v>
                </c:pt>
                <c:pt idx="6">
                  <c:v>0.10272679299492606</c:v>
                </c:pt>
                <c:pt idx="7">
                  <c:v>0.13704358796655072</c:v>
                </c:pt>
                <c:pt idx="8">
                  <c:v>0.11353126294230305</c:v>
                </c:pt>
                <c:pt idx="9">
                  <c:v>0.10032546041239458</c:v>
                </c:pt>
                <c:pt idx="10">
                  <c:v>0.1072469914772589</c:v>
                </c:pt>
                <c:pt idx="11">
                  <c:v>0.10475103596006635</c:v>
                </c:pt>
                <c:pt idx="12">
                  <c:v>9.342310384697064E-2</c:v>
                </c:pt>
                <c:pt idx="13">
                  <c:v>9.572850564101576E-2</c:v>
                </c:pt>
                <c:pt idx="14">
                  <c:v>9.2773719992695958E-2</c:v>
                </c:pt>
                <c:pt idx="15">
                  <c:v>9.2526741803322141E-2</c:v>
                </c:pt>
                <c:pt idx="16">
                  <c:v>9.2309123842941099E-2</c:v>
                </c:pt>
                <c:pt idx="17">
                  <c:v>9.0073861572210034E-2</c:v>
                </c:pt>
                <c:pt idx="18">
                  <c:v>0.10013717396181603</c:v>
                </c:pt>
                <c:pt idx="19">
                  <c:v>0.12661635826705914</c:v>
                </c:pt>
                <c:pt idx="20">
                  <c:v>0.11666144792067652</c:v>
                </c:pt>
                <c:pt idx="21">
                  <c:v>0.11285719499435781</c:v>
                </c:pt>
                <c:pt idx="22">
                  <c:v>0.10646715730368971</c:v>
                </c:pt>
                <c:pt idx="23">
                  <c:v>0.10305870827614305</c:v>
                </c:pt>
                <c:pt idx="24">
                  <c:v>0.10268590171466832</c:v>
                </c:pt>
                <c:pt idx="25">
                  <c:v>9.9181446285116576E-2</c:v>
                </c:pt>
                <c:pt idx="26">
                  <c:v>9.662657841993709E-2</c:v>
                </c:pt>
                <c:pt idx="27">
                  <c:v>9.1344769517755928E-2</c:v>
                </c:pt>
                <c:pt idx="28">
                  <c:v>9.1337601500858748E-2</c:v>
                </c:pt>
                <c:pt idx="29">
                  <c:v>8.1687634793625494E-2</c:v>
                </c:pt>
                <c:pt idx="30">
                  <c:v>9.0999999999999998E-2</c:v>
                </c:pt>
                <c:pt idx="31">
                  <c:v>0.11599999999999999</c:v>
                </c:pt>
                <c:pt idx="32">
                  <c:v>0.10300000000000001</c:v>
                </c:pt>
                <c:pt idx="33">
                  <c:v>9.6000000000000002E-2</c:v>
                </c:pt>
                <c:pt idx="34">
                  <c:v>8.8000000000000009E-2</c:v>
                </c:pt>
                <c:pt idx="35">
                  <c:v>0.09</c:v>
                </c:pt>
                <c:pt idx="36">
                  <c:v>8.5999999999999993E-2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64D-2D48-8B50-9E332B94AEDA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Hoja1!$D$31:$D$67</c:f>
              <c:numCache>
                <c:formatCode>0.0%</c:formatCode>
                <c:ptCount val="37"/>
                <c:pt idx="0">
                  <c:v>0.56502622354230858</c:v>
                </c:pt>
                <c:pt idx="1">
                  <c:v>0.56529093190799595</c:v>
                </c:pt>
                <c:pt idx="2">
                  <c:v>0.5672976888331126</c:v>
                </c:pt>
                <c:pt idx="3">
                  <c:v>0.57248662012434448</c:v>
                </c:pt>
                <c:pt idx="4">
                  <c:v>0.57736374905874666</c:v>
                </c:pt>
                <c:pt idx="5">
                  <c:v>0.57362943126230292</c:v>
                </c:pt>
                <c:pt idx="6">
                  <c:v>0.57251223715078148</c:v>
                </c:pt>
                <c:pt idx="7">
                  <c:v>0.54697771150613705</c:v>
                </c:pt>
                <c:pt idx="8">
                  <c:v>0.56516620103928172</c:v>
                </c:pt>
                <c:pt idx="9">
                  <c:v>0.57880133571459114</c:v>
                </c:pt>
                <c:pt idx="10">
                  <c:v>0.57679105284856114</c:v>
                </c:pt>
                <c:pt idx="11">
                  <c:v>0.5716869326009375</c:v>
                </c:pt>
                <c:pt idx="12">
                  <c:v>0.58324317352212673</c:v>
                </c:pt>
                <c:pt idx="13">
                  <c:v>0.58591552018068471</c:v>
                </c:pt>
                <c:pt idx="14">
                  <c:v>0.58465340320980819</c:v>
                </c:pt>
                <c:pt idx="15">
                  <c:v>0.58254994767996604</c:v>
                </c:pt>
                <c:pt idx="16">
                  <c:v>0.58122121622072476</c:v>
                </c:pt>
                <c:pt idx="17">
                  <c:v>0.58311300931422638</c:v>
                </c:pt>
                <c:pt idx="18">
                  <c:v>0.57434632950310582</c:v>
                </c:pt>
                <c:pt idx="19">
                  <c:v>0.55256828771374344</c:v>
                </c:pt>
                <c:pt idx="20">
                  <c:v>0.56362688158707863</c:v>
                </c:pt>
                <c:pt idx="21">
                  <c:v>0.56678325662885898</c:v>
                </c:pt>
                <c:pt idx="22">
                  <c:v>0.57157353838496439</c:v>
                </c:pt>
                <c:pt idx="23">
                  <c:v>0.57502189788770475</c:v>
                </c:pt>
                <c:pt idx="24">
                  <c:v>0.57160908819571732</c:v>
                </c:pt>
                <c:pt idx="25">
                  <c:v>0.57802119593488088</c:v>
                </c:pt>
                <c:pt idx="26">
                  <c:v>0.58266060087377958</c:v>
                </c:pt>
                <c:pt idx="27">
                  <c:v>0.5768780215431818</c:v>
                </c:pt>
                <c:pt idx="28">
                  <c:v>0.58068399418687122</c:v>
                </c:pt>
                <c:pt idx="29">
                  <c:v>0.58526632083390673</c:v>
                </c:pt>
                <c:pt idx="30">
                  <c:v>0.58499999999999996</c:v>
                </c:pt>
                <c:pt idx="31">
                  <c:v>0.56700000000000006</c:v>
                </c:pt>
                <c:pt idx="32">
                  <c:v>0.57999999999999996</c:v>
                </c:pt>
                <c:pt idx="33">
                  <c:v>0.58499999999999996</c:v>
                </c:pt>
                <c:pt idx="34">
                  <c:v>0.58099999999999996</c:v>
                </c:pt>
                <c:pt idx="35">
                  <c:v>0.58200000000000007</c:v>
                </c:pt>
                <c:pt idx="36">
                  <c:v>0.58399999999999996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64D-2D48-8B50-9E332B94AEDA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Hoja1!$E$31:$E$67</c:f>
              <c:numCache>
                <c:formatCode>0.0%</c:formatCode>
                <c:ptCount val="37"/>
                <c:pt idx="0">
                  <c:v>8.431621860937874E-2</c:v>
                </c:pt>
                <c:pt idx="1">
                  <c:v>8.2370670458757886E-2</c:v>
                </c:pt>
                <c:pt idx="2">
                  <c:v>8.7392841227367957E-2</c:v>
                </c:pt>
                <c:pt idx="3">
                  <c:v>8.7374817370680744E-2</c:v>
                </c:pt>
                <c:pt idx="4">
                  <c:v>8.0411843076280048E-2</c:v>
                </c:pt>
                <c:pt idx="5">
                  <c:v>8.0463128610583176E-2</c:v>
                </c:pt>
                <c:pt idx="6">
                  <c:v>7.6979520918091099E-2</c:v>
                </c:pt>
                <c:pt idx="7">
                  <c:v>7.7373599554780681E-2</c:v>
                </c:pt>
                <c:pt idx="8">
                  <c:v>8.404740323398735E-2</c:v>
                </c:pt>
                <c:pt idx="9">
                  <c:v>8.4987373247483289E-2</c:v>
                </c:pt>
                <c:pt idx="10">
                  <c:v>8.0589459889320716E-2</c:v>
                </c:pt>
                <c:pt idx="11">
                  <c:v>7.9433020081150371E-2</c:v>
                </c:pt>
                <c:pt idx="12">
                  <c:v>8.3963968569833014E-2</c:v>
                </c:pt>
                <c:pt idx="13">
                  <c:v>8.0741233226858194E-2</c:v>
                </c:pt>
                <c:pt idx="14">
                  <c:v>8.6017877280537766E-2</c:v>
                </c:pt>
                <c:pt idx="15">
                  <c:v>8.4330562641987905E-2</c:v>
                </c:pt>
                <c:pt idx="16">
                  <c:v>8.0562601106153611E-2</c:v>
                </c:pt>
                <c:pt idx="17">
                  <c:v>8.0932304978799899E-2</c:v>
                </c:pt>
                <c:pt idx="18">
                  <c:v>7.149437188641411E-2</c:v>
                </c:pt>
                <c:pt idx="19">
                  <c:v>7.4159560889159579E-2</c:v>
                </c:pt>
                <c:pt idx="20">
                  <c:v>8.1693781236270413E-2</c:v>
                </c:pt>
                <c:pt idx="21">
                  <c:v>8.1315981581010388E-2</c:v>
                </c:pt>
                <c:pt idx="22">
                  <c:v>8.3646525411895822E-2</c:v>
                </c:pt>
                <c:pt idx="23">
                  <c:v>8.2555952948781014E-2</c:v>
                </c:pt>
                <c:pt idx="24">
                  <c:v>7.9825156185029916E-2</c:v>
                </c:pt>
                <c:pt idx="25">
                  <c:v>7.7187510976409746E-2</c:v>
                </c:pt>
                <c:pt idx="26">
                  <c:v>7.3833954616246367E-2</c:v>
                </c:pt>
                <c:pt idx="27">
                  <c:v>7.889966878361386E-2</c:v>
                </c:pt>
                <c:pt idx="28">
                  <c:v>8.1429488708515824E-2</c:v>
                </c:pt>
                <c:pt idx="29">
                  <c:v>7.483778680459037E-2</c:v>
                </c:pt>
                <c:pt idx="30">
                  <c:v>7.0000000000000007E-2</c:v>
                </c:pt>
                <c:pt idx="31">
                  <c:v>7.6999999999999999E-2</c:v>
                </c:pt>
                <c:pt idx="32">
                  <c:v>7.2000000000000008E-2</c:v>
                </c:pt>
                <c:pt idx="33">
                  <c:v>7.2999999999999995E-2</c:v>
                </c:pt>
                <c:pt idx="34">
                  <c:v>7.2999999999999995E-2</c:v>
                </c:pt>
                <c:pt idx="35">
                  <c:v>7.4999999999999997E-2</c:v>
                </c:pt>
                <c:pt idx="36">
                  <c:v>7.6999999999999999E-2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364D-2D48-8B50-9E332B94AED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Hoja1!$J$31:$J$67</c:f>
              <c:numCache>
                <c:formatCode>0.0%</c:formatCode>
                <c:ptCount val="37"/>
                <c:pt idx="0">
                  <c:v>5.5279831739137628E-2</c:v>
                </c:pt>
                <c:pt idx="1">
                  <c:v>5.5119093000462929E-2</c:v>
                </c:pt>
                <c:pt idx="2">
                  <c:v>5.0075056027873412E-2</c:v>
                </c:pt>
                <c:pt idx="3">
                  <c:v>6.7888129937657568E-2</c:v>
                </c:pt>
                <c:pt idx="4">
                  <c:v>4.5156287284761294E-2</c:v>
                </c:pt>
                <c:pt idx="5">
                  <c:v>3.3583823011882764E-2</c:v>
                </c:pt>
                <c:pt idx="6">
                  <c:v>3.5661478504271982E-2</c:v>
                </c:pt>
                <c:pt idx="7">
                  <c:v>2.7104975899228022E-2</c:v>
                </c:pt>
                <c:pt idx="8">
                  <c:v>7.4958634722698796E-3</c:v>
                </c:pt>
                <c:pt idx="9">
                  <c:v>2.6969306558093899E-2</c:v>
                </c:pt>
                <c:pt idx="10">
                  <c:v>3.0582791872714062E-2</c:v>
                </c:pt>
                <c:pt idx="11">
                  <c:v>1.5282553077756278E-2</c:v>
                </c:pt>
                <c:pt idx="12">
                  <c:v>2.4598743015212095E-2</c:v>
                </c:pt>
                <c:pt idx="13">
                  <c:v>3.4627350210102603E-2</c:v>
                </c:pt>
                <c:pt idx="14">
                  <c:v>2.9577033481858528E-2</c:v>
                </c:pt>
                <c:pt idx="15">
                  <c:v>1.5024901938363018E-2</c:v>
                </c:pt>
                <c:pt idx="16">
                  <c:v>1.5531152979166614E-2</c:v>
                </c:pt>
                <c:pt idx="17">
                  <c:v>2.5506712150638319E-2</c:v>
                </c:pt>
                <c:pt idx="18">
                  <c:v>1.4704114339332568E-2</c:v>
                </c:pt>
                <c:pt idx="19">
                  <c:v>1.2567066698519909E-2</c:v>
                </c:pt>
                <c:pt idx="20">
                  <c:v>1.5290612824044257E-2</c:v>
                </c:pt>
                <c:pt idx="21">
                  <c:v>7.5133697764371557E-3</c:v>
                </c:pt>
                <c:pt idx="22">
                  <c:v>4.5169710652995651E-3</c:v>
                </c:pt>
                <c:pt idx="23">
                  <c:v>1.8574822722875774E-2</c:v>
                </c:pt>
                <c:pt idx="24">
                  <c:v>4.6120808476514917E-3</c:v>
                </c:pt>
                <c:pt idx="25">
                  <c:v>4.7506828542188267E-3</c:v>
                </c:pt>
                <c:pt idx="26">
                  <c:v>1.5399714037819459E-2</c:v>
                </c:pt>
                <c:pt idx="27">
                  <c:v>3.3119440678309247E-3</c:v>
                </c:pt>
                <c:pt idx="28">
                  <c:v>1.2404309123609418E-2</c:v>
                </c:pt>
                <c:pt idx="29">
                  <c:v>8.8051651529990251E-3</c:v>
                </c:pt>
                <c:pt idx="30">
                  <c:v>2.2980555662053079E-2</c:v>
                </c:pt>
                <c:pt idx="31">
                  <c:v>2.7805723625924272E-2</c:v>
                </c:pt>
                <c:pt idx="32">
                  <c:v>2.7873165066486402E-2</c:v>
                </c:pt>
                <c:pt idx="33">
                  <c:v>2.7359016921804521E-2</c:v>
                </c:pt>
                <c:pt idx="34">
                  <c:v>1.0042227085043659E-2</c:v>
                </c:pt>
                <c:pt idx="35">
                  <c:v>1.1596222418146323E-2</c:v>
                </c:pt>
                <c:pt idx="36">
                  <c:v>1.682403175642997E-2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DF7-694E-8803-D3E3112F466D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Hoja1!$K$31:$K$67</c:f>
              <c:numCache>
                <c:formatCode>0.0%</c:formatCode>
                <c:ptCount val="37"/>
                <c:pt idx="0">
                  <c:v>9.713562290802219E-2</c:v>
                </c:pt>
                <c:pt idx="1">
                  <c:v>8.0235694962084866E-2</c:v>
                </c:pt>
                <c:pt idx="2">
                  <c:v>7.6949383823201892E-2</c:v>
                </c:pt>
                <c:pt idx="3">
                  <c:v>8.2599897229733377E-2</c:v>
                </c:pt>
                <c:pt idx="4">
                  <c:v>7.216514892348562E-2</c:v>
                </c:pt>
                <c:pt idx="5">
                  <c:v>5.7327801591577306E-2</c:v>
                </c:pt>
                <c:pt idx="6">
                  <c:v>4.5258293332745309E-2</c:v>
                </c:pt>
                <c:pt idx="7">
                  <c:v>3.8451356157787636E-2</c:v>
                </c:pt>
                <c:pt idx="8">
                  <c:v>2.5449613090662668E-2</c:v>
                </c:pt>
                <c:pt idx="9">
                  <c:v>5.1378172770643112E-2</c:v>
                </c:pt>
                <c:pt idx="10">
                  <c:v>3.5731105625234599E-2</c:v>
                </c:pt>
                <c:pt idx="11">
                  <c:v>1.7250128714475385E-2</c:v>
                </c:pt>
                <c:pt idx="12">
                  <c:v>4.6754705939299791E-2</c:v>
                </c:pt>
                <c:pt idx="13">
                  <c:v>5.1087195191704481E-2</c:v>
                </c:pt>
                <c:pt idx="14">
                  <c:v>4.517474816168271E-2</c:v>
                </c:pt>
                <c:pt idx="15">
                  <c:v>3.2035649119776292E-2</c:v>
                </c:pt>
                <c:pt idx="16">
                  <c:v>2.1044393552446618E-2</c:v>
                </c:pt>
                <c:pt idx="17">
                  <c:v>3.1097396243660709E-2</c:v>
                </c:pt>
                <c:pt idx="18">
                  <c:v>1.7632650561029389E-2</c:v>
                </c:pt>
                <c:pt idx="19">
                  <c:v>2.4802111704880326E-2</c:v>
                </c:pt>
                <c:pt idx="20">
                  <c:v>1.1705548521052562E-2</c:v>
                </c:pt>
                <c:pt idx="21">
                  <c:v>-6.5205155845449057E-3</c:v>
                </c:pt>
                <c:pt idx="22">
                  <c:v>5.3944770742619438E-3</c:v>
                </c:pt>
                <c:pt idx="23">
                  <c:v>2.0500278590335198E-2</c:v>
                </c:pt>
                <c:pt idx="24">
                  <c:v>-5.6523751293674944E-3</c:v>
                </c:pt>
                <c:pt idx="25">
                  <c:v>9.1406465753417578E-4</c:v>
                </c:pt>
                <c:pt idx="26">
                  <c:v>1.1087458725713376E-2</c:v>
                </c:pt>
                <c:pt idx="27">
                  <c:v>4.6187450131528942E-3</c:v>
                </c:pt>
                <c:pt idx="28">
                  <c:v>1.3487908652219507E-2</c:v>
                </c:pt>
                <c:pt idx="29">
                  <c:v>1.810269880225673E-2</c:v>
                </c:pt>
                <c:pt idx="30">
                  <c:v>3.3080299990932212E-2</c:v>
                </c:pt>
                <c:pt idx="31">
                  <c:v>3.9875067050463085E-2</c:v>
                </c:pt>
                <c:pt idx="32">
                  <c:v>4.34154618622161E-2</c:v>
                </c:pt>
                <c:pt idx="33">
                  <c:v>4.6690996221841197E-2</c:v>
                </c:pt>
                <c:pt idx="34">
                  <c:v>3.1111887072431319E-2</c:v>
                </c:pt>
                <c:pt idx="35">
                  <c:v>2.59186533631315E-2</c:v>
                </c:pt>
                <c:pt idx="36">
                  <c:v>3.6253304852738769E-2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DF7-694E-8803-D3E3112F466D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Hoja1!$L$31:$L$67</c:f>
              <c:numCache>
                <c:formatCode>0.0%</c:formatCode>
                <c:ptCount val="37"/>
                <c:pt idx="0">
                  <c:v>-0.18863591100200267</c:v>
                </c:pt>
                <c:pt idx="1">
                  <c:v>-0.11210305361185265</c:v>
                </c:pt>
                <c:pt idx="2">
                  <c:v>-0.1320040829094023</c:v>
                </c:pt>
                <c:pt idx="3">
                  <c:v>-4.0394445616921029E-2</c:v>
                </c:pt>
                <c:pt idx="4">
                  <c:v>-0.15299765715878394</c:v>
                </c:pt>
                <c:pt idx="5">
                  <c:v>-0.14854937729463549</c:v>
                </c:pt>
                <c:pt idx="6">
                  <c:v>-4.1226834621908723E-2</c:v>
                </c:pt>
                <c:pt idx="7">
                  <c:v>-3.9013157839164696E-2</c:v>
                </c:pt>
                <c:pt idx="8">
                  <c:v>-0.11367097228862851</c:v>
                </c:pt>
                <c:pt idx="9">
                  <c:v>-0.14999429828242869</c:v>
                </c:pt>
                <c:pt idx="10">
                  <c:v>-1.0366138368042354E-2</c:v>
                </c:pt>
                <c:pt idx="11">
                  <c:v>-1.2273948478164079E-3</c:v>
                </c:pt>
                <c:pt idx="12">
                  <c:v>-0.1499912871695252</c:v>
                </c:pt>
                <c:pt idx="13">
                  <c:v>-9.8698577174722052E-2</c:v>
                </c:pt>
                <c:pt idx="14">
                  <c:v>-0.10154061818861659</c:v>
                </c:pt>
                <c:pt idx="15">
                  <c:v>-0.12622720473578486</c:v>
                </c:pt>
                <c:pt idx="16">
                  <c:v>-3.567017875426174E-2</c:v>
                </c:pt>
                <c:pt idx="17">
                  <c:v>-2.7747647482739737E-2</c:v>
                </c:pt>
                <c:pt idx="18">
                  <c:v>-1.08753572946937E-2</c:v>
                </c:pt>
                <c:pt idx="19">
                  <c:v>-6.4476081012870473E-2</c:v>
                </c:pt>
                <c:pt idx="20">
                  <c:v>4.3283320229761356E-2</c:v>
                </c:pt>
                <c:pt idx="21">
                  <c:v>0.133362681465794</c:v>
                </c:pt>
                <c:pt idx="22">
                  <c:v>-2.7872586494616532E-3</c:v>
                </c:pt>
                <c:pt idx="23">
                  <c:v>2.1190201158416454E-3</c:v>
                </c:pt>
                <c:pt idx="24">
                  <c:v>0.10421826237188797</c:v>
                </c:pt>
                <c:pt idx="25">
                  <c:v>4.0992181107889533E-2</c:v>
                </c:pt>
                <c:pt idx="26">
                  <c:v>5.7568890239408158E-2</c:v>
                </c:pt>
                <c:pt idx="27">
                  <c:v>-9.5047496636580572E-3</c:v>
                </c:pt>
                <c:pt idx="28">
                  <c:v>1.7490958078864235E-3</c:v>
                </c:pt>
                <c:pt idx="29">
                  <c:v>-8.5118518618438374E-2</c:v>
                </c:pt>
                <c:pt idx="30">
                  <c:v>-6.777879088695242E-2</c:v>
                </c:pt>
                <c:pt idx="31">
                  <c:v>-5.5447082391626337E-2</c:v>
                </c:pt>
                <c:pt idx="32">
                  <c:v>-8.9810184422434908E-2</c:v>
                </c:pt>
                <c:pt idx="33">
                  <c:v>-0.12460494375799838</c:v>
                </c:pt>
                <c:pt idx="34">
                  <c:v>-0.16678632417864422</c:v>
                </c:pt>
                <c:pt idx="35">
                  <c:v>-0.11305486168049941</c:v>
                </c:pt>
                <c:pt idx="36">
                  <c:v>-0.15295741221620612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DF7-694E-8803-D3E3112F466D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Hoja1!$A$31:$A$67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Hoja1!$M$31:$M$67</c:f>
              <c:numCache>
                <c:formatCode>0.0%</c:formatCode>
                <c:ptCount val="37"/>
                <c:pt idx="0">
                  <c:v>0.12484558593485426</c:v>
                </c:pt>
                <c:pt idx="1">
                  <c:v>0.13839600456926635</c:v>
                </c:pt>
                <c:pt idx="2">
                  <c:v>0.17393598464082091</c:v>
                </c:pt>
                <c:pt idx="3">
                  <c:v>0.29382993267149976</c:v>
                </c:pt>
                <c:pt idx="4">
                  <c:v>8.1435411581149419E-2</c:v>
                </c:pt>
                <c:pt idx="5">
                  <c:v>0.11708781544251905</c:v>
                </c:pt>
                <c:pt idx="6">
                  <c:v>4.839374619960779E-2</c:v>
                </c:pt>
                <c:pt idx="7">
                  <c:v>8.6897934227388493E-2</c:v>
                </c:pt>
                <c:pt idx="8">
                  <c:v>-4.2542290197831123E-2</c:v>
                </c:pt>
                <c:pt idx="9">
                  <c:v>3.695768174235331E-2</c:v>
                </c:pt>
                <c:pt idx="10">
                  <c:v>-1.0830149223526852E-2</c:v>
                </c:pt>
                <c:pt idx="11">
                  <c:v>1.1074945869958632E-2</c:v>
                </c:pt>
                <c:pt idx="12">
                  <c:v>2.0318250439784132E-2</c:v>
                </c:pt>
                <c:pt idx="13">
                  <c:v>1.4160595281621721E-2</c:v>
                </c:pt>
                <c:pt idx="14">
                  <c:v>1.3378552214509537E-2</c:v>
                </c:pt>
                <c:pt idx="15">
                  <c:v>-2.03399142690091E-2</c:v>
                </c:pt>
                <c:pt idx="16">
                  <c:v>1.7435094861870871E-2</c:v>
                </c:pt>
                <c:pt idx="17">
                  <c:v>3.1486389092076662E-2</c:v>
                </c:pt>
                <c:pt idx="18">
                  <c:v>-5.7598274969237549E-2</c:v>
                </c:pt>
                <c:pt idx="19">
                  <c:v>-2.9494175412872935E-2</c:v>
                </c:pt>
                <c:pt idx="20">
                  <c:v>-1.3141084390508932E-2</c:v>
                </c:pt>
                <c:pt idx="21">
                  <c:v>-3.6010462627299303E-2</c:v>
                </c:pt>
                <c:pt idx="22">
                  <c:v>4.2622130267293869E-2</c:v>
                </c:pt>
                <c:pt idx="23">
                  <c:v>5.8620395568684994E-2</c:v>
                </c:pt>
                <c:pt idx="24">
                  <c:v>-4.4907981066489008E-2</c:v>
                </c:pt>
                <c:pt idx="25">
                  <c:v>-3.9472135092839263E-2</c:v>
                </c:pt>
                <c:pt idx="26">
                  <c:v>-0.12842563925277559</c:v>
                </c:pt>
                <c:pt idx="27">
                  <c:v>-6.1301412043685596E-2</c:v>
                </c:pt>
                <c:pt idx="28">
                  <c:v>2.3298206938563493E-2</c:v>
                </c:pt>
                <c:pt idx="29">
                  <c:v>-6.7161797790561084E-2</c:v>
                </c:pt>
                <c:pt idx="30">
                  <c:v>-2.3295686329857846E-3</c:v>
                </c:pt>
                <c:pt idx="31">
                  <c:v>6.5627113257307218E-2</c:v>
                </c:pt>
                <c:pt idx="32">
                  <c:v>-9.3122857608159249E-2</c:v>
                </c:pt>
                <c:pt idx="33">
                  <c:v>-7.7317272345673399E-2</c:v>
                </c:pt>
                <c:pt idx="34">
                  <c:v>-0.12214039477841923</c:v>
                </c:pt>
                <c:pt idx="35">
                  <c:v>-8.4788016976983085E-2</c:v>
                </c:pt>
                <c:pt idx="36">
                  <c:v>-2.2908736793498523E-2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DF7-694E-8803-D3E3112F46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3"/>
          <c:min val="-0.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1068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Hoja2!$B$70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Hoja2!$B$100:$B$136</c:f>
              <c:numCache>
                <c:formatCode>0.0%</c:formatCode>
                <c:ptCount val="37"/>
                <c:pt idx="0">
                  <c:v>0.18027942754796028</c:v>
                </c:pt>
                <c:pt idx="1">
                  <c:v>0.17552836623175214</c:v>
                </c:pt>
                <c:pt idx="2">
                  <c:v>0.18368548957326405</c:v>
                </c:pt>
                <c:pt idx="3">
                  <c:v>0.1800047737016206</c:v>
                </c:pt>
                <c:pt idx="4">
                  <c:v>0.18160722461464959</c:v>
                </c:pt>
                <c:pt idx="5">
                  <c:v>0.18351478030421756</c:v>
                </c:pt>
                <c:pt idx="6">
                  <c:v>0.16976569054417029</c:v>
                </c:pt>
                <c:pt idx="7">
                  <c:v>0.18208980211120959</c:v>
                </c:pt>
                <c:pt idx="8">
                  <c:v>0.18582497214687024</c:v>
                </c:pt>
                <c:pt idx="9">
                  <c:v>0.17362302625826548</c:v>
                </c:pt>
                <c:pt idx="10">
                  <c:v>0.17323016660351614</c:v>
                </c:pt>
                <c:pt idx="11">
                  <c:v>0.18300621620907848</c:v>
                </c:pt>
                <c:pt idx="12">
                  <c:v>0.17603890916359768</c:v>
                </c:pt>
                <c:pt idx="13">
                  <c:v>0.1745777763884756</c:v>
                </c:pt>
                <c:pt idx="14">
                  <c:v>0.16972864792955575</c:v>
                </c:pt>
                <c:pt idx="15">
                  <c:v>0.17528161292763816</c:v>
                </c:pt>
                <c:pt idx="16">
                  <c:v>0.17200427563799633</c:v>
                </c:pt>
                <c:pt idx="17">
                  <c:v>0.17144585101707085</c:v>
                </c:pt>
                <c:pt idx="18">
                  <c:v>0.18075909822424965</c:v>
                </c:pt>
                <c:pt idx="19">
                  <c:v>0.17699683967648483</c:v>
                </c:pt>
                <c:pt idx="20">
                  <c:v>0.17624969630474813</c:v>
                </c:pt>
                <c:pt idx="21">
                  <c:v>0.18008355738311504</c:v>
                </c:pt>
                <c:pt idx="22">
                  <c:v>0.17458027586924177</c:v>
                </c:pt>
                <c:pt idx="23">
                  <c:v>0.17339182142959503</c:v>
                </c:pt>
                <c:pt idx="24">
                  <c:v>0.17562657378254265</c:v>
                </c:pt>
                <c:pt idx="25">
                  <c:v>0.1710726519762735</c:v>
                </c:pt>
                <c:pt idx="26">
                  <c:v>0.1746383619897135</c:v>
                </c:pt>
                <c:pt idx="27">
                  <c:v>0.17480219522539428</c:v>
                </c:pt>
                <c:pt idx="28">
                  <c:v>0.18205874360232741</c:v>
                </c:pt>
                <c:pt idx="29">
                  <c:v>0.17274151167680413</c:v>
                </c:pt>
                <c:pt idx="30">
                  <c:v>0.18043414809604374</c:v>
                </c:pt>
                <c:pt idx="31">
                  <c:v>0.18078656566284407</c:v>
                </c:pt>
                <c:pt idx="32">
                  <c:v>0.17452623395321343</c:v>
                </c:pt>
                <c:pt idx="33">
                  <c:v>0.17629333821824117</c:v>
                </c:pt>
                <c:pt idx="34">
                  <c:v>0.17491288675029812</c:v>
                </c:pt>
                <c:pt idx="35">
                  <c:v>0.17429547836039239</c:v>
                </c:pt>
                <c:pt idx="36">
                  <c:v>0.17393321129047426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EB0-B742-B9DC-A00FEE0EA8E2}"/>
            </c:ext>
          </c:extLst>
        </c:ser>
        <c:ser>
          <c:idx val="1"/>
          <c:order val="1"/>
          <c:tx>
            <c:strRef>
              <c:f>Hoja2!$C$70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Hoja2!$C$100:$C$136</c:f>
              <c:numCache>
                <c:formatCode>0.0%</c:formatCode>
                <c:ptCount val="37"/>
                <c:pt idx="0">
                  <c:v>0.14821763065535054</c:v>
                </c:pt>
                <c:pt idx="1">
                  <c:v>0.14909189554760716</c:v>
                </c:pt>
                <c:pt idx="2">
                  <c:v>0.14148138878862065</c:v>
                </c:pt>
                <c:pt idx="3">
                  <c:v>0.14514933762656809</c:v>
                </c:pt>
                <c:pt idx="4">
                  <c:v>0.15036726893906721</c:v>
                </c:pt>
                <c:pt idx="5">
                  <c:v>0.1438551674808225</c:v>
                </c:pt>
                <c:pt idx="6">
                  <c:v>0.13659393408001994</c:v>
                </c:pt>
                <c:pt idx="7">
                  <c:v>0.13760081512906042</c:v>
                </c:pt>
                <c:pt idx="8">
                  <c:v>0.14673397596062376</c:v>
                </c:pt>
                <c:pt idx="9">
                  <c:v>0.15405823337405655</c:v>
                </c:pt>
                <c:pt idx="10">
                  <c:v>0.14355211383083699</c:v>
                </c:pt>
                <c:pt idx="11">
                  <c:v>0.15315791964462802</c:v>
                </c:pt>
                <c:pt idx="12">
                  <c:v>0.14124331258511097</c:v>
                </c:pt>
                <c:pt idx="13">
                  <c:v>0.14445683738894083</c:v>
                </c:pt>
                <c:pt idx="14">
                  <c:v>0.14305665076091709</c:v>
                </c:pt>
                <c:pt idx="15">
                  <c:v>0.13639531261887369</c:v>
                </c:pt>
                <c:pt idx="16">
                  <c:v>0.1474150901649674</c:v>
                </c:pt>
                <c:pt idx="17">
                  <c:v>0.14347420142118186</c:v>
                </c:pt>
                <c:pt idx="18">
                  <c:v>0.13619949440202364</c:v>
                </c:pt>
                <c:pt idx="19">
                  <c:v>0.14536078671856534</c:v>
                </c:pt>
                <c:pt idx="20">
                  <c:v>0.14352143847335266</c:v>
                </c:pt>
                <c:pt idx="21">
                  <c:v>0.14592468505316913</c:v>
                </c:pt>
                <c:pt idx="22">
                  <c:v>0.13802398303917768</c:v>
                </c:pt>
                <c:pt idx="23">
                  <c:v>0.14916707725888292</c:v>
                </c:pt>
                <c:pt idx="24">
                  <c:v>0.14276246934699893</c:v>
                </c:pt>
                <c:pt idx="25">
                  <c:v>0.14560975199498774</c:v>
                </c:pt>
                <c:pt idx="26">
                  <c:v>0.14475760648247421</c:v>
                </c:pt>
                <c:pt idx="27">
                  <c:v>0.13996233008817105</c:v>
                </c:pt>
                <c:pt idx="28">
                  <c:v>0.14316725392507759</c:v>
                </c:pt>
                <c:pt idx="29">
                  <c:v>0.13920707846964059</c:v>
                </c:pt>
                <c:pt idx="30">
                  <c:v>0.13338963991153158</c:v>
                </c:pt>
                <c:pt idx="31">
                  <c:v>0.14050316338057034</c:v>
                </c:pt>
                <c:pt idx="32">
                  <c:v>0.14311429015995036</c:v>
                </c:pt>
                <c:pt idx="33">
                  <c:v>0.15548395984435018</c:v>
                </c:pt>
                <c:pt idx="34">
                  <c:v>0.13488957519499831</c:v>
                </c:pt>
                <c:pt idx="35">
                  <c:v>0.14818446032947752</c:v>
                </c:pt>
                <c:pt idx="36">
                  <c:v>0.13980663432264134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EB0-B742-B9DC-A00FEE0EA8E2}"/>
            </c:ext>
          </c:extLst>
        </c:ser>
        <c:ser>
          <c:idx val="2"/>
          <c:order val="2"/>
          <c:tx>
            <c:strRef>
              <c:f>Hoja2!$D$70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Hoja2!$D$100:$D$136</c:f>
              <c:numCache>
                <c:formatCode>0.0%</c:formatCode>
                <c:ptCount val="37"/>
                <c:pt idx="0">
                  <c:v>0.11732077362723269</c:v>
                </c:pt>
                <c:pt idx="1">
                  <c:v>0.1221250250849442</c:v>
                </c:pt>
                <c:pt idx="2">
                  <c:v>0.1249489451783919</c:v>
                </c:pt>
                <c:pt idx="3">
                  <c:v>0.11693684144423412</c:v>
                </c:pt>
                <c:pt idx="4">
                  <c:v>0.11666859093030407</c:v>
                </c:pt>
                <c:pt idx="5">
                  <c:v>0.12340082457406462</c:v>
                </c:pt>
                <c:pt idx="6">
                  <c:v>0.11817052138249032</c:v>
                </c:pt>
                <c:pt idx="7">
                  <c:v>0.10440183837697077</c:v>
                </c:pt>
                <c:pt idx="8">
                  <c:v>0.11450841081308651</c:v>
                </c:pt>
                <c:pt idx="9">
                  <c:v>0.12672392488818948</c:v>
                </c:pt>
                <c:pt idx="10">
                  <c:v>0.12312207784053061</c:v>
                </c:pt>
                <c:pt idx="11">
                  <c:v>0.12056110720873583</c:v>
                </c:pt>
                <c:pt idx="12">
                  <c:v>0.12376662830744201</c:v>
                </c:pt>
                <c:pt idx="13">
                  <c:v>0.1170723228442612</c:v>
                </c:pt>
                <c:pt idx="14">
                  <c:v>0.12750878649577024</c:v>
                </c:pt>
                <c:pt idx="15">
                  <c:v>0.12353438210902995</c:v>
                </c:pt>
                <c:pt idx="16">
                  <c:v>0.12252115804992805</c:v>
                </c:pt>
                <c:pt idx="17">
                  <c:v>0.12009145206902547</c:v>
                </c:pt>
                <c:pt idx="18">
                  <c:v>0.11688853264898279</c:v>
                </c:pt>
                <c:pt idx="19">
                  <c:v>0.10977867346470623</c:v>
                </c:pt>
                <c:pt idx="20">
                  <c:v>0.11701718938635766</c:v>
                </c:pt>
                <c:pt idx="21">
                  <c:v>0.12415913872626222</c:v>
                </c:pt>
                <c:pt idx="22">
                  <c:v>0.12459343571521328</c:v>
                </c:pt>
                <c:pt idx="23">
                  <c:v>0.12249740095317553</c:v>
                </c:pt>
                <c:pt idx="24">
                  <c:v>0.1169576086150909</c:v>
                </c:pt>
                <c:pt idx="25">
                  <c:v>0.12402505105640202</c:v>
                </c:pt>
                <c:pt idx="26">
                  <c:v>0.12297132692942997</c:v>
                </c:pt>
                <c:pt idx="27">
                  <c:v>0.12101894632199969</c:v>
                </c:pt>
                <c:pt idx="28">
                  <c:v>0.11635771939995207</c:v>
                </c:pt>
                <c:pt idx="29">
                  <c:v>0.12590004004691199</c:v>
                </c:pt>
                <c:pt idx="30">
                  <c:v>0.11764032591776334</c:v>
                </c:pt>
                <c:pt idx="31">
                  <c:v>0.11164826187140416</c:v>
                </c:pt>
                <c:pt idx="32">
                  <c:v>0.12144068746295854</c:v>
                </c:pt>
                <c:pt idx="33">
                  <c:v>0.11218291484189245</c:v>
                </c:pt>
                <c:pt idx="34">
                  <c:v>0.13082133095680604</c:v>
                </c:pt>
                <c:pt idx="35">
                  <c:v>0.12158141572308172</c:v>
                </c:pt>
                <c:pt idx="36">
                  <c:v>0.12303152387431379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B0-B742-B9DC-A00FEE0EA8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1101899136284"/>
          <c:y val="5.9701492537313432E-2"/>
          <c:w val="0.80393645219188814"/>
          <c:h val="0.6752149061421596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Hoja2!$C$139</c:f>
              <c:strCache>
                <c:ptCount val="1"/>
                <c:pt idx="0">
                  <c:v>Industrias manufactureras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Hoja2!$C$140:$C$143</c:f>
              <c:numCache>
                <c:formatCode>0.0%</c:formatCode>
                <c:ptCount val="4"/>
                <c:pt idx="0">
                  <c:v>0.13495951958279129</c:v>
                </c:pt>
                <c:pt idx="1">
                  <c:v>2.5779852266487158E-2</c:v>
                </c:pt>
                <c:pt idx="2">
                  <c:v>6.5949432285798082E-2</c:v>
                </c:pt>
                <c:pt idx="3">
                  <c:v>0.1280968271612668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D1-7D41-AC58-D5B8EB99D5E8}"/>
            </c:ext>
          </c:extLst>
        </c:ser>
        <c:ser>
          <c:idx val="1"/>
          <c:order val="1"/>
          <c:tx>
            <c:strRef>
              <c:f>Hoja2!$B$139</c:f>
              <c:strCache>
                <c:ptCount val="1"/>
                <c:pt idx="0">
                  <c:v>Suministros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Hoja2!$B$140:$B$143</c:f>
              <c:numCache>
                <c:formatCode>0.0%</c:formatCode>
                <c:ptCount val="4"/>
                <c:pt idx="0">
                  <c:v>0.12271713589951738</c:v>
                </c:pt>
                <c:pt idx="1">
                  <c:v>2.6843798802409724E-2</c:v>
                </c:pt>
                <c:pt idx="2">
                  <c:v>-4.4166343811371966E-2</c:v>
                </c:pt>
                <c:pt idx="3">
                  <c:v>0.2127475214285941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BD1-7D41-AC58-D5B8EB99D5E8}"/>
            </c:ext>
          </c:extLst>
        </c:ser>
        <c:ser>
          <c:idx val="2"/>
          <c:order val="2"/>
          <c:tx>
            <c:strRef>
              <c:f>Hoja2!$D$139</c:f>
              <c:strCache>
                <c:ptCount val="1"/>
                <c:pt idx="0">
                  <c:v>Información y comunicaciones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Hoja2!$D$140:$D$143</c:f>
              <c:numCache>
                <c:formatCode>0.0%</c:formatCode>
                <c:ptCount val="4"/>
                <c:pt idx="0">
                  <c:v>0.29193551903038761</c:v>
                </c:pt>
                <c:pt idx="1">
                  <c:v>-0.22667833716491259</c:v>
                </c:pt>
                <c:pt idx="2">
                  <c:v>0.33902434885843169</c:v>
                </c:pt>
                <c:pt idx="3">
                  <c:v>-0.2530559130882204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BD1-7D41-AC58-D5B8EB99D5E8}"/>
            </c:ext>
          </c:extLst>
        </c:ser>
        <c:ser>
          <c:idx val="3"/>
          <c:order val="3"/>
          <c:tx>
            <c:strRef>
              <c:f>Hoja2!$E$139</c:f>
              <c:strCache>
                <c:ptCount val="1"/>
                <c:pt idx="0">
                  <c:v>Actividades inmobiliarias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Hoja2!$E$140:$E$143</c:f>
              <c:numCache>
                <c:formatCode>0.0%</c:formatCode>
                <c:ptCount val="4"/>
                <c:pt idx="0">
                  <c:v>4.1131012937900113E-2</c:v>
                </c:pt>
                <c:pt idx="1">
                  <c:v>0.32736505993771781</c:v>
                </c:pt>
                <c:pt idx="2">
                  <c:v>0.28622735906438557</c:v>
                </c:pt>
                <c:pt idx="3">
                  <c:v>-0.11687412865607849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BD1-7D41-AC58-D5B8EB99D5E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36"/>
          <c:min val="-0.3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67709248"/>
        <c:crosses val="autoZero"/>
        <c:crossBetween val="between"/>
        <c:majorUnit val="0.06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4.5774870942825861E-2"/>
          <c:y val="0.88966121432921297"/>
          <c:w val="0.9225642137005281"/>
          <c:h val="0.11033878567078709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Hoja3!$B$70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Hoja3!$B$100:$B$136</c:f>
              <c:numCache>
                <c:formatCode>0.0%</c:formatCode>
                <c:ptCount val="37"/>
                <c:pt idx="0">
                  <c:v>0.42443097981989369</c:v>
                </c:pt>
                <c:pt idx="1">
                  <c:v>0.42262883147745989</c:v>
                </c:pt>
                <c:pt idx="2">
                  <c:v>0.42684431082854374</c:v>
                </c:pt>
                <c:pt idx="3">
                  <c:v>0.42140735265685875</c:v>
                </c:pt>
                <c:pt idx="4">
                  <c:v>0.43365931201291635</c:v>
                </c:pt>
                <c:pt idx="5">
                  <c:v>0.43153015464036837</c:v>
                </c:pt>
                <c:pt idx="6">
                  <c:v>0.43460076167828243</c:v>
                </c:pt>
                <c:pt idx="7">
                  <c:v>0.4489043017508858</c:v>
                </c:pt>
                <c:pt idx="8">
                  <c:v>0.42322671632643699</c:v>
                </c:pt>
                <c:pt idx="9">
                  <c:v>0.42511840072502793</c:v>
                </c:pt>
                <c:pt idx="10">
                  <c:v>0.42754003833818111</c:v>
                </c:pt>
                <c:pt idx="11">
                  <c:v>0.44007374372674091</c:v>
                </c:pt>
                <c:pt idx="12">
                  <c:v>0.44640345995834113</c:v>
                </c:pt>
                <c:pt idx="13">
                  <c:v>0.42659338983880035</c:v>
                </c:pt>
                <c:pt idx="14">
                  <c:v>0.42975976574722863</c:v>
                </c:pt>
                <c:pt idx="15">
                  <c:v>0.43311622672085232</c:v>
                </c:pt>
                <c:pt idx="16">
                  <c:v>0.44217612274857693</c:v>
                </c:pt>
                <c:pt idx="17">
                  <c:v>0.4318024564057179</c:v>
                </c:pt>
                <c:pt idx="18">
                  <c:v>0.43659274863117975</c:v>
                </c:pt>
                <c:pt idx="19">
                  <c:v>0.44546303137443299</c:v>
                </c:pt>
                <c:pt idx="20">
                  <c:v>0.43414015772859255</c:v>
                </c:pt>
                <c:pt idx="21">
                  <c:v>0.43828706486656455</c:v>
                </c:pt>
                <c:pt idx="22">
                  <c:v>0.44160033340888916</c:v>
                </c:pt>
                <c:pt idx="23">
                  <c:v>0.44905434846161701</c:v>
                </c:pt>
                <c:pt idx="24">
                  <c:v>0.45108842925233533</c:v>
                </c:pt>
                <c:pt idx="25">
                  <c:v>0.43597206843016317</c:v>
                </c:pt>
                <c:pt idx="26">
                  <c:v>0.43322755230541171</c:v>
                </c:pt>
                <c:pt idx="27">
                  <c:v>0.44004674577645719</c:v>
                </c:pt>
                <c:pt idx="28">
                  <c:v>0.45296652584302333</c:v>
                </c:pt>
                <c:pt idx="29">
                  <c:v>0.4354916196885209</c:v>
                </c:pt>
                <c:pt idx="30">
                  <c:v>0.42941990237405864</c:v>
                </c:pt>
                <c:pt idx="31">
                  <c:v>0.44681894814224216</c:v>
                </c:pt>
                <c:pt idx="32">
                  <c:v>0.42935383839984359</c:v>
                </c:pt>
                <c:pt idx="33">
                  <c:v>0.42650971954303912</c:v>
                </c:pt>
                <c:pt idx="34">
                  <c:v>0.4406582405716794</c:v>
                </c:pt>
                <c:pt idx="35">
                  <c:v>0.44800450938459463</c:v>
                </c:pt>
                <c:pt idx="36">
                  <c:v>0.44815455256209247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377-414B-AA55-1D4D6E241F1C}"/>
            </c:ext>
          </c:extLst>
        </c:ser>
        <c:ser>
          <c:idx val="1"/>
          <c:order val="1"/>
          <c:tx>
            <c:strRef>
              <c:f>Hoja3!$C$70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Hoja3!$C$100:$C$136</c:f>
              <c:numCache>
                <c:formatCode>0.0%</c:formatCode>
                <c:ptCount val="37"/>
                <c:pt idx="0">
                  <c:v>0.42901918597646183</c:v>
                </c:pt>
                <c:pt idx="1">
                  <c:v>0.4202672095219448</c:v>
                </c:pt>
                <c:pt idx="2">
                  <c:v>0.42706187163310688</c:v>
                </c:pt>
                <c:pt idx="3">
                  <c:v>0.42980063447031935</c:v>
                </c:pt>
                <c:pt idx="4">
                  <c:v>0.41443748529625934</c:v>
                </c:pt>
                <c:pt idx="5">
                  <c:v>0.41569457503541679</c:v>
                </c:pt>
                <c:pt idx="6">
                  <c:v>0.41727719139110098</c:v>
                </c:pt>
                <c:pt idx="7">
                  <c:v>0.40640788799588762</c:v>
                </c:pt>
                <c:pt idx="8">
                  <c:v>0.42265689059513012</c:v>
                </c:pt>
                <c:pt idx="9">
                  <c:v>0.42165386873437982</c:v>
                </c:pt>
                <c:pt idx="10">
                  <c:v>0.42168516662043903</c:v>
                </c:pt>
                <c:pt idx="11">
                  <c:v>0.41763796192268282</c:v>
                </c:pt>
                <c:pt idx="12">
                  <c:v>0.40922854398630637</c:v>
                </c:pt>
                <c:pt idx="13">
                  <c:v>0.42590388751003094</c:v>
                </c:pt>
                <c:pt idx="14">
                  <c:v>0.41704712272527245</c:v>
                </c:pt>
                <c:pt idx="15">
                  <c:v>0.41636712479422411</c:v>
                </c:pt>
                <c:pt idx="16">
                  <c:v>0.41507717712837666</c:v>
                </c:pt>
                <c:pt idx="17">
                  <c:v>0.41973779228509989</c:v>
                </c:pt>
                <c:pt idx="18">
                  <c:v>0.4146190830121313</c:v>
                </c:pt>
                <c:pt idx="19">
                  <c:v>0.3984521670994553</c:v>
                </c:pt>
                <c:pt idx="20">
                  <c:v>0.41591333785809242</c:v>
                </c:pt>
                <c:pt idx="21">
                  <c:v>0.40877614800640638</c:v>
                </c:pt>
                <c:pt idx="22">
                  <c:v>0.40668955023198478</c:v>
                </c:pt>
                <c:pt idx="23">
                  <c:v>0.39962763713666283</c:v>
                </c:pt>
                <c:pt idx="24">
                  <c:v>0.40347651149103864</c:v>
                </c:pt>
                <c:pt idx="25">
                  <c:v>0.41390959932436294</c:v>
                </c:pt>
                <c:pt idx="26">
                  <c:v>0.41679317315615272</c:v>
                </c:pt>
                <c:pt idx="27">
                  <c:v>0.41765453434757405</c:v>
                </c:pt>
                <c:pt idx="28">
                  <c:v>0.40428591644930811</c:v>
                </c:pt>
                <c:pt idx="29">
                  <c:v>0.41305027549709833</c:v>
                </c:pt>
                <c:pt idx="30">
                  <c:v>0.42893869925525369</c:v>
                </c:pt>
                <c:pt idx="31">
                  <c:v>0.41010010962186538</c:v>
                </c:pt>
                <c:pt idx="32">
                  <c:v>0.42733998313534105</c:v>
                </c:pt>
                <c:pt idx="33">
                  <c:v>0.41675939094259423</c:v>
                </c:pt>
                <c:pt idx="34">
                  <c:v>0.41679492478271607</c:v>
                </c:pt>
                <c:pt idx="35">
                  <c:v>0.41544427188811384</c:v>
                </c:pt>
                <c:pt idx="36">
                  <c:v>0.40801314914221104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377-414B-AA55-1D4D6E241F1C}"/>
            </c:ext>
          </c:extLst>
        </c:ser>
        <c:ser>
          <c:idx val="2"/>
          <c:order val="2"/>
          <c:tx>
            <c:strRef>
              <c:f>Hoja3!$D$70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Hoja3!$A$100:$A$136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Hoja3!$D$100:$D$136</c:f>
              <c:numCache>
                <c:formatCode>0.0%</c:formatCode>
                <c:ptCount val="37"/>
                <c:pt idx="0">
                  <c:v>0.14654983420364442</c:v>
                </c:pt>
                <c:pt idx="1">
                  <c:v>0.15710395900059537</c:v>
                </c:pt>
                <c:pt idx="2">
                  <c:v>0.14609381753834938</c:v>
                </c:pt>
                <c:pt idx="3">
                  <c:v>0.14879201287282195</c:v>
                </c:pt>
                <c:pt idx="4">
                  <c:v>0.15190320269082425</c:v>
                </c:pt>
                <c:pt idx="5">
                  <c:v>0.1527752703242149</c:v>
                </c:pt>
                <c:pt idx="6">
                  <c:v>0.14812204693061659</c:v>
                </c:pt>
                <c:pt idx="7">
                  <c:v>0.14468781025322652</c:v>
                </c:pt>
                <c:pt idx="8">
                  <c:v>0.15411639307843283</c:v>
                </c:pt>
                <c:pt idx="9">
                  <c:v>0.15322773054059224</c:v>
                </c:pt>
                <c:pt idx="10">
                  <c:v>0.15077479504137981</c:v>
                </c:pt>
                <c:pt idx="11">
                  <c:v>0.14228829435057633</c:v>
                </c:pt>
                <c:pt idx="12">
                  <c:v>0.14436799605535255</c:v>
                </c:pt>
                <c:pt idx="13">
                  <c:v>0.14750272265116871</c:v>
                </c:pt>
                <c:pt idx="14">
                  <c:v>0.15319311152749893</c:v>
                </c:pt>
                <c:pt idx="15">
                  <c:v>0.15051664848492363</c:v>
                </c:pt>
                <c:pt idx="16">
                  <c:v>0.14274670012304647</c:v>
                </c:pt>
                <c:pt idx="17">
                  <c:v>0.14845975130918221</c:v>
                </c:pt>
                <c:pt idx="18">
                  <c:v>0.14878816835668895</c:v>
                </c:pt>
                <c:pt idx="19">
                  <c:v>0.1560848015261117</c:v>
                </c:pt>
                <c:pt idx="20">
                  <c:v>0.14994650441331503</c:v>
                </c:pt>
                <c:pt idx="21">
                  <c:v>0.15293678712702907</c:v>
                </c:pt>
                <c:pt idx="22">
                  <c:v>0.15171011635912612</c:v>
                </c:pt>
                <c:pt idx="23">
                  <c:v>0.1513180144017201</c:v>
                </c:pt>
                <c:pt idx="24">
                  <c:v>0.14543505925662603</c:v>
                </c:pt>
                <c:pt idx="25">
                  <c:v>0.15011833224547388</c:v>
                </c:pt>
                <c:pt idx="26">
                  <c:v>0.14997927453843563</c:v>
                </c:pt>
                <c:pt idx="27">
                  <c:v>0.14229871987596876</c:v>
                </c:pt>
                <c:pt idx="28">
                  <c:v>0.14274755770766856</c:v>
                </c:pt>
                <c:pt idx="29">
                  <c:v>0.15145810481438082</c:v>
                </c:pt>
                <c:pt idx="30">
                  <c:v>0.14164139837068768</c:v>
                </c:pt>
                <c:pt idx="31">
                  <c:v>0.14308094223589252</c:v>
                </c:pt>
                <c:pt idx="32">
                  <c:v>0.1433061784648153</c:v>
                </c:pt>
                <c:pt idx="33">
                  <c:v>0.15673088951436664</c:v>
                </c:pt>
                <c:pt idx="34">
                  <c:v>0.14254683464560447</c:v>
                </c:pt>
                <c:pt idx="35">
                  <c:v>0.13655121872729148</c:v>
                </c:pt>
                <c:pt idx="36">
                  <c:v>0.14383229829569655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377-414B-AA55-1D4D6E241F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Hoja3!$B$139</c:f>
              <c:strCache>
                <c:ptCount val="1"/>
                <c:pt idx="0">
                  <c:v>Jornalero o peón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Hoja3!$B$140:$B$143</c:f>
              <c:numCache>
                <c:formatCode>0.0%</c:formatCode>
                <c:ptCount val="4"/>
                <c:pt idx="0">
                  <c:v>-5.3353201382718596E-2</c:v>
                </c:pt>
                <c:pt idx="1">
                  <c:v>-0.11111292564897657</c:v>
                </c:pt>
                <c:pt idx="2">
                  <c:v>0.19756399433118266</c:v>
                </c:pt>
                <c:pt idx="3">
                  <c:v>0.20532518887868334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00-E842-BAF0-4E234BD06D43}"/>
            </c:ext>
          </c:extLst>
        </c:ser>
        <c:ser>
          <c:idx val="1"/>
          <c:order val="1"/>
          <c:tx>
            <c:strRef>
              <c:f>Hoja3!$C$139</c:f>
              <c:strCache>
                <c:ptCount val="1"/>
                <c:pt idx="0">
                  <c:v>Trabajador familiar sin remuneración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Hoja3!$C$140:$C$143</c:f>
              <c:numCache>
                <c:formatCode>0.0%</c:formatCode>
                <c:ptCount val="4"/>
                <c:pt idx="0">
                  <c:v>-2.5275157969598894E-2</c:v>
                </c:pt>
                <c:pt idx="1">
                  <c:v>0.24053407609150312</c:v>
                </c:pt>
                <c:pt idx="2">
                  <c:v>1.9890042655393181E-2</c:v>
                </c:pt>
                <c:pt idx="3">
                  <c:v>-0.23632880855795269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300-E842-BAF0-4E234BD06D43}"/>
            </c:ext>
          </c:extLst>
        </c:ser>
        <c:ser>
          <c:idx val="2"/>
          <c:order val="2"/>
          <c:tx>
            <c:strRef>
              <c:f>Hoja3!$D$139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Hoja3!$A$140:$A$143</c:f>
              <c:numCache>
                <c:formatCode>mmm\-yy</c:formatCode>
                <c:ptCount val="4"/>
                <c:pt idx="0">
                  <c:v>44713</c:v>
                </c:pt>
                <c:pt idx="1">
                  <c:v>45078</c:v>
                </c:pt>
                <c:pt idx="2">
                  <c:v>45444</c:v>
                </c:pt>
                <c:pt idx="3">
                  <c:v>45809</c:v>
                </c:pt>
              </c:numCache>
            </c:numRef>
          </c:cat>
          <c:val>
            <c:numRef>
              <c:f>Hoja3!$D$140:$D$143</c:f>
              <c:numCache>
                <c:formatCode>0.0%</c:formatCode>
                <c:ptCount val="4"/>
                <c:pt idx="0">
                  <c:v>0.12749283345943097</c:v>
                </c:pt>
                <c:pt idx="1">
                  <c:v>3.1170599444149572E-2</c:v>
                </c:pt>
                <c:pt idx="2">
                  <c:v>1.6971270490868662E-3</c:v>
                </c:pt>
                <c:pt idx="3">
                  <c:v>2.4833318838746399E-2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300-E842-BAF0-4E234BD06D43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25"/>
          <c:min val="-0.2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20119103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Hoja4!$B$19:$B$55</c:f>
              <c:numCache>
                <c:formatCode>0.0%</c:formatCode>
                <c:ptCount val="37"/>
                <c:pt idx="0">
                  <c:v>0.76980295952000011</c:v>
                </c:pt>
                <c:pt idx="1">
                  <c:v>0.76313482687</c:v>
                </c:pt>
                <c:pt idx="2">
                  <c:v>0.7604439383099999</c:v>
                </c:pt>
                <c:pt idx="3">
                  <c:v>0.76482045365999995</c:v>
                </c:pt>
                <c:pt idx="4">
                  <c:v>0.76914725705999998</c:v>
                </c:pt>
                <c:pt idx="5">
                  <c:v>0.76041363172999998</c:v>
                </c:pt>
                <c:pt idx="6">
                  <c:v>0.76699330981000002</c:v>
                </c:pt>
                <c:pt idx="7">
                  <c:v>0.76369423673000003</c:v>
                </c:pt>
                <c:pt idx="8">
                  <c:v>0.75941546626</c:v>
                </c:pt>
                <c:pt idx="9">
                  <c:v>0.77183708046999999</c:v>
                </c:pt>
                <c:pt idx="10">
                  <c:v>0.77213179692</c:v>
                </c:pt>
                <c:pt idx="11">
                  <c:v>0.75821546676999996</c:v>
                </c:pt>
                <c:pt idx="12">
                  <c:v>0.77199489924000009</c:v>
                </c:pt>
                <c:pt idx="13">
                  <c:v>0.77073011889251286</c:v>
                </c:pt>
                <c:pt idx="14">
                  <c:v>0.76819859999478779</c:v>
                </c:pt>
                <c:pt idx="15">
                  <c:v>0.76642626004982772</c:v>
                </c:pt>
                <c:pt idx="16">
                  <c:v>0.76093055249394892</c:v>
                </c:pt>
                <c:pt idx="17">
                  <c:v>0.76690475934396507</c:v>
                </c:pt>
                <c:pt idx="18">
                  <c:v>0.76679871465308069</c:v>
                </c:pt>
                <c:pt idx="19">
                  <c:v>0.76534837369206754</c:v>
                </c:pt>
                <c:pt idx="20">
                  <c:v>0.76300000000000001</c:v>
                </c:pt>
                <c:pt idx="21">
                  <c:v>0.75900000000000001</c:v>
                </c:pt>
                <c:pt idx="22">
                  <c:v>0.76</c:v>
                </c:pt>
                <c:pt idx="23">
                  <c:v>0.77</c:v>
                </c:pt>
                <c:pt idx="24">
                  <c:v>0.76700000000000002</c:v>
                </c:pt>
                <c:pt idx="25">
                  <c:v>0.76280617156968122</c:v>
                </c:pt>
                <c:pt idx="26">
                  <c:v>0.76700000000000002</c:v>
                </c:pt>
                <c:pt idx="27">
                  <c:v>0.76100000000000001</c:v>
                </c:pt>
                <c:pt idx="28">
                  <c:v>0.76900000000000002</c:v>
                </c:pt>
                <c:pt idx="29">
                  <c:v>0.75700000000000001</c:v>
                </c:pt>
                <c:pt idx="30">
                  <c:v>0.76300000000000001</c:v>
                </c:pt>
                <c:pt idx="31">
                  <c:v>0.77200000000000002</c:v>
                </c:pt>
                <c:pt idx="32">
                  <c:v>0.76500000000000001</c:v>
                </c:pt>
                <c:pt idx="33">
                  <c:v>0.76600000000000001</c:v>
                </c:pt>
                <c:pt idx="34">
                  <c:v>0.76500000000000001</c:v>
                </c:pt>
                <c:pt idx="35">
                  <c:v>0.77</c:v>
                </c:pt>
                <c:pt idx="36">
                  <c:v>0.77100000000000002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195-B447-A027-7313A75C11A1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Hoja4!$C$19:$C$55</c:f>
              <c:numCache>
                <c:formatCode>0.0%</c:formatCode>
                <c:ptCount val="37"/>
                <c:pt idx="0">
                  <c:v>0.51379381906999999</c:v>
                </c:pt>
                <c:pt idx="1">
                  <c:v>0.51679372438999993</c:v>
                </c:pt>
                <c:pt idx="2">
                  <c:v>0.51872198732999997</c:v>
                </c:pt>
                <c:pt idx="3">
                  <c:v>0.52747898196999998</c:v>
                </c:pt>
                <c:pt idx="4">
                  <c:v>0.51984410021000005</c:v>
                </c:pt>
                <c:pt idx="5">
                  <c:v>0.51698938204</c:v>
                </c:pt>
                <c:pt idx="6">
                  <c:v>0.51901812512000001</c:v>
                </c:pt>
                <c:pt idx="7">
                  <c:v>0.51396569306999995</c:v>
                </c:pt>
                <c:pt idx="8">
                  <c:v>0.52505210875000008</c:v>
                </c:pt>
                <c:pt idx="9">
                  <c:v>0.52474423283999994</c:v>
                </c:pt>
                <c:pt idx="10">
                  <c:v>0.52974252569000002</c:v>
                </c:pt>
                <c:pt idx="11">
                  <c:v>0.5281669444</c:v>
                </c:pt>
                <c:pt idx="12">
                  <c:v>0.52462506109999996</c:v>
                </c:pt>
                <c:pt idx="13">
                  <c:v>0.53463564486525428</c:v>
                </c:pt>
                <c:pt idx="14">
                  <c:v>0.53024404442487594</c:v>
                </c:pt>
                <c:pt idx="15">
                  <c:v>0.52708965020646081</c:v>
                </c:pt>
                <c:pt idx="16">
                  <c:v>0.52905432842021172</c:v>
                </c:pt>
                <c:pt idx="17">
                  <c:v>0.52451836549903008</c:v>
                </c:pt>
                <c:pt idx="18">
                  <c:v>0.51966722076990213</c:v>
                </c:pt>
                <c:pt idx="19">
                  <c:v>0.5102722826495677</c:v>
                </c:pt>
                <c:pt idx="20">
                  <c:v>0.52200000000000002</c:v>
                </c:pt>
                <c:pt idx="21">
                  <c:v>0.52800000000000002</c:v>
                </c:pt>
                <c:pt idx="22">
                  <c:v>0.52800000000000002</c:v>
                </c:pt>
                <c:pt idx="23">
                  <c:v>0.52200000000000002</c:v>
                </c:pt>
                <c:pt idx="24">
                  <c:v>0.51700000000000002</c:v>
                </c:pt>
                <c:pt idx="25">
                  <c:v>0.53</c:v>
                </c:pt>
                <c:pt idx="26">
                  <c:v>0.53200000000000003</c:v>
                </c:pt>
                <c:pt idx="27">
                  <c:v>0.51900000000000002</c:v>
                </c:pt>
                <c:pt idx="28">
                  <c:v>0.51900000000000002</c:v>
                </c:pt>
                <c:pt idx="29">
                  <c:v>0.52700000000000002</c:v>
                </c:pt>
                <c:pt idx="30">
                  <c:v>0.53400000000000003</c:v>
                </c:pt>
                <c:pt idx="31">
                  <c:v>0.52100000000000002</c:v>
                </c:pt>
                <c:pt idx="32">
                  <c:v>0.53800000000000003</c:v>
                </c:pt>
                <c:pt idx="33">
                  <c:v>0.53700000000000003</c:v>
                </c:pt>
                <c:pt idx="34">
                  <c:v>0.51900000000000002</c:v>
                </c:pt>
                <c:pt idx="35">
                  <c:v>0.51900000000000002</c:v>
                </c:pt>
                <c:pt idx="36">
                  <c:v>0.52400000000000002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195-B447-A027-7313A75C11A1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Hoja4!$D$19:$D$55</c:f>
              <c:numCache>
                <c:formatCode>0.0%</c:formatCode>
                <c:ptCount val="37"/>
                <c:pt idx="0">
                  <c:v>0.69894162214</c:v>
                </c:pt>
                <c:pt idx="1">
                  <c:v>0.69564708503999995</c:v>
                </c:pt>
                <c:pt idx="2">
                  <c:v>0.69466078089000005</c:v>
                </c:pt>
                <c:pt idx="3">
                  <c:v>0.69721008663000006</c:v>
                </c:pt>
                <c:pt idx="4">
                  <c:v>0.71086044746999999</c:v>
                </c:pt>
                <c:pt idx="5">
                  <c:v>0.70269379207000005</c:v>
                </c:pt>
                <c:pt idx="6">
                  <c:v>0.70301099210000007</c:v>
                </c:pt>
                <c:pt idx="7">
                  <c:v>0.67955757327999999</c:v>
                </c:pt>
                <c:pt idx="8">
                  <c:v>0.6940374561599999</c:v>
                </c:pt>
                <c:pt idx="9">
                  <c:v>0.71071309834000007</c:v>
                </c:pt>
                <c:pt idx="10">
                  <c:v>0.70760979720999995</c:v>
                </c:pt>
                <c:pt idx="11">
                  <c:v>0.69462535181999996</c:v>
                </c:pt>
                <c:pt idx="12">
                  <c:v>0.71275148138000011</c:v>
                </c:pt>
                <c:pt idx="13">
                  <c:v>0.71019918013421834</c:v>
                </c:pt>
                <c:pt idx="14">
                  <c:v>0.71117810798706049</c:v>
                </c:pt>
                <c:pt idx="15">
                  <c:v>0.70734525667880221</c:v>
                </c:pt>
                <c:pt idx="16">
                  <c:v>0.70370767239823451</c:v>
                </c:pt>
                <c:pt idx="17">
                  <c:v>0.70992972384570241</c:v>
                </c:pt>
                <c:pt idx="18">
                  <c:v>0.70241323837959257</c:v>
                </c:pt>
                <c:pt idx="19">
                  <c:v>0.68612635074777772</c:v>
                </c:pt>
                <c:pt idx="20">
                  <c:v>0.69099999999999995</c:v>
                </c:pt>
                <c:pt idx="21">
                  <c:v>0.69099999999999995</c:v>
                </c:pt>
                <c:pt idx="22">
                  <c:v>0.69299999999999995</c:v>
                </c:pt>
                <c:pt idx="23">
                  <c:v>0.70099999999999996</c:v>
                </c:pt>
                <c:pt idx="24">
                  <c:v>0.70299999999999996</c:v>
                </c:pt>
                <c:pt idx="25">
                  <c:v>0.70418042942093606</c:v>
                </c:pt>
                <c:pt idx="26">
                  <c:v>0.70499999999999996</c:v>
                </c:pt>
                <c:pt idx="27">
                  <c:v>0.70599999999999996</c:v>
                </c:pt>
                <c:pt idx="28">
                  <c:v>0.71</c:v>
                </c:pt>
                <c:pt idx="29">
                  <c:v>0.70700000000000007</c:v>
                </c:pt>
                <c:pt idx="30">
                  <c:v>0.71</c:v>
                </c:pt>
                <c:pt idx="31">
                  <c:v>0.70599999999999996</c:v>
                </c:pt>
                <c:pt idx="32">
                  <c:v>0.70399999999999996</c:v>
                </c:pt>
                <c:pt idx="33">
                  <c:v>0.71</c:v>
                </c:pt>
                <c:pt idx="34">
                  <c:v>0.71099999999999997</c:v>
                </c:pt>
                <c:pt idx="35">
                  <c:v>0.71499999999999997</c:v>
                </c:pt>
                <c:pt idx="36">
                  <c:v>0.71099999999999997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195-B447-A027-7313A75C11A1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Hoja4!$E$19:$E$55</c:f>
              <c:numCache>
                <c:formatCode>0.0%</c:formatCode>
                <c:ptCount val="37"/>
                <c:pt idx="0">
                  <c:v>0.44131249798</c:v>
                </c:pt>
                <c:pt idx="1">
                  <c:v>0.4448802328</c:v>
                </c:pt>
                <c:pt idx="2">
                  <c:v>0.44966407130000002</c:v>
                </c:pt>
                <c:pt idx="3">
                  <c:v>0.45730385255</c:v>
                </c:pt>
                <c:pt idx="4">
                  <c:v>0.45408983256000002</c:v>
                </c:pt>
                <c:pt idx="5">
                  <c:v>0.45445984021999997</c:v>
                </c:pt>
                <c:pt idx="6">
                  <c:v>0.45202915404999999</c:v>
                </c:pt>
                <c:pt idx="7">
                  <c:v>0.42458400593000001</c:v>
                </c:pt>
                <c:pt idx="8">
                  <c:v>0.44620549892</c:v>
                </c:pt>
                <c:pt idx="9">
                  <c:v>0.45704368287999997</c:v>
                </c:pt>
                <c:pt idx="10">
                  <c:v>0.45605132089</c:v>
                </c:pt>
                <c:pt idx="11">
                  <c:v>0.45822808451999997</c:v>
                </c:pt>
                <c:pt idx="12">
                  <c:v>0.46372797666999999</c:v>
                </c:pt>
                <c:pt idx="13">
                  <c:v>0.47122902526887067</c:v>
                </c:pt>
                <c:pt idx="14">
                  <c:v>0.46790399379148456</c:v>
                </c:pt>
                <c:pt idx="15">
                  <c:v>0.46740052835105639</c:v>
                </c:pt>
                <c:pt idx="16">
                  <c:v>0.46820649778557671</c:v>
                </c:pt>
                <c:pt idx="17">
                  <c:v>0.46610615968172725</c:v>
                </c:pt>
                <c:pt idx="18">
                  <c:v>0.45618910000926433</c:v>
                </c:pt>
                <c:pt idx="19">
                  <c:v>0.42934872009090119</c:v>
                </c:pt>
                <c:pt idx="20">
                  <c:v>0.44600000000000001</c:v>
                </c:pt>
                <c:pt idx="21">
                  <c:v>0.45200000000000001</c:v>
                </c:pt>
                <c:pt idx="22">
                  <c:v>0.45900000000000002</c:v>
                </c:pt>
                <c:pt idx="23">
                  <c:v>0.45900000000000002</c:v>
                </c:pt>
                <c:pt idx="24">
                  <c:v>0.45100000000000001</c:v>
                </c:pt>
                <c:pt idx="25">
                  <c:v>0.46200000000000002</c:v>
                </c:pt>
                <c:pt idx="26">
                  <c:v>0.47</c:v>
                </c:pt>
                <c:pt idx="27">
                  <c:v>0.45700000000000002</c:v>
                </c:pt>
                <c:pt idx="28">
                  <c:v>0.46100000000000002</c:v>
                </c:pt>
                <c:pt idx="29">
                  <c:v>0.47299999999999998</c:v>
                </c:pt>
                <c:pt idx="30">
                  <c:v>0.47</c:v>
                </c:pt>
                <c:pt idx="31">
                  <c:v>0.438</c:v>
                </c:pt>
                <c:pt idx="32">
                  <c:v>0.46700000000000003</c:v>
                </c:pt>
                <c:pt idx="33">
                  <c:v>0.47</c:v>
                </c:pt>
                <c:pt idx="34">
                  <c:v>0.46100000000000002</c:v>
                </c:pt>
                <c:pt idx="35">
                  <c:v>0.45900000000000002</c:v>
                </c:pt>
                <c:pt idx="36">
                  <c:v>0.46800000000000003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195-B447-A027-7313A75C11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Hoja4!$F$19:$F$55</c:f>
              <c:numCache>
                <c:formatCode>0.0%</c:formatCode>
                <c:ptCount val="37"/>
                <c:pt idx="0">
                  <c:v>9.2051266500000006E-2</c:v>
                </c:pt>
                <c:pt idx="1">
                  <c:v>8.8434886549999994E-2</c:v>
                </c:pt>
                <c:pt idx="2">
                  <c:v>8.650625524000001E-2</c:v>
                </c:pt>
                <c:pt idx="3">
                  <c:v>8.84003124E-2</c:v>
                </c:pt>
                <c:pt idx="4">
                  <c:v>7.5781079709999991E-2</c:v>
                </c:pt>
                <c:pt idx="5">
                  <c:v>7.5905845520000001E-2</c:v>
                </c:pt>
                <c:pt idx="6">
                  <c:v>8.3419655549999999E-2</c:v>
                </c:pt>
                <c:pt idx="7">
                  <c:v>0.11017061463</c:v>
                </c:pt>
                <c:pt idx="8">
                  <c:v>8.6089911259999999E-2</c:v>
                </c:pt>
                <c:pt idx="9">
                  <c:v>7.9192855169999993E-2</c:v>
                </c:pt>
                <c:pt idx="10">
                  <c:v>8.3563453770000004E-2</c:v>
                </c:pt>
                <c:pt idx="11">
                  <c:v>8.3868132129999995E-2</c:v>
                </c:pt>
                <c:pt idx="12">
                  <c:v>7.6740685619999999E-2</c:v>
                </c:pt>
                <c:pt idx="13">
                  <c:v>7.8537139362445815E-2</c:v>
                </c:pt>
                <c:pt idx="14">
                  <c:v>7.4226237861039157E-2</c:v>
                </c:pt>
                <c:pt idx="15">
                  <c:v>7.708635057361346E-2</c:v>
                </c:pt>
                <c:pt idx="16">
                  <c:v>7.5201186111093693E-2</c:v>
                </c:pt>
                <c:pt idx="17">
                  <c:v>7.4292191832272356E-2</c:v>
                </c:pt>
                <c:pt idx="18">
                  <c:v>8.3966593896308866E-2</c:v>
                </c:pt>
                <c:pt idx="19">
                  <c:v>0.10351106197837534</c:v>
                </c:pt>
                <c:pt idx="20">
                  <c:v>9.4E-2</c:v>
                </c:pt>
                <c:pt idx="21">
                  <c:v>8.900000000000001E-2</c:v>
                </c:pt>
                <c:pt idx="22">
                  <c:v>8.7999999999999995E-2</c:v>
                </c:pt>
                <c:pt idx="23">
                  <c:v>0.09</c:v>
                </c:pt>
                <c:pt idx="24">
                  <c:v>8.4000000000000005E-2</c:v>
                </c:pt>
                <c:pt idx="25">
                  <c:v>7.6999999999999999E-2</c:v>
                </c:pt>
                <c:pt idx="26">
                  <c:v>8.1000000000000003E-2</c:v>
                </c:pt>
                <c:pt idx="27">
                  <c:v>7.2000000000000008E-2</c:v>
                </c:pt>
                <c:pt idx="28">
                  <c:v>7.5999999999999998E-2</c:v>
                </c:pt>
                <c:pt idx="29">
                  <c:v>6.5000000000000002E-2</c:v>
                </c:pt>
                <c:pt idx="30">
                  <c:v>7.0000000000000007E-2</c:v>
                </c:pt>
                <c:pt idx="31">
                  <c:v>8.5999999999999993E-2</c:v>
                </c:pt>
                <c:pt idx="32">
                  <c:v>0.08</c:v>
                </c:pt>
                <c:pt idx="33">
                  <c:v>7.3999999999999996E-2</c:v>
                </c:pt>
                <c:pt idx="34">
                  <c:v>7.0000000000000007E-2</c:v>
                </c:pt>
                <c:pt idx="35">
                  <c:v>7.0999999999999994E-2</c:v>
                </c:pt>
                <c:pt idx="36">
                  <c:v>6.9000000000000006E-2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04B-5A44-B007-DBF0A221C64D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Hoja4!$G$19:$G$55</c:f>
              <c:numCache>
                <c:formatCode>0.0%</c:formatCode>
                <c:ptCount val="37"/>
                <c:pt idx="0">
                  <c:v>0.14107083113999999</c:v>
                </c:pt>
                <c:pt idx="1">
                  <c:v>0.13915318278</c:v>
                </c:pt>
                <c:pt idx="2">
                  <c:v>0.13313088266000001</c:v>
                </c:pt>
                <c:pt idx="3">
                  <c:v>0.13303872159000002</c:v>
                </c:pt>
                <c:pt idx="4">
                  <c:v>0.12648843688</c:v>
                </c:pt>
                <c:pt idx="5">
                  <c:v>0.12094937342999999</c:v>
                </c:pt>
                <c:pt idx="6">
                  <c:v>0.12906865448999999</c:v>
                </c:pt>
                <c:pt idx="7">
                  <c:v>0.17390594029999998</c:v>
                </c:pt>
                <c:pt idx="8">
                  <c:v>0.15016911373</c:v>
                </c:pt>
                <c:pt idx="9">
                  <c:v>0.12901628206999999</c:v>
                </c:pt>
                <c:pt idx="10">
                  <c:v>0.13910758761</c:v>
                </c:pt>
                <c:pt idx="11">
                  <c:v>0.13241809360000001</c:v>
                </c:pt>
                <c:pt idx="12">
                  <c:v>0.11607734541999999</c:v>
                </c:pt>
                <c:pt idx="13">
                  <c:v>0.11859781555037177</c:v>
                </c:pt>
                <c:pt idx="14">
                  <c:v>0.11756860126738305</c:v>
                </c:pt>
                <c:pt idx="15">
                  <c:v>0.11324282658941157</c:v>
                </c:pt>
                <c:pt idx="16">
                  <c:v>0.11501244270381583</c:v>
                </c:pt>
                <c:pt idx="17">
                  <c:v>0.11136350919138586</c:v>
                </c:pt>
                <c:pt idx="18">
                  <c:v>0.1221514812240691</c:v>
                </c:pt>
                <c:pt idx="19">
                  <c:v>0.15858898339230498</c:v>
                </c:pt>
                <c:pt idx="20">
                  <c:v>0.14699999999999999</c:v>
                </c:pt>
                <c:pt idx="21">
                  <c:v>0.14400000000000002</c:v>
                </c:pt>
                <c:pt idx="22">
                  <c:v>0.13100000000000001</c:v>
                </c:pt>
                <c:pt idx="23">
                  <c:v>0.121</c:v>
                </c:pt>
                <c:pt idx="24">
                  <c:v>0.129</c:v>
                </c:pt>
                <c:pt idx="25">
                  <c:v>0.129</c:v>
                </c:pt>
                <c:pt idx="26">
                  <c:v>0.11700000000000001</c:v>
                </c:pt>
                <c:pt idx="27">
                  <c:v>0.11800000000000001</c:v>
                </c:pt>
                <c:pt idx="28">
                  <c:v>0.11199999999999999</c:v>
                </c:pt>
                <c:pt idx="29">
                  <c:v>0.10300000000000001</c:v>
                </c:pt>
                <c:pt idx="30">
                  <c:v>0.11900000000000001</c:v>
                </c:pt>
                <c:pt idx="31">
                  <c:v>0.158</c:v>
                </c:pt>
                <c:pt idx="32">
                  <c:v>0.13400000000000001</c:v>
                </c:pt>
                <c:pt idx="33">
                  <c:v>0.126</c:v>
                </c:pt>
                <c:pt idx="34">
                  <c:v>0.112</c:v>
                </c:pt>
                <c:pt idx="35">
                  <c:v>0.11600000000000001</c:v>
                </c:pt>
                <c:pt idx="36">
                  <c:v>0.108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04B-5A44-B007-DBF0A221C64D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Hoja4!$H$19:$H$55</c:f>
              <c:numCache>
                <c:formatCode>0.0%</c:formatCode>
                <c:ptCount val="37"/>
                <c:pt idx="0">
                  <c:v>8.4827980949999993E-2</c:v>
                </c:pt>
                <c:pt idx="1">
                  <c:v>8.2051149800000001E-2</c:v>
                </c:pt>
                <c:pt idx="2">
                  <c:v>8.2151370260000009E-2</c:v>
                </c:pt>
                <c:pt idx="3">
                  <c:v>8.2731839170000002E-2</c:v>
                </c:pt>
                <c:pt idx="4">
                  <c:v>7.7171062439999993E-2</c:v>
                </c:pt>
                <c:pt idx="5">
                  <c:v>7.7478840950000002E-2</c:v>
                </c:pt>
                <c:pt idx="6">
                  <c:v>7.4592815300000004E-2</c:v>
                </c:pt>
                <c:pt idx="7">
                  <c:v>7.4732322510000004E-2</c:v>
                </c:pt>
                <c:pt idx="8">
                  <c:v>8.4104833449999999E-2</c:v>
                </c:pt>
                <c:pt idx="9">
                  <c:v>8.3360938790000005E-2</c:v>
                </c:pt>
                <c:pt idx="10">
                  <c:v>7.6991780929999989E-2</c:v>
                </c:pt>
                <c:pt idx="11">
                  <c:v>7.8253071950000003E-2</c:v>
                </c:pt>
                <c:pt idx="12">
                  <c:v>8.1396222779999985E-2</c:v>
                </c:pt>
                <c:pt idx="13">
                  <c:v>7.5844338951817636E-2</c:v>
                </c:pt>
                <c:pt idx="14">
                  <c:v>8.5197256243021921E-2</c:v>
                </c:pt>
                <c:pt idx="15">
                  <c:v>8.1246020528649723E-2</c:v>
                </c:pt>
                <c:pt idx="16">
                  <c:v>7.6897207093361675E-2</c:v>
                </c:pt>
                <c:pt idx="17">
                  <c:v>7.9587017486968989E-2</c:v>
                </c:pt>
                <c:pt idx="18">
                  <c:v>7.067000985580088E-2</c:v>
                </c:pt>
                <c:pt idx="19">
                  <c:v>7.2888417144169035E-2</c:v>
                </c:pt>
                <c:pt idx="20">
                  <c:v>8.199999999999999E-2</c:v>
                </c:pt>
                <c:pt idx="21">
                  <c:v>8.199999999999999E-2</c:v>
                </c:pt>
                <c:pt idx="22">
                  <c:v>0.08</c:v>
                </c:pt>
                <c:pt idx="23">
                  <c:v>7.9000000000000001E-2</c:v>
                </c:pt>
                <c:pt idx="24">
                  <c:v>7.6999999999999999E-2</c:v>
                </c:pt>
                <c:pt idx="25">
                  <c:v>7.6999999999999999E-2</c:v>
                </c:pt>
                <c:pt idx="26">
                  <c:v>7.0000000000000007E-2</c:v>
                </c:pt>
                <c:pt idx="27">
                  <c:v>7.400000000000001E-2</c:v>
                </c:pt>
                <c:pt idx="28">
                  <c:v>7.4999999999999997E-2</c:v>
                </c:pt>
                <c:pt idx="29">
                  <c:v>7.0999999999999994E-2</c:v>
                </c:pt>
                <c:pt idx="30">
                  <c:v>6.8000000000000005E-2</c:v>
                </c:pt>
                <c:pt idx="31">
                  <c:v>7.5999999999999998E-2</c:v>
                </c:pt>
                <c:pt idx="32">
                  <c:v>7.0999999999999994E-2</c:v>
                </c:pt>
                <c:pt idx="33">
                  <c:v>7.2999999999999995E-2</c:v>
                </c:pt>
                <c:pt idx="34">
                  <c:v>7.0000000000000007E-2</c:v>
                </c:pt>
                <c:pt idx="35">
                  <c:v>7.0999999999999994E-2</c:v>
                </c:pt>
                <c:pt idx="36">
                  <c:v>7.5999999999999998E-2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04B-5A44-B007-DBF0A221C64D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Hoja4!$A$19:$A$55</c:f>
              <c:numCache>
                <c:formatCode>mmm\-yy</c:formatCode>
                <c:ptCount val="37"/>
                <c:pt idx="0">
                  <c:v>44713</c:v>
                </c:pt>
                <c:pt idx="1">
                  <c:v>44743</c:v>
                </c:pt>
                <c:pt idx="2">
                  <c:v>44774</c:v>
                </c:pt>
                <c:pt idx="3">
                  <c:v>44805</c:v>
                </c:pt>
                <c:pt idx="4">
                  <c:v>44835</c:v>
                </c:pt>
                <c:pt idx="5">
                  <c:v>44866</c:v>
                </c:pt>
                <c:pt idx="6">
                  <c:v>44896</c:v>
                </c:pt>
                <c:pt idx="7">
                  <c:v>44927</c:v>
                </c:pt>
                <c:pt idx="8">
                  <c:v>44958</c:v>
                </c:pt>
                <c:pt idx="9">
                  <c:v>44986</c:v>
                </c:pt>
                <c:pt idx="10">
                  <c:v>45017</c:v>
                </c:pt>
                <c:pt idx="11">
                  <c:v>45047</c:v>
                </c:pt>
                <c:pt idx="12">
                  <c:v>45078</c:v>
                </c:pt>
                <c:pt idx="13">
                  <c:v>45108</c:v>
                </c:pt>
                <c:pt idx="14">
                  <c:v>45139</c:v>
                </c:pt>
                <c:pt idx="15">
                  <c:v>45170</c:v>
                </c:pt>
                <c:pt idx="16">
                  <c:v>45200</c:v>
                </c:pt>
                <c:pt idx="17">
                  <c:v>45231</c:v>
                </c:pt>
                <c:pt idx="18">
                  <c:v>45261</c:v>
                </c:pt>
                <c:pt idx="19">
                  <c:v>45292</c:v>
                </c:pt>
                <c:pt idx="20">
                  <c:v>45323</c:v>
                </c:pt>
                <c:pt idx="21">
                  <c:v>45352</c:v>
                </c:pt>
                <c:pt idx="22">
                  <c:v>45383</c:v>
                </c:pt>
                <c:pt idx="23">
                  <c:v>45413</c:v>
                </c:pt>
                <c:pt idx="24">
                  <c:v>45444</c:v>
                </c:pt>
                <c:pt idx="25">
                  <c:v>45474</c:v>
                </c:pt>
                <c:pt idx="26">
                  <c:v>45505</c:v>
                </c:pt>
                <c:pt idx="27">
                  <c:v>45536</c:v>
                </c:pt>
                <c:pt idx="28">
                  <c:v>45566</c:v>
                </c:pt>
                <c:pt idx="29">
                  <c:v>45597</c:v>
                </c:pt>
                <c:pt idx="30">
                  <c:v>45627</c:v>
                </c:pt>
                <c:pt idx="31">
                  <c:v>45658</c:v>
                </c:pt>
                <c:pt idx="32">
                  <c:v>45689</c:v>
                </c:pt>
                <c:pt idx="33">
                  <c:v>45717</c:v>
                </c:pt>
                <c:pt idx="34">
                  <c:v>45748</c:v>
                </c:pt>
                <c:pt idx="35">
                  <c:v>45778</c:v>
                </c:pt>
                <c:pt idx="36">
                  <c:v>45809</c:v>
                </c:pt>
              </c:numCache>
            </c:numRef>
          </c:cat>
          <c:val>
            <c:numRef>
              <c:f>Hoja4!$I$19:$I$55</c:f>
              <c:numCache>
                <c:formatCode>0.0%</c:formatCode>
                <c:ptCount val="37"/>
                <c:pt idx="0">
                  <c:v>8.3607847819999997E-2</c:v>
                </c:pt>
                <c:pt idx="1">
                  <c:v>8.280654757E-2</c:v>
                </c:pt>
                <c:pt idx="2">
                  <c:v>9.4489792700000005E-2</c:v>
                </c:pt>
                <c:pt idx="3">
                  <c:v>9.3591958190000005E-2</c:v>
                </c:pt>
                <c:pt idx="4">
                  <c:v>8.4839608890000001E-2</c:v>
                </c:pt>
                <c:pt idx="5">
                  <c:v>8.4516056319999991E-2</c:v>
                </c:pt>
                <c:pt idx="6">
                  <c:v>8.0235798319999996E-2</c:v>
                </c:pt>
                <c:pt idx="7">
                  <c:v>8.0996726300000002E-2</c:v>
                </c:pt>
                <c:pt idx="8">
                  <c:v>8.3970689919999994E-2</c:v>
                </c:pt>
                <c:pt idx="9">
                  <c:v>8.7195537220000008E-2</c:v>
                </c:pt>
                <c:pt idx="10">
                  <c:v>8.5429253420000004E-2</c:v>
                </c:pt>
                <c:pt idx="11">
                  <c:v>8.0996305369999994E-2</c:v>
                </c:pt>
                <c:pt idx="12">
                  <c:v>8.7450919099999996E-2</c:v>
                </c:pt>
                <c:pt idx="13">
                  <c:v>8.725546781150717E-2</c:v>
                </c:pt>
                <c:pt idx="14">
                  <c:v>8.7114910346926311E-2</c:v>
                </c:pt>
                <c:pt idx="15">
                  <c:v>8.8469035236078269E-2</c:v>
                </c:pt>
                <c:pt idx="16">
                  <c:v>8.5426811528677787E-2</c:v>
                </c:pt>
                <c:pt idx="17">
                  <c:v>8.2747112734854286E-2</c:v>
                </c:pt>
                <c:pt idx="18">
                  <c:v>7.2616642019192143E-2</c:v>
                </c:pt>
                <c:pt idx="19">
                  <c:v>7.5918542982748347E-2</c:v>
                </c:pt>
                <c:pt idx="20">
                  <c:v>8.1000000000000003E-2</c:v>
                </c:pt>
                <c:pt idx="21">
                  <c:v>0.08</c:v>
                </c:pt>
                <c:pt idx="22">
                  <c:v>8.7999999999999995E-2</c:v>
                </c:pt>
                <c:pt idx="23">
                  <c:v>8.7999999999999995E-2</c:v>
                </c:pt>
                <c:pt idx="24">
                  <c:v>8.3000000000000004E-2</c:v>
                </c:pt>
                <c:pt idx="25">
                  <c:v>7.6999999999999999E-2</c:v>
                </c:pt>
                <c:pt idx="26">
                  <c:v>7.9000000000000001E-2</c:v>
                </c:pt>
                <c:pt idx="27">
                  <c:v>8.5000000000000006E-2</c:v>
                </c:pt>
                <c:pt idx="28">
                  <c:v>0.09</c:v>
                </c:pt>
                <c:pt idx="29">
                  <c:v>0.08</c:v>
                </c:pt>
                <c:pt idx="30">
                  <c:v>7.2999999999999995E-2</c:v>
                </c:pt>
                <c:pt idx="31">
                  <c:v>7.9000000000000001E-2</c:v>
                </c:pt>
                <c:pt idx="32">
                  <c:v>7.2999999999999995E-2</c:v>
                </c:pt>
                <c:pt idx="33">
                  <c:v>7.2999999999999995E-2</c:v>
                </c:pt>
                <c:pt idx="34">
                  <c:v>7.5999999999999998E-2</c:v>
                </c:pt>
                <c:pt idx="35">
                  <c:v>7.9000000000000001E-2</c:v>
                </c:pt>
                <c:pt idx="36">
                  <c:v>7.8E-2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04B-5A44-B007-DBF0A221C6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in val="0.06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LM Roman 10" pitchFamily="2" charset="77"/>
                <a:ea typeface="+mn-ea"/>
                <a:cs typeface="+mn-cs"/>
              </a:defRPr>
            </a:pPr>
            <a:endParaRPr lang="es-CO"/>
          </a:p>
        </c:txPr>
        <c:crossAx val="785624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LM Roman 10" pitchFamily="2" charset="77"/>
              <a:ea typeface="+mn-ea"/>
              <a:cs typeface="+mn-cs"/>
            </a:defRPr>
          </a:pPr>
          <a:endParaRPr lang="es-CO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LM Roman 10" pitchFamily="2" charset="77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395</TotalTime>
  <Pages>3</Pages>
  <Words>628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Otálora</cp:lastModifiedBy>
  <cp:revision>35</cp:revision>
  <dcterms:created xsi:type="dcterms:W3CDTF">2024-12-02T13:04:00Z</dcterms:created>
  <dcterms:modified xsi:type="dcterms:W3CDTF">2025-08-01T16:04:00Z</dcterms:modified>
</cp:coreProperties>
</file>