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F684DE" w14:textId="631B3D93" w:rsidR="004D6B98" w:rsidRPr="00FD4F43" w:rsidRDefault="00FD4F43" w:rsidP="00630AB6">
      <w:pPr>
        <w:pStyle w:val="Sinespaciado"/>
        <w:rPr>
          <w:rFonts w:ascii="Segoe UI Semibold" w:hAnsi="Segoe UI Semibold" w:cs="Segoe UI Semibold"/>
          <w:b/>
          <w:bCs/>
          <w:sz w:val="20"/>
          <w:szCs w:val="20"/>
        </w:rPr>
      </w:pPr>
      <w:r w:rsidRPr="00FD4F43">
        <w:rPr>
          <w:rFonts w:ascii="Segoe UI Semibold" w:hAnsi="Segoe UI Semibold" w:cs="Segoe UI Semibold"/>
          <w:noProof/>
          <w:sz w:val="20"/>
          <w:szCs w:val="20"/>
        </w:rPr>
        <mc:AlternateContent>
          <mc:Choice Requires="wps">
            <w:drawing>
              <wp:anchor distT="0" distB="0" distL="114300" distR="114300" simplePos="0" relativeHeight="251594752" behindDoc="1" locked="0" layoutInCell="1" allowOverlap="1" wp14:anchorId="47957081" wp14:editId="4C5E39E0">
                <wp:simplePos x="0" y="0"/>
                <wp:positionH relativeFrom="margin">
                  <wp:align>right</wp:align>
                </wp:positionH>
                <wp:positionV relativeFrom="paragraph">
                  <wp:posOffset>87702</wp:posOffset>
                </wp:positionV>
                <wp:extent cx="6556076" cy="278295"/>
                <wp:effectExtent l="0" t="0" r="16510" b="26670"/>
                <wp:wrapNone/>
                <wp:docPr id="396687706" name="Rectángulo 1"/>
                <wp:cNvGraphicFramePr/>
                <a:graphic xmlns:a="http://schemas.openxmlformats.org/drawingml/2006/main">
                  <a:graphicData uri="http://schemas.microsoft.com/office/word/2010/wordprocessingShape">
                    <wps:wsp>
                      <wps:cNvSpPr/>
                      <wps:spPr>
                        <a:xfrm>
                          <a:off x="0" y="0"/>
                          <a:ext cx="6556076" cy="278295"/>
                        </a:xfrm>
                        <a:prstGeom prst="rect">
                          <a:avLst/>
                        </a:prstGeom>
                        <a:solidFill>
                          <a:schemeClr val="accent6">
                            <a:lumMod val="50000"/>
                          </a:schemeClr>
                        </a:solidFill>
                      </wps:spPr>
                      <wps:style>
                        <a:lnRef idx="2">
                          <a:schemeClr val="accent6">
                            <a:shade val="50000"/>
                          </a:schemeClr>
                        </a:lnRef>
                        <a:fillRef idx="1">
                          <a:schemeClr val="accent6"/>
                        </a:fillRef>
                        <a:effectRef idx="0">
                          <a:schemeClr val="accent6"/>
                        </a:effectRef>
                        <a:fontRef idx="minor">
                          <a:schemeClr val="lt1"/>
                        </a:fontRef>
                      </wps:style>
                      <wps:txbx>
                        <w:txbxContent>
                          <w:p w14:paraId="25FB430F" w14:textId="140CF705" w:rsidR="00630AB6" w:rsidRPr="00FD4F43" w:rsidRDefault="00630AB6" w:rsidP="00FD4F43">
                            <w:pPr>
                              <w:jc w:val="left"/>
                              <w:rPr>
                                <w:rFonts w:ascii="Segoe UI Semibold" w:hAnsi="Segoe UI Semibold" w:cs="Segoe UI Semibold"/>
                                <w:sz w:val="22"/>
                                <w:szCs w:val="22"/>
                                <w:lang w:val="es-MX"/>
                              </w:rPr>
                            </w:pPr>
                            <w:r w:rsidRPr="00FD4F43">
                              <w:rPr>
                                <w:rFonts w:ascii="Segoe UI Semibold" w:hAnsi="Segoe UI Semibold" w:cs="Segoe UI Semibold"/>
                                <w:b/>
                                <w:bCs/>
                                <w:color w:val="FFFFFF" w:themeColor="background1"/>
                                <w:sz w:val="22"/>
                                <w:szCs w:val="22"/>
                                <w:lang w:val="es-MX"/>
                              </w:rPr>
                              <w:t xml:space="preserve">Información </w:t>
                            </w:r>
                            <w:r w:rsidR="00FD4F43">
                              <w:rPr>
                                <w:rFonts w:ascii="Segoe UI Semibold" w:hAnsi="Segoe UI Semibold" w:cs="Segoe UI Semibold"/>
                                <w:b/>
                                <w:bCs/>
                                <w:color w:val="FFFFFF" w:themeColor="background1"/>
                                <w:sz w:val="22"/>
                                <w:szCs w:val="22"/>
                                <w:lang w:val="es-MX"/>
                              </w:rPr>
                              <w:t>D</w:t>
                            </w:r>
                            <w:r w:rsidRPr="00FD4F43">
                              <w:rPr>
                                <w:rFonts w:ascii="Segoe UI Semibold" w:hAnsi="Segoe UI Semibold" w:cs="Segoe UI Semibold"/>
                                <w:b/>
                                <w:bCs/>
                                <w:color w:val="FFFFFF" w:themeColor="background1"/>
                                <w:sz w:val="22"/>
                                <w:szCs w:val="22"/>
                                <w:lang w:val="es-MX"/>
                              </w:rPr>
                              <w:t xml:space="preserve">el </w:t>
                            </w:r>
                            <w:r w:rsidR="00FD4F43">
                              <w:rPr>
                                <w:rFonts w:ascii="Segoe UI Semibold" w:hAnsi="Segoe UI Semibold" w:cs="Segoe UI Semibold"/>
                                <w:b/>
                                <w:bCs/>
                                <w:color w:val="FFFFFF" w:themeColor="background1"/>
                                <w:sz w:val="22"/>
                                <w:szCs w:val="22"/>
                                <w:lang w:val="es-MX"/>
                              </w:rPr>
                              <w:t>E</w:t>
                            </w:r>
                            <w:r w:rsidRPr="00FD4F43">
                              <w:rPr>
                                <w:rFonts w:ascii="Segoe UI Semibold" w:hAnsi="Segoe UI Semibold" w:cs="Segoe UI Semibold"/>
                                <w:b/>
                                <w:bCs/>
                                <w:color w:val="FFFFFF" w:themeColor="background1"/>
                                <w:sz w:val="22"/>
                                <w:szCs w:val="22"/>
                                <w:lang w:val="es-MX"/>
                              </w:rPr>
                              <w:t>studiante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957081" id="Rectángulo 1" o:spid="_x0000_s1026" style="position:absolute;margin-left:465.05pt;margin-top:6.9pt;width:516.25pt;height:21.9pt;z-index:-2517217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" fillcolor="#375623 [1609]" strokecolor="#375623 [1609]" strokeweight="1pt">
                <v:textbox>
                  <w:txbxContent>
                    <w:p w14:paraId="25FB430F" w14:textId="140CF705" w:rsidR="00630AB6" w:rsidRPr="00FD4F43" w:rsidRDefault="00630AB6" w:rsidP="00FD4F43">
                      <w:pPr>
                        <w:jc w:val="left"/>
                        <w:rPr>
                          <w:rFonts w:ascii="Segoe UI Semibold" w:hAnsi="Segoe UI Semibold" w:cs="Segoe UI Semibold"/>
                          <w:sz w:val="22"/>
                          <w:szCs w:val="22"/>
                          <w:lang w:val="es-MX"/>
                        </w:rPr>
                      </w:pPr>
                      <w:r w:rsidRPr="00FD4F43">
                        <w:rPr>
                          <w:rFonts w:ascii="Segoe UI Semibold" w:hAnsi="Segoe UI Semibold" w:cs="Segoe UI Semibold"/>
                          <w:b/>
                          <w:bCs/>
                          <w:color w:val="FFFFFF" w:themeColor="background1"/>
                          <w:sz w:val="22"/>
                          <w:szCs w:val="22"/>
                          <w:lang w:val="es-MX"/>
                        </w:rPr>
                        <w:t xml:space="preserve">Información </w:t>
                      </w:r>
                      <w:r w:rsidR="00FD4F43">
                        <w:rPr>
                          <w:rFonts w:ascii="Segoe UI Semibold" w:hAnsi="Segoe UI Semibold" w:cs="Segoe UI Semibold"/>
                          <w:b/>
                          <w:bCs/>
                          <w:color w:val="FFFFFF" w:themeColor="background1"/>
                          <w:sz w:val="22"/>
                          <w:szCs w:val="22"/>
                          <w:lang w:val="es-MX"/>
                        </w:rPr>
                        <w:t>D</w:t>
                      </w:r>
                      <w:r w:rsidRPr="00FD4F43">
                        <w:rPr>
                          <w:rFonts w:ascii="Segoe UI Semibold" w:hAnsi="Segoe UI Semibold" w:cs="Segoe UI Semibold"/>
                          <w:b/>
                          <w:bCs/>
                          <w:color w:val="FFFFFF" w:themeColor="background1"/>
                          <w:sz w:val="22"/>
                          <w:szCs w:val="22"/>
                          <w:lang w:val="es-MX"/>
                        </w:rPr>
                        <w:t xml:space="preserve">el </w:t>
                      </w:r>
                      <w:r w:rsidR="00FD4F43">
                        <w:rPr>
                          <w:rFonts w:ascii="Segoe UI Semibold" w:hAnsi="Segoe UI Semibold" w:cs="Segoe UI Semibold"/>
                          <w:b/>
                          <w:bCs/>
                          <w:color w:val="FFFFFF" w:themeColor="background1"/>
                          <w:sz w:val="22"/>
                          <w:szCs w:val="22"/>
                          <w:lang w:val="es-MX"/>
                        </w:rPr>
                        <w:t>E</w:t>
                      </w:r>
                      <w:r w:rsidRPr="00FD4F43">
                        <w:rPr>
                          <w:rFonts w:ascii="Segoe UI Semibold" w:hAnsi="Segoe UI Semibold" w:cs="Segoe UI Semibold"/>
                          <w:b/>
                          <w:bCs/>
                          <w:color w:val="FFFFFF" w:themeColor="background1"/>
                          <w:sz w:val="22"/>
                          <w:szCs w:val="22"/>
                          <w:lang w:val="es-MX"/>
                        </w:rPr>
                        <w:t>studiante</w:t>
                      </w:r>
                    </w:p>
                  </w:txbxContent>
                </v:textbox>
                <w10:wrap anchorx="margin"/>
              </v:rect>
            </w:pict>
          </mc:Fallback>
        </mc:AlternateContent>
      </w:r>
    </w:p>
    <w:p w14:paraId="7A5418A1" w14:textId="77777777" w:rsidR="004D6B98" w:rsidRPr="00FD4F43" w:rsidRDefault="004D6B98" w:rsidP="00DB0D51">
      <w:pPr>
        <w:pStyle w:val="Sinespaciado"/>
        <w:rPr>
          <w:rFonts w:ascii="Segoe UI Semibold" w:hAnsi="Segoe UI Semibold" w:cs="Segoe UI Semibold"/>
          <w:b/>
          <w:bCs/>
          <w:sz w:val="20"/>
          <w:szCs w:val="20"/>
        </w:rPr>
      </w:pPr>
    </w:p>
    <w:p w14:paraId="024E450F" w14:textId="28AD5BE7" w:rsidR="00BB65DB" w:rsidRPr="00FD4F43" w:rsidRDefault="00FD4F43" w:rsidP="00DB0D51">
      <w:pPr>
        <w:pStyle w:val="Sinespaciado"/>
        <w:rPr>
          <w:rFonts w:ascii="Segoe UI Semibold" w:hAnsi="Segoe UI Semibold" w:cs="Segoe UI Semibold"/>
          <w:b/>
          <w:bCs/>
          <w:sz w:val="20"/>
          <w:szCs w:val="20"/>
        </w:rPr>
      </w:pPr>
      <w:r w:rsidRPr="00012A77">
        <w:rPr>
          <w:rFonts w:ascii="Segoe UI Semibold" w:hAnsi="Segoe UI Semibold" w:cs="Segoe UI Semibold"/>
          <w:noProof/>
          <w:sz w:val="20"/>
          <w:szCs w:val="20"/>
          <w:lang w:val="es-ES"/>
        </w:rPr>
        <mc:AlternateContent>
          <mc:Choice Requires="wps">
            <w:drawing>
              <wp:anchor distT="0" distB="0" distL="114300" distR="114300" simplePos="0" relativeHeight="251725824" behindDoc="0" locked="0" layoutInCell="1" allowOverlap="1" wp14:anchorId="7DDE4AB8" wp14:editId="72F45B08">
                <wp:simplePos x="0" y="0"/>
                <wp:positionH relativeFrom="margin">
                  <wp:align>right</wp:align>
                </wp:positionH>
                <wp:positionV relativeFrom="paragraph">
                  <wp:posOffset>129444</wp:posOffset>
                </wp:positionV>
                <wp:extent cx="4959853" cy="228600"/>
                <wp:effectExtent l="0" t="0" r="12700" b="19050"/>
                <wp:wrapNone/>
                <wp:docPr id="440873542" name="Text Box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9853" cy="228600"/>
                        </a:xfrm>
                        <a:prstGeom prst="rect">
                          <a:avLst/>
                        </a:prstGeom>
                        <a:solidFill>
                          <a:srgbClr val="DDDDDD"/>
                        </a:solidFill>
                        <a:ln w="9525">
                          <a:solidFill>
                            <a:srgbClr val="FFFFFF"/>
                          </a:solidFill>
                          <a:miter lim="800000"/>
                          <a:headEnd/>
                          <a:tailEnd/>
                        </a:ln>
                      </wps:spPr>
                      <wps:txbx>
                        <w:txbxContent>
                          <w:p w14:paraId="75C9767B" w14:textId="77777777" w:rsidR="00FD4F43" w:rsidRPr="00C31438" w:rsidRDefault="00FD4F43" w:rsidP="00FD4F43">
                            <w:pPr>
                              <w:rPr>
                                <w:rFonts w:ascii="Franklin Gothic Book" w:hAnsi="Franklin Gothic Book"/>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DE4AB8" id="_x0000_t202" coordsize="21600,21600" o:spt="202" path="m,l,21600r21600,l21600,xe">
                <v:stroke joinstyle="miter"/>
                <v:path gradientshapeok="t" o:connecttype="rect"/>
              </v:shapetype>
              <v:shape id="Text Box 280" o:spid="_x0000_s1027" type="#_x0000_t202" style="position:absolute;margin-left:339.35pt;margin-top:10.2pt;width:390.55pt;height:18pt;z-index:2517258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" fillcolor="#ddd" strokecolor="white">
                <v:textbox>
                  <w:txbxContent>
                    <w:p w14:paraId="75C9767B" w14:textId="77777777" w:rsidR="00FD4F43" w:rsidRPr="00C31438" w:rsidRDefault="00FD4F43" w:rsidP="00FD4F43">
                      <w:pPr>
                        <w:rPr>
                          <w:rFonts w:ascii="Franklin Gothic Book" w:hAnsi="Franklin Gothic Book"/>
                          <w:sz w:val="20"/>
                        </w:rPr>
                      </w:pPr>
                    </w:p>
                  </w:txbxContent>
                </v:textbox>
                <w10:wrap anchorx="margin"/>
              </v:shape>
            </w:pict>
          </mc:Fallback>
        </mc:AlternateContent>
      </w:r>
    </w:p>
    <w:p w14:paraId="0FBBF0AC" w14:textId="159FA5EE" w:rsidR="00630AB6" w:rsidRPr="00FD4F43" w:rsidRDefault="00FD4F43" w:rsidP="00DB0D51">
      <w:pPr>
        <w:pStyle w:val="Sinespaciado"/>
        <w:rPr>
          <w:rFonts w:ascii="Segoe UI Semibold" w:hAnsi="Segoe UI Semibold" w:cs="Segoe UI Semibold"/>
          <w:sz w:val="20"/>
          <w:szCs w:val="20"/>
        </w:rPr>
      </w:pPr>
      <w:r w:rsidRPr="00FD4F43">
        <w:rPr>
          <w:rFonts w:ascii="Segoe UI Semibold" w:hAnsi="Segoe UI Semibold" w:cs="Segoe UI Semibold"/>
          <w:sz w:val="20"/>
          <w:szCs w:val="20"/>
        </w:rPr>
        <w:t>Nombre Completo</w:t>
      </w:r>
      <w:r w:rsidR="00630AB6" w:rsidRPr="00FD4F43">
        <w:rPr>
          <w:rFonts w:ascii="Segoe UI Semibold" w:hAnsi="Segoe UI Semibold" w:cs="Segoe UI Semibold"/>
          <w:sz w:val="20"/>
          <w:szCs w:val="20"/>
        </w:rPr>
        <w:t>:</w:t>
      </w:r>
      <w:r w:rsidR="00630AB6" w:rsidRPr="00FD4F43">
        <w:rPr>
          <w:rFonts w:ascii="Segoe UI Semibold" w:hAnsi="Segoe UI Semibold" w:cs="Segoe UI Semibold"/>
          <w:sz w:val="20"/>
          <w:szCs w:val="20"/>
        </w:rPr>
        <w:tab/>
      </w:r>
    </w:p>
    <w:p w14:paraId="380CAE02" w14:textId="2F24D766" w:rsidR="00DB0D51" w:rsidRDefault="00B0521B" w:rsidP="00DB0D51">
      <w:pPr>
        <w:pStyle w:val="Sinespaciado"/>
        <w:rPr>
          <w:rFonts w:ascii="Segoe UI Semibold" w:hAnsi="Segoe UI Semibold" w:cs="Segoe UI Semibold"/>
          <w:b/>
          <w:bCs/>
          <w:sz w:val="20"/>
          <w:szCs w:val="20"/>
        </w:rPr>
      </w:pPr>
      <w:r w:rsidRPr="009940F9">
        <w:rPr>
          <w:rFonts w:ascii="Segoe UI Semibold" w:hAnsi="Segoe UI Semibold" w:cs="Segoe UI Semibold"/>
          <w:b/>
          <w:bCs/>
          <w:noProof/>
          <w:sz w:val="20"/>
          <w:szCs w:val="20"/>
        </w:rPr>
        <mc:AlternateContent>
          <mc:Choice Requires="wps">
            <w:drawing>
              <wp:anchor distT="0" distB="0" distL="114300" distR="114300" simplePos="0" relativeHeight="251743232" behindDoc="0" locked="0" layoutInCell="1" allowOverlap="1" wp14:anchorId="521C0E13" wp14:editId="726C61EB">
                <wp:simplePos x="0" y="0"/>
                <wp:positionH relativeFrom="margin">
                  <wp:align>right</wp:align>
                </wp:positionH>
                <wp:positionV relativeFrom="paragraph">
                  <wp:posOffset>84922</wp:posOffset>
                </wp:positionV>
                <wp:extent cx="1233577" cy="241252"/>
                <wp:effectExtent l="0" t="0" r="5080" b="6985"/>
                <wp:wrapNone/>
                <wp:docPr id="1325747451" name="Rectángulo 1"/>
                <wp:cNvGraphicFramePr/>
                <a:graphic xmlns:a="http://schemas.openxmlformats.org/drawingml/2006/main">
                  <a:graphicData uri="http://schemas.microsoft.com/office/word/2010/wordprocessingShape">
                    <wps:wsp>
                      <wps:cNvSpPr/>
                      <wps:spPr>
                        <a:xfrm>
                          <a:off x="0" y="0"/>
                          <a:ext cx="1233577" cy="241252"/>
                        </a:xfrm>
                        <a:prstGeom prst="rect">
                          <a:avLst/>
                        </a:prstGeom>
                        <a:solidFill>
                          <a:schemeClr val="bg1">
                            <a:lumMod val="85000"/>
                          </a:schemeClr>
                        </a:solidFill>
                        <a:ln>
                          <a:noFill/>
                        </a:ln>
                      </wps:spPr>
                      <wps:style>
                        <a:lnRef idx="2">
                          <a:schemeClr val="dk1"/>
                        </a:lnRef>
                        <a:fillRef idx="1">
                          <a:schemeClr val="lt1"/>
                        </a:fillRef>
                        <a:effectRef idx="0">
                          <a:schemeClr val="dk1"/>
                        </a:effectRef>
                        <a:fontRef idx="minor">
                          <a:schemeClr val="dk1"/>
                        </a:fontRef>
                      </wps:style>
                      <wps:txbx>
                        <w:txbxContent>
                          <w:p w14:paraId="5FD9F19F" w14:textId="42F564D7" w:rsidR="00184B7F" w:rsidRPr="00184B7F" w:rsidRDefault="00184B7F" w:rsidP="00184B7F">
                            <w:pPr>
                              <w:jc w:val="center"/>
                              <w:rPr>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1C0E13" id="_x0000_s1028" style="position:absolute;margin-left:45.95pt;margin-top:6.7pt;width:97.15pt;height:19pt;z-index:2517432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" fillcolor="#d8d8d8 [2732]" stroked="f" strokeweight="1pt">
                <v:textbox>
                  <w:txbxContent>
                    <w:p w14:paraId="5FD9F19F" w14:textId="42F564D7" w:rsidR="00184B7F" w:rsidRPr="00184B7F" w:rsidRDefault="00184B7F" w:rsidP="00184B7F">
                      <w:pPr>
                        <w:jc w:val="center"/>
                        <w:rPr>
                          <w:lang w:val="es-ES"/>
                        </w:rPr>
                      </w:pPr>
                    </w:p>
                  </w:txbxContent>
                </v:textbox>
                <w10:wrap anchorx="margin"/>
              </v:rect>
            </w:pict>
          </mc:Fallback>
        </mc:AlternateContent>
      </w:r>
    </w:p>
    <w:p w14:paraId="56A1CF71" w14:textId="469125AD" w:rsidR="00FD4F43" w:rsidRPr="009940F9" w:rsidRDefault="00FD4F43" w:rsidP="00FD4F43">
      <w:pPr>
        <w:pStyle w:val="Sinespaciado"/>
        <w:rPr>
          <w:rFonts w:ascii="Segoe UI Semibold" w:hAnsi="Segoe UI Semibold" w:cs="Segoe UI Semibold"/>
          <w:sz w:val="20"/>
          <w:szCs w:val="20"/>
        </w:rPr>
      </w:pPr>
      <w:r w:rsidRPr="00D91868">
        <w:rPr>
          <w:rFonts w:ascii="Segoe UI Semibold" w:hAnsi="Segoe UI Semibold" w:cs="Segoe UI Semibold"/>
          <w:sz w:val="20"/>
          <w:szCs w:val="20"/>
        </w:rPr>
        <w:t>Identificación:</w:t>
      </w:r>
      <w:r>
        <w:rPr>
          <w:rFonts w:ascii="Segoe UI Semibold" w:hAnsi="Segoe UI Semibold" w:cs="Segoe UI Semibold"/>
          <w:b/>
          <w:bCs/>
          <w:sz w:val="20"/>
          <w:szCs w:val="20"/>
        </w:rPr>
        <w:t xml:space="preserve"> </w:t>
      </w:r>
      <w:r>
        <w:rPr>
          <w:rFonts w:ascii="Segoe UI Semibold" w:hAnsi="Segoe UI Semibold" w:cs="Segoe UI Semibold"/>
          <w:b/>
          <w:bCs/>
          <w:sz w:val="20"/>
          <w:szCs w:val="20"/>
        </w:rPr>
        <w:tab/>
      </w:r>
      <w:r w:rsidRPr="009940F9">
        <w:rPr>
          <w:rFonts w:ascii="Segoe UI Semibold" w:hAnsi="Segoe UI Semibold" w:cs="Segoe UI Semibold"/>
          <w:sz w:val="20"/>
          <w:szCs w:val="20"/>
        </w:rPr>
        <w:t xml:space="preserve"> </w:t>
      </w:r>
      <w:r>
        <w:rPr>
          <w:rFonts w:ascii="Segoe UI Semibold" w:hAnsi="Segoe UI Semibold" w:cs="Segoe UI Semibold"/>
          <w:sz w:val="20"/>
          <w:szCs w:val="20"/>
        </w:rPr>
        <w:tab/>
      </w:r>
      <w:r w:rsidRPr="009940F9">
        <w:rPr>
          <w:rFonts w:ascii="Segoe UI Semibold" w:hAnsi="Segoe UI Semibold" w:cs="Segoe UI Semibold"/>
          <w:sz w:val="20"/>
          <w:szCs w:val="20"/>
        </w:rPr>
        <w:t>C.C.</w:t>
      </w:r>
      <w:r w:rsidRPr="00FD4F43">
        <w:rPr>
          <w:rFonts w:ascii="Segoe UI Semibold" w:hAnsi="Segoe UI Semibold" w:cs="Segoe UI Semibold"/>
          <w:b/>
          <w:bCs/>
          <w:noProof/>
          <w:sz w:val="20"/>
          <w:szCs w:val="20"/>
        </w:rPr>
        <w:t xml:space="preserve"> </w:t>
      </w:r>
      <w:sdt>
        <w:sdtPr>
          <w:rPr>
            <w:rFonts w:ascii="Segoe UI Semibold" w:hAnsi="Segoe UI Semibold" w:cs="Segoe UI Semibold"/>
            <w:b/>
            <w:bCs/>
            <w:noProof/>
            <w:sz w:val="20"/>
            <w:szCs w:val="20"/>
          </w:rPr>
          <w:id w:val="-1961259925"/>
          <w14:checkbox>
            <w14:checked w14:val="0"/>
            <w14:checkedState w14:val="2612" w14:font="MS Gothic"/>
            <w14:uncheckedState w14:val="2610" w14:font="MS Gothic"/>
          </w14:checkbox>
        </w:sdtPr>
        <w:sdtEndPr/>
        <w:sdtContent>
          <w:r w:rsidR="008737E3" w:rsidRPr="008737E3">
            <w:rPr>
              <w:rFonts w:ascii="Segoe UI Symbol" w:hAnsi="Segoe UI Symbol" w:cs="Segoe UI Symbol"/>
              <w:b/>
              <w:bCs/>
              <w:noProof/>
              <w:sz w:val="20"/>
              <w:szCs w:val="20"/>
            </w:rPr>
            <w:t>☐</w:t>
          </w:r>
        </w:sdtContent>
      </w:sdt>
      <w:r w:rsidRPr="009940F9">
        <w:rPr>
          <w:rFonts w:ascii="Segoe UI Semibold" w:hAnsi="Segoe UI Semibold" w:cs="Segoe UI Semibold"/>
          <w:sz w:val="20"/>
          <w:szCs w:val="20"/>
        </w:rPr>
        <w:tab/>
        <w:t xml:space="preserve">      </w:t>
      </w:r>
      <w:r>
        <w:rPr>
          <w:rFonts w:ascii="Segoe UI Semibold" w:hAnsi="Segoe UI Semibold" w:cs="Segoe UI Semibold"/>
          <w:sz w:val="20"/>
          <w:szCs w:val="20"/>
        </w:rPr>
        <w:tab/>
      </w:r>
      <w:r w:rsidRPr="009940F9">
        <w:rPr>
          <w:rFonts w:ascii="Segoe UI Semibold" w:hAnsi="Segoe UI Semibold" w:cs="Segoe UI Semibold"/>
          <w:sz w:val="20"/>
          <w:szCs w:val="20"/>
        </w:rPr>
        <w:t xml:space="preserve">T.I.  </w:t>
      </w:r>
      <w:sdt>
        <w:sdtPr>
          <w:rPr>
            <w:rFonts w:ascii="Segoe UI Semibold" w:hAnsi="Segoe UI Semibold" w:cs="Segoe UI Semibold"/>
            <w:sz w:val="20"/>
            <w:szCs w:val="20"/>
          </w:rPr>
          <w:id w:val="-1857888592"/>
          <w14:checkbox>
            <w14:checked w14:val="0"/>
            <w14:checkedState w14:val="2612" w14:font="MS Gothic"/>
            <w14:uncheckedState w14:val="2610" w14:font="MS Gothic"/>
          </w14:checkbox>
        </w:sdtPr>
        <w:sdtEndPr/>
        <w:sdtContent>
          <w:r w:rsidR="008737E3" w:rsidRPr="008737E3">
            <w:rPr>
              <w:rFonts w:ascii="Segoe UI Symbol" w:hAnsi="Segoe UI Symbol" w:cs="Segoe UI Symbol"/>
              <w:sz w:val="20"/>
              <w:szCs w:val="20"/>
            </w:rPr>
            <w:t>☐</w:t>
          </w:r>
        </w:sdtContent>
      </w:sdt>
      <w:r w:rsidRPr="009940F9">
        <w:rPr>
          <w:rFonts w:ascii="Segoe UI Semibold" w:hAnsi="Segoe UI Semibold" w:cs="Segoe UI Semibold"/>
          <w:sz w:val="20"/>
          <w:szCs w:val="20"/>
        </w:rPr>
        <w:t xml:space="preserve">         </w:t>
      </w:r>
      <w:r>
        <w:rPr>
          <w:rFonts w:ascii="Segoe UI Semibold" w:hAnsi="Segoe UI Semibold" w:cs="Segoe UI Semibold"/>
          <w:sz w:val="20"/>
          <w:szCs w:val="20"/>
        </w:rPr>
        <w:tab/>
      </w:r>
      <w:r w:rsidRPr="009940F9">
        <w:rPr>
          <w:rFonts w:ascii="Segoe UI Semibold" w:hAnsi="Segoe UI Semibold" w:cs="Segoe UI Semibold"/>
          <w:sz w:val="20"/>
          <w:szCs w:val="20"/>
        </w:rPr>
        <w:t>C.E.</w:t>
      </w:r>
      <w:r w:rsidR="008737E3">
        <w:rPr>
          <w:rFonts w:ascii="Segoe UI Semibold" w:hAnsi="Segoe UI Semibold" w:cs="Segoe UI Semibold"/>
          <w:sz w:val="20"/>
          <w:szCs w:val="20"/>
        </w:rPr>
        <w:t xml:space="preserve">    </w:t>
      </w:r>
      <w:sdt>
        <w:sdtPr>
          <w:rPr>
            <w:rFonts w:ascii="Segoe UI Semibold" w:hAnsi="Segoe UI Semibold" w:cs="Segoe UI Semibold"/>
            <w:sz w:val="20"/>
            <w:szCs w:val="20"/>
          </w:rPr>
          <w:id w:val="625273678"/>
          <w14:checkbox>
            <w14:checked w14:val="0"/>
            <w14:checkedState w14:val="2612" w14:font="MS Gothic"/>
            <w14:uncheckedState w14:val="2610" w14:font="MS Gothic"/>
          </w14:checkbox>
        </w:sdtPr>
        <w:sdtEndPr/>
        <w:sdtContent>
          <w:r w:rsidR="008737E3">
            <w:rPr>
              <w:rFonts w:ascii="MS Gothic" w:eastAsia="MS Gothic" w:hAnsi="MS Gothic" w:cs="Segoe UI Semibold" w:hint="eastAsia"/>
              <w:sz w:val="20"/>
              <w:szCs w:val="20"/>
            </w:rPr>
            <w:t>☐</w:t>
          </w:r>
        </w:sdtContent>
      </w:sdt>
      <w:r w:rsidRPr="009940F9">
        <w:rPr>
          <w:rFonts w:ascii="Segoe UI Semibold" w:hAnsi="Segoe UI Semibold" w:cs="Segoe UI Semibold"/>
          <w:sz w:val="20"/>
          <w:szCs w:val="20"/>
        </w:rPr>
        <w:t xml:space="preserve">    </w:t>
      </w:r>
      <w:r>
        <w:rPr>
          <w:rFonts w:ascii="Segoe UI Semibold" w:hAnsi="Segoe UI Semibold" w:cs="Segoe UI Semibold"/>
          <w:sz w:val="20"/>
          <w:szCs w:val="20"/>
        </w:rPr>
        <w:tab/>
      </w:r>
      <w:r w:rsidRPr="009940F9">
        <w:rPr>
          <w:rFonts w:ascii="Segoe UI Semibold" w:hAnsi="Segoe UI Semibold" w:cs="Segoe UI Semibold"/>
          <w:sz w:val="20"/>
          <w:szCs w:val="20"/>
        </w:rPr>
        <w:t>P.S.</w:t>
      </w:r>
      <w:r w:rsidR="008737E3">
        <w:rPr>
          <w:rFonts w:ascii="Segoe UI Semibold" w:hAnsi="Segoe UI Semibold" w:cs="Segoe UI Semibold"/>
          <w:sz w:val="20"/>
          <w:szCs w:val="20"/>
        </w:rPr>
        <w:t xml:space="preserve"> </w:t>
      </w:r>
      <w:sdt>
        <w:sdtPr>
          <w:rPr>
            <w:rFonts w:ascii="Segoe UI Semibold" w:hAnsi="Segoe UI Semibold" w:cs="Segoe UI Semibold"/>
            <w:sz w:val="20"/>
            <w:szCs w:val="20"/>
          </w:rPr>
          <w:id w:val="-533809321"/>
          <w14:checkbox>
            <w14:checked w14:val="0"/>
            <w14:checkedState w14:val="2612" w14:font="MS Gothic"/>
            <w14:uncheckedState w14:val="2610" w14:font="MS Gothic"/>
          </w14:checkbox>
        </w:sdtPr>
        <w:sdtEndPr/>
        <w:sdtContent>
          <w:r w:rsidR="008737E3" w:rsidRPr="008737E3">
            <w:rPr>
              <w:rFonts w:ascii="Segoe UI Symbol" w:hAnsi="Segoe UI Symbol" w:cs="Segoe UI Symbol"/>
              <w:sz w:val="20"/>
              <w:szCs w:val="20"/>
            </w:rPr>
            <w:t>☐</w:t>
          </w:r>
        </w:sdtContent>
      </w:sdt>
      <w:r w:rsidRPr="009940F9">
        <w:rPr>
          <w:rFonts w:ascii="Segoe UI Semibold" w:hAnsi="Segoe UI Semibold" w:cs="Segoe UI Semibold"/>
          <w:sz w:val="20"/>
          <w:szCs w:val="20"/>
        </w:rPr>
        <w:tab/>
        <w:t xml:space="preserve">        </w:t>
      </w:r>
      <w:r w:rsidRPr="00D91868">
        <w:rPr>
          <w:rFonts w:ascii="Segoe UI Semibold" w:hAnsi="Segoe UI Semibold" w:cs="Segoe UI Semibold"/>
          <w:sz w:val="20"/>
          <w:szCs w:val="20"/>
        </w:rPr>
        <w:t>Número:</w:t>
      </w:r>
      <w:r w:rsidRPr="009940F9">
        <w:rPr>
          <w:rFonts w:ascii="Segoe UI Semibold" w:hAnsi="Segoe UI Semibold" w:cs="Segoe UI Semibold"/>
          <w:sz w:val="20"/>
          <w:szCs w:val="20"/>
        </w:rPr>
        <w:tab/>
      </w:r>
    </w:p>
    <w:p w14:paraId="18A00FC0" w14:textId="711604B7" w:rsidR="00FD4F43" w:rsidRPr="009940F9" w:rsidRDefault="00FD4F43" w:rsidP="00FD4F43">
      <w:pPr>
        <w:pStyle w:val="Sinespaciado"/>
        <w:rPr>
          <w:rFonts w:ascii="Segoe UI Semibold" w:hAnsi="Segoe UI Semibold" w:cs="Segoe UI Semibold"/>
          <w:sz w:val="20"/>
          <w:szCs w:val="20"/>
        </w:rPr>
      </w:pPr>
    </w:p>
    <w:p w14:paraId="670533BB" w14:textId="6550BF93" w:rsidR="00FD4F43" w:rsidRPr="003375AE" w:rsidRDefault="00FD4F43" w:rsidP="000853F5">
      <w:pPr>
        <w:pStyle w:val="Sinespaciado"/>
        <w:rPr>
          <w:rFonts w:ascii="Segoe UI Semibold" w:hAnsi="Segoe UI Semibold" w:cs="Segoe UI Semibold"/>
          <w:sz w:val="20"/>
          <w:szCs w:val="20"/>
        </w:rPr>
      </w:pPr>
      <w:r w:rsidRPr="00D91868">
        <w:rPr>
          <w:rFonts w:ascii="Segoe UI Semibold" w:hAnsi="Segoe UI Semibold" w:cs="Segoe UI Semibold"/>
          <w:sz w:val="20"/>
          <w:szCs w:val="20"/>
        </w:rPr>
        <w:t xml:space="preserve">Programa: </w:t>
      </w:r>
      <w:r w:rsidR="005B00C1">
        <w:rPr>
          <w:rFonts w:ascii="Segoe UI Semibold" w:hAnsi="Segoe UI Semibold" w:cs="Segoe UI Semibold"/>
          <w:sz w:val="20"/>
          <w:szCs w:val="20"/>
        </w:rPr>
        <w:tab/>
      </w:r>
      <w:r w:rsidR="008737E3">
        <w:rPr>
          <w:rFonts w:ascii="Segoe UI Semibold" w:hAnsi="Segoe UI Semibold" w:cs="Segoe UI Semibold"/>
          <w:sz w:val="20"/>
          <w:szCs w:val="20"/>
        </w:rPr>
        <w:t xml:space="preserve">              </w:t>
      </w:r>
      <w:sdt>
        <w:sdtPr>
          <w:rPr>
            <w:rFonts w:ascii="Segoe UI Semibold" w:hAnsi="Segoe UI Semibold" w:cs="Segoe UI Semibold"/>
            <w:sz w:val="20"/>
            <w:szCs w:val="20"/>
          </w:rPr>
          <w:id w:val="-163936768"/>
          <w14:checkbox>
            <w14:checked w14:val="0"/>
            <w14:checkedState w14:val="2612" w14:font="MS Gothic"/>
            <w14:uncheckedState w14:val="2610" w14:font="MS Gothic"/>
          </w14:checkbox>
        </w:sdtPr>
        <w:sdtEndPr/>
        <w:sdtContent>
          <w:r w:rsidR="008737E3">
            <w:rPr>
              <w:rFonts w:ascii="MS Gothic" w:eastAsia="MS Gothic" w:hAnsi="MS Gothic" w:cs="Segoe UI Semibold" w:hint="eastAsia"/>
              <w:sz w:val="20"/>
              <w:szCs w:val="20"/>
            </w:rPr>
            <w:t>☐</w:t>
          </w:r>
        </w:sdtContent>
      </w:sdt>
      <w:r w:rsidR="00B0521B">
        <w:rPr>
          <w:rFonts w:ascii="Segoe UI Semibold" w:hAnsi="Segoe UI Semibold" w:cs="Segoe UI Semibold"/>
          <w:sz w:val="20"/>
          <w:szCs w:val="20"/>
        </w:rPr>
        <w:t xml:space="preserve"> </w:t>
      </w:r>
      <w:r>
        <w:rPr>
          <w:rFonts w:ascii="Segoe UI Semibold" w:hAnsi="Segoe UI Semibold" w:cs="Segoe UI Semibold"/>
          <w:sz w:val="20"/>
          <w:szCs w:val="20"/>
        </w:rPr>
        <w:t>Finanzas y Relaciones Internacionales</w:t>
      </w:r>
      <w:r w:rsidR="000853F5">
        <w:rPr>
          <w:rFonts w:ascii="Segoe UI Semibold" w:hAnsi="Segoe UI Semibold" w:cs="Segoe UI Semibold"/>
          <w:sz w:val="20"/>
          <w:szCs w:val="20"/>
        </w:rPr>
        <w:tab/>
      </w:r>
      <w:r w:rsidR="00136D66">
        <w:rPr>
          <w:rFonts w:ascii="Segoe UI Semibold" w:hAnsi="Segoe UI Semibold" w:cs="Segoe UI Semibold"/>
          <w:sz w:val="20"/>
          <w:szCs w:val="20"/>
        </w:rPr>
        <w:t xml:space="preserve">     </w:t>
      </w:r>
      <w:sdt>
        <w:sdtPr>
          <w:rPr>
            <w:rFonts w:ascii="Segoe UI Semibold" w:hAnsi="Segoe UI Semibold" w:cs="Segoe UI Semibold"/>
            <w:sz w:val="20"/>
            <w:szCs w:val="20"/>
          </w:rPr>
          <w:id w:val="1258719085"/>
          <w14:checkbox>
            <w14:checked w14:val="0"/>
            <w14:checkedState w14:val="2612" w14:font="MS Gothic"/>
            <w14:uncheckedState w14:val="2610" w14:font="MS Gothic"/>
          </w14:checkbox>
        </w:sdtPr>
        <w:sdtEndPr/>
        <w:sdtContent>
          <w:r w:rsidR="008737E3" w:rsidRPr="008737E3">
            <w:rPr>
              <w:rFonts w:ascii="Segoe UI Symbol" w:hAnsi="Segoe UI Symbol" w:cs="Segoe UI Symbol"/>
              <w:sz w:val="20"/>
              <w:szCs w:val="20"/>
            </w:rPr>
            <w:t>☐</w:t>
          </w:r>
        </w:sdtContent>
      </w:sdt>
      <w:r w:rsidR="008737E3">
        <w:rPr>
          <w:rFonts w:ascii="Segoe UI Semibold" w:hAnsi="Segoe UI Semibold" w:cs="Segoe UI Semibold"/>
          <w:sz w:val="20"/>
          <w:szCs w:val="20"/>
        </w:rPr>
        <w:t xml:space="preserve"> </w:t>
      </w:r>
      <w:r>
        <w:rPr>
          <w:rFonts w:ascii="Segoe UI Semibold" w:hAnsi="Segoe UI Semibold" w:cs="Segoe UI Semibold"/>
          <w:sz w:val="20"/>
          <w:szCs w:val="20"/>
        </w:rPr>
        <w:t>Gobierno y Relaciones Internacionales</w:t>
      </w:r>
    </w:p>
    <w:p w14:paraId="4D9E6F3D" w14:textId="18328D7C" w:rsidR="00FD4F43" w:rsidRPr="009940F9" w:rsidRDefault="00FD4F43" w:rsidP="00FD4F43">
      <w:pPr>
        <w:pStyle w:val="Sinespaciado"/>
        <w:rPr>
          <w:rFonts w:ascii="Segoe UI Semibold" w:hAnsi="Segoe UI Semibold" w:cs="Segoe UI Semibold"/>
          <w:sz w:val="20"/>
          <w:szCs w:val="20"/>
        </w:rPr>
      </w:pPr>
      <w:r w:rsidRPr="00012A77">
        <w:rPr>
          <w:rFonts w:ascii="Segoe UI Semibold" w:hAnsi="Segoe UI Semibold" w:cs="Segoe UI Semibold"/>
          <w:noProof/>
          <w:sz w:val="20"/>
          <w:szCs w:val="20"/>
          <w:lang w:val="es-ES"/>
        </w:rPr>
        <mc:AlternateContent>
          <mc:Choice Requires="wps">
            <w:drawing>
              <wp:anchor distT="0" distB="0" distL="114300" distR="114300" simplePos="0" relativeHeight="251735040" behindDoc="0" locked="0" layoutInCell="1" allowOverlap="1" wp14:anchorId="2F7D244A" wp14:editId="78587520">
                <wp:simplePos x="0" y="0"/>
                <wp:positionH relativeFrom="margin">
                  <wp:align>right</wp:align>
                </wp:positionH>
                <wp:positionV relativeFrom="paragraph">
                  <wp:posOffset>129402</wp:posOffset>
                </wp:positionV>
                <wp:extent cx="4908094" cy="250166"/>
                <wp:effectExtent l="0" t="0" r="26035" b="17145"/>
                <wp:wrapNone/>
                <wp:docPr id="1653097677" name="Text Box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8094" cy="250166"/>
                        </a:xfrm>
                        <a:prstGeom prst="rect">
                          <a:avLst/>
                        </a:prstGeom>
                        <a:solidFill>
                          <a:srgbClr val="DDDDDD"/>
                        </a:solidFill>
                        <a:ln w="9525">
                          <a:solidFill>
                            <a:srgbClr val="FFFFFF"/>
                          </a:solidFill>
                          <a:miter lim="800000"/>
                          <a:headEnd/>
                          <a:tailEnd/>
                        </a:ln>
                      </wps:spPr>
                      <wps:txbx>
                        <w:txbxContent>
                          <w:p w14:paraId="3FA5107C" w14:textId="475C6FFA" w:rsidR="00FD4F43" w:rsidRPr="00184B7F" w:rsidRDefault="00FD4F43" w:rsidP="00FD4F43">
                            <w:pPr>
                              <w:rPr>
                                <w:rFonts w:ascii="Franklin Gothic Book" w:hAnsi="Franklin Gothic Book"/>
                                <w:sz w:val="20"/>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7D244A" id="_x0000_s1029" type="#_x0000_t202" style="position:absolute;margin-left:335.25pt;margin-top:10.2pt;width:386.45pt;height:19.7pt;z-index:2517350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" fillcolor="#ddd" strokecolor="white">
                <v:textbox>
                  <w:txbxContent>
                    <w:p w14:paraId="3FA5107C" w14:textId="475C6FFA" w:rsidR="00FD4F43" w:rsidRPr="00184B7F" w:rsidRDefault="00FD4F43" w:rsidP="00FD4F43">
                      <w:pPr>
                        <w:rPr>
                          <w:rFonts w:ascii="Franklin Gothic Book" w:hAnsi="Franklin Gothic Book"/>
                          <w:sz w:val="20"/>
                          <w:lang w:val="es-ES"/>
                        </w:rPr>
                      </w:pPr>
                    </w:p>
                  </w:txbxContent>
                </v:textbox>
                <w10:wrap anchorx="margin"/>
              </v:shape>
            </w:pict>
          </mc:Fallback>
        </mc:AlternateContent>
      </w:r>
    </w:p>
    <w:p w14:paraId="521E5CFD" w14:textId="1C3D0DD4" w:rsidR="00FD4F43" w:rsidRPr="00D91868" w:rsidRDefault="00FD4F43" w:rsidP="00FD4F43">
      <w:pPr>
        <w:pStyle w:val="Sinespaciado"/>
        <w:rPr>
          <w:rFonts w:ascii="Segoe UI Semibold" w:hAnsi="Segoe UI Semibold" w:cs="Segoe UI Semibold"/>
          <w:sz w:val="20"/>
          <w:szCs w:val="20"/>
        </w:rPr>
      </w:pPr>
      <w:r w:rsidRPr="00D91868">
        <w:rPr>
          <w:rFonts w:ascii="Segoe UI Semibold" w:hAnsi="Segoe UI Semibold" w:cs="Segoe UI Semibold"/>
          <w:sz w:val="20"/>
          <w:szCs w:val="20"/>
        </w:rPr>
        <w:t xml:space="preserve">Último </w:t>
      </w:r>
      <w:r w:rsidR="0067589C">
        <w:rPr>
          <w:rFonts w:ascii="Segoe UI Semibold" w:hAnsi="Segoe UI Semibold" w:cs="Segoe UI Semibold"/>
          <w:sz w:val="20"/>
          <w:szCs w:val="20"/>
        </w:rPr>
        <w:t>semestre</w:t>
      </w:r>
      <w:r w:rsidRPr="00D91868">
        <w:rPr>
          <w:rFonts w:ascii="Segoe UI Semibold" w:hAnsi="Segoe UI Semibold" w:cs="Segoe UI Semibold"/>
          <w:sz w:val="20"/>
          <w:szCs w:val="20"/>
        </w:rPr>
        <w:t xml:space="preserve"> cursado:</w:t>
      </w:r>
    </w:p>
    <w:p w14:paraId="74C5A069" w14:textId="5B626B6B" w:rsidR="00DB0D51" w:rsidRPr="00FD4F43" w:rsidRDefault="00B0521B" w:rsidP="00DB0D51">
      <w:pPr>
        <w:rPr>
          <w:rFonts w:ascii="Segoe UI Semibold" w:hAnsi="Segoe UI Semibold" w:cs="Segoe UI Semibold"/>
          <w:sz w:val="20"/>
        </w:rPr>
      </w:pPr>
      <w:r w:rsidRPr="00FD4F43">
        <w:rPr>
          <w:rFonts w:ascii="Segoe UI Semibold" w:hAnsi="Segoe UI Semibold" w:cs="Segoe UI Semibold"/>
          <w:noProof/>
          <w:sz w:val="20"/>
        </w:rPr>
        <mc:AlternateContent>
          <mc:Choice Requires="wps">
            <w:drawing>
              <wp:anchor distT="0" distB="0" distL="114300" distR="114300" simplePos="0" relativeHeight="251623424" behindDoc="1" locked="0" layoutInCell="1" allowOverlap="1" wp14:anchorId="70653887" wp14:editId="72960798">
                <wp:simplePos x="0" y="0"/>
                <wp:positionH relativeFrom="margin">
                  <wp:posOffset>-1905</wp:posOffset>
                </wp:positionH>
                <wp:positionV relativeFrom="paragraph">
                  <wp:posOffset>126736</wp:posOffset>
                </wp:positionV>
                <wp:extent cx="6546934" cy="286247"/>
                <wp:effectExtent l="0" t="0" r="25400" b="19050"/>
                <wp:wrapNone/>
                <wp:docPr id="833643683" name="Rectángulo 1"/>
                <wp:cNvGraphicFramePr/>
                <a:graphic xmlns:a="http://schemas.openxmlformats.org/drawingml/2006/main">
                  <a:graphicData uri="http://schemas.microsoft.com/office/word/2010/wordprocessingShape">
                    <wps:wsp>
                      <wps:cNvSpPr/>
                      <wps:spPr>
                        <a:xfrm>
                          <a:off x="0" y="0"/>
                          <a:ext cx="6546934" cy="286247"/>
                        </a:xfrm>
                        <a:prstGeom prst="rect">
                          <a:avLst/>
                        </a:prstGeom>
                        <a:solidFill>
                          <a:schemeClr val="accent6">
                            <a:lumMod val="50000"/>
                          </a:schemeClr>
                        </a:solidFill>
                      </wps:spPr>
                      <wps:style>
                        <a:lnRef idx="2">
                          <a:schemeClr val="accent6">
                            <a:shade val="50000"/>
                          </a:schemeClr>
                        </a:lnRef>
                        <a:fillRef idx="1">
                          <a:schemeClr val="accent6"/>
                        </a:fillRef>
                        <a:effectRef idx="0">
                          <a:schemeClr val="accent6"/>
                        </a:effectRef>
                        <a:fontRef idx="minor">
                          <a:schemeClr val="lt1"/>
                        </a:fontRef>
                      </wps:style>
                      <wps:txbx>
                        <w:txbxContent>
                          <w:p w14:paraId="777F784F" w14:textId="4DCF301F" w:rsidR="00DB0D51" w:rsidRPr="00FD4F43" w:rsidRDefault="00726261" w:rsidP="00FD4F43">
                            <w:pPr>
                              <w:jc w:val="left"/>
                              <w:rPr>
                                <w:rFonts w:ascii="Segoe UI Semibold" w:hAnsi="Segoe UI Semibold" w:cs="Segoe UI Semibold"/>
                                <w:sz w:val="22"/>
                                <w:szCs w:val="22"/>
                                <w:lang w:val="es-MX"/>
                              </w:rPr>
                            </w:pPr>
                            <w:r>
                              <w:rPr>
                                <w:rFonts w:ascii="Segoe UI Semibold" w:hAnsi="Segoe UI Semibold" w:cs="Segoe UI Semibold"/>
                                <w:b/>
                                <w:bCs/>
                                <w:color w:val="FFFFFF" w:themeColor="background1"/>
                                <w:sz w:val="22"/>
                                <w:szCs w:val="22"/>
                                <w:lang w:val="es-MX"/>
                              </w:rPr>
                              <w:t>Información De La Reserva De Cupo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653887" id="_x0000_s1030" style="position:absolute;left:0;text-align:left;margin-left:-.15pt;margin-top:10pt;width:515.5pt;height:22.55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" fillcolor="#375623 [1609]" strokecolor="#375623 [1609]" strokeweight="1pt">
                <v:textbox>
                  <w:txbxContent>
                    <w:p w14:paraId="777F784F" w14:textId="4DCF301F" w:rsidR="00DB0D51" w:rsidRPr="00FD4F43" w:rsidRDefault="00726261" w:rsidP="00FD4F43">
                      <w:pPr>
                        <w:jc w:val="left"/>
                        <w:rPr>
                          <w:rFonts w:ascii="Segoe UI Semibold" w:hAnsi="Segoe UI Semibold" w:cs="Segoe UI Semibold"/>
                          <w:sz w:val="22"/>
                          <w:szCs w:val="22"/>
                          <w:lang w:val="es-MX"/>
                        </w:rPr>
                      </w:pPr>
                      <w:r>
                        <w:rPr>
                          <w:rFonts w:ascii="Segoe UI Semibold" w:hAnsi="Segoe UI Semibold" w:cs="Segoe UI Semibold"/>
                          <w:b/>
                          <w:bCs/>
                          <w:color w:val="FFFFFF" w:themeColor="background1"/>
                          <w:sz w:val="22"/>
                          <w:szCs w:val="22"/>
                          <w:lang w:val="es-MX"/>
                        </w:rPr>
                        <w:t>Información De La Reserva De Cupo</w:t>
                      </w:r>
                    </w:p>
                  </w:txbxContent>
                </v:textbox>
                <w10:wrap anchorx="margin"/>
              </v:rect>
            </w:pict>
          </mc:Fallback>
        </mc:AlternateContent>
      </w:r>
    </w:p>
    <w:p w14:paraId="5CA7C09F" w14:textId="300412A0" w:rsidR="00DB0D51" w:rsidRPr="00FD4F43" w:rsidRDefault="00DB0D51" w:rsidP="00DB0D51">
      <w:pPr>
        <w:rPr>
          <w:rFonts w:ascii="Segoe UI Semibold" w:hAnsi="Segoe UI Semibold" w:cs="Segoe UI Semibold"/>
          <w:sz w:val="20"/>
        </w:rPr>
      </w:pPr>
    </w:p>
    <w:p w14:paraId="2A9583EE" w14:textId="0B548B93" w:rsidR="004B2E18" w:rsidRPr="00FD4F43" w:rsidRDefault="004B2E18" w:rsidP="00DB0D51">
      <w:pPr>
        <w:rPr>
          <w:rFonts w:ascii="Segoe UI Semibold" w:hAnsi="Segoe UI Semibold" w:cs="Segoe UI Semibold"/>
          <w:b/>
          <w:bCs/>
          <w:sz w:val="20"/>
        </w:rPr>
      </w:pPr>
    </w:p>
    <w:tbl>
      <w:tblPr>
        <w:tblStyle w:val="Tablaconcuadrcula"/>
        <w:tblW w:w="10303" w:type="dxa"/>
        <w:tblBorders>
          <w:top w:val="single" w:sz="6" w:space="0" w:color="FFFFFF" w:themeColor="background1"/>
          <w:left w:val="single" w:sz="6" w:space="0" w:color="FFFFFF" w:themeColor="background1"/>
          <w:bottom w:val="single" w:sz="6" w:space="0" w:color="FFFFFF" w:themeColor="background1"/>
          <w:right w:val="single" w:sz="6" w:space="0" w:color="FFFFFF" w:themeColor="background1"/>
          <w:insideH w:val="single" w:sz="6" w:space="0" w:color="FFFFFF" w:themeColor="background1"/>
          <w:insideV w:val="single" w:sz="6" w:space="0" w:color="FFFFFF" w:themeColor="background1"/>
        </w:tblBorders>
        <w:tblLook w:val="04A0" w:firstRow="1" w:lastRow="0" w:firstColumn="1" w:lastColumn="0" w:noHBand="0" w:noVBand="1"/>
      </w:tblPr>
      <w:tblGrid>
        <w:gridCol w:w="436"/>
        <w:gridCol w:w="2652"/>
        <w:gridCol w:w="440"/>
        <w:gridCol w:w="2063"/>
        <w:gridCol w:w="440"/>
        <w:gridCol w:w="886"/>
        <w:gridCol w:w="440"/>
        <w:gridCol w:w="209"/>
        <w:gridCol w:w="965"/>
        <w:gridCol w:w="1772"/>
      </w:tblGrid>
      <w:tr w:rsidR="00136D66" w14:paraId="20FAA8C0" w14:textId="77777777" w:rsidTr="00136D66">
        <w:trPr>
          <w:trHeight w:val="266"/>
        </w:trPr>
        <w:tc>
          <w:tcPr>
            <w:tcW w:w="436" w:type="dxa"/>
            <w:shd w:val="clear" w:color="auto" w:fill="D9D9D9" w:themeFill="background1" w:themeFillShade="D9"/>
          </w:tcPr>
          <w:p w14:paraId="751BDDA2" w14:textId="37746A56" w:rsidR="00E14C4A" w:rsidRPr="00FE5AFF" w:rsidRDefault="00377BA1" w:rsidP="00DB0D51">
            <w:pPr>
              <w:rPr>
                <w:rFonts w:ascii="Segoe UI Semibold" w:hAnsi="Segoe UI Semibold" w:cs="Segoe UI Semibold"/>
                <w:sz w:val="20"/>
              </w:rPr>
            </w:pPr>
            <w:sdt>
              <w:sdtPr>
                <w:rPr>
                  <w:rFonts w:ascii="Segoe UI Semibold" w:hAnsi="Segoe UI Semibold" w:cs="Segoe UI Semibold"/>
                  <w:sz w:val="20"/>
                </w:rPr>
                <w:id w:val="1015414063"/>
                <w14:checkbox>
                  <w14:checked w14:val="0"/>
                  <w14:checkedState w14:val="2612" w14:font="MS Gothic"/>
                  <w14:uncheckedState w14:val="2610" w14:font="MS Gothic"/>
                </w14:checkbox>
              </w:sdtPr>
              <w:sdtEndPr/>
              <w:sdtContent>
                <w:r w:rsidR="008737E3" w:rsidRPr="008737E3">
                  <w:rPr>
                    <w:rFonts w:ascii="Segoe UI Symbol" w:hAnsi="Segoe UI Symbol" w:cs="Segoe UI Symbol"/>
                    <w:sz w:val="20"/>
                  </w:rPr>
                  <w:t>☐</w:t>
                </w:r>
              </w:sdtContent>
            </w:sdt>
          </w:p>
        </w:tc>
        <w:tc>
          <w:tcPr>
            <w:tcW w:w="2652" w:type="dxa"/>
          </w:tcPr>
          <w:p w14:paraId="49128676" w14:textId="4E134BC6" w:rsidR="00E14C4A" w:rsidRPr="00FE5AFF" w:rsidRDefault="00E14C4A" w:rsidP="00DB0D51">
            <w:pPr>
              <w:rPr>
                <w:rFonts w:ascii="Segoe UI Semibold" w:hAnsi="Segoe UI Semibold" w:cs="Segoe UI Semibold"/>
                <w:sz w:val="20"/>
              </w:rPr>
            </w:pPr>
            <w:r w:rsidRPr="00FE5AFF">
              <w:rPr>
                <w:rFonts w:ascii="Segoe UI Semibold" w:hAnsi="Segoe UI Semibold" w:cs="Segoe UI Semibold"/>
                <w:sz w:val="20"/>
              </w:rPr>
              <w:t>Problemas económicos</w:t>
            </w:r>
          </w:p>
        </w:tc>
        <w:tc>
          <w:tcPr>
            <w:tcW w:w="440" w:type="dxa"/>
            <w:shd w:val="clear" w:color="auto" w:fill="D9D9D9" w:themeFill="background1" w:themeFillShade="D9"/>
          </w:tcPr>
          <w:p w14:paraId="66BD4B62" w14:textId="474881EA" w:rsidR="00E14C4A" w:rsidRPr="00FE5AFF" w:rsidRDefault="00377BA1" w:rsidP="00DB0D51">
            <w:pPr>
              <w:rPr>
                <w:rFonts w:ascii="Segoe UI Semibold" w:hAnsi="Segoe UI Semibold" w:cs="Segoe UI Semibold"/>
                <w:sz w:val="20"/>
              </w:rPr>
            </w:pPr>
            <w:sdt>
              <w:sdtPr>
                <w:rPr>
                  <w:rFonts w:ascii="Segoe UI Semibold" w:hAnsi="Segoe UI Semibold" w:cs="Segoe UI Semibold"/>
                  <w:sz w:val="20"/>
                </w:rPr>
                <w:id w:val="1459305809"/>
                <w14:checkbox>
                  <w14:checked w14:val="0"/>
                  <w14:checkedState w14:val="2612" w14:font="MS Gothic"/>
                  <w14:uncheckedState w14:val="2610" w14:font="MS Gothic"/>
                </w14:checkbox>
              </w:sdtPr>
              <w:sdtEndPr/>
              <w:sdtContent>
                <w:r w:rsidR="008737E3" w:rsidRPr="008737E3">
                  <w:rPr>
                    <w:rFonts w:ascii="Segoe UI Symbol" w:hAnsi="Segoe UI Symbol" w:cs="Segoe UI Symbol"/>
                    <w:sz w:val="20"/>
                  </w:rPr>
                  <w:t>☐</w:t>
                </w:r>
              </w:sdtContent>
            </w:sdt>
          </w:p>
        </w:tc>
        <w:tc>
          <w:tcPr>
            <w:tcW w:w="3389" w:type="dxa"/>
            <w:gridSpan w:val="3"/>
          </w:tcPr>
          <w:p w14:paraId="6FBD4BCF" w14:textId="1939E7BD" w:rsidR="00E14C4A" w:rsidRPr="00FE5AFF" w:rsidRDefault="00E14C4A" w:rsidP="00DB0D51">
            <w:pPr>
              <w:rPr>
                <w:rFonts w:ascii="Segoe UI Semibold" w:hAnsi="Segoe UI Semibold" w:cs="Segoe UI Semibold"/>
                <w:sz w:val="20"/>
              </w:rPr>
            </w:pPr>
            <w:r>
              <w:rPr>
                <w:rFonts w:ascii="Segoe UI Semibold" w:hAnsi="Segoe UI Semibold" w:cs="Segoe UI Semibold"/>
                <w:sz w:val="20"/>
              </w:rPr>
              <w:t>Problemas familiares</w:t>
            </w:r>
          </w:p>
        </w:tc>
        <w:tc>
          <w:tcPr>
            <w:tcW w:w="440" w:type="dxa"/>
            <w:shd w:val="clear" w:color="auto" w:fill="D9D9D9" w:themeFill="background1" w:themeFillShade="D9"/>
          </w:tcPr>
          <w:p w14:paraId="4C122D19" w14:textId="733893BE" w:rsidR="00E14C4A" w:rsidRPr="00FE5AFF" w:rsidRDefault="00377BA1" w:rsidP="00DB0D51">
            <w:pPr>
              <w:rPr>
                <w:rFonts w:ascii="Segoe UI Semibold" w:hAnsi="Segoe UI Semibold" w:cs="Segoe UI Semibold"/>
                <w:sz w:val="20"/>
              </w:rPr>
            </w:pPr>
            <w:sdt>
              <w:sdtPr>
                <w:rPr>
                  <w:rFonts w:ascii="Segoe UI Semibold" w:hAnsi="Segoe UI Semibold" w:cs="Segoe UI Semibold"/>
                  <w:sz w:val="20"/>
                </w:rPr>
                <w:id w:val="-369533411"/>
                <w14:checkbox>
                  <w14:checked w14:val="0"/>
                  <w14:checkedState w14:val="2612" w14:font="MS Gothic"/>
                  <w14:uncheckedState w14:val="2610" w14:font="MS Gothic"/>
                </w14:checkbox>
              </w:sdtPr>
              <w:sdtEndPr/>
              <w:sdtContent>
                <w:r w:rsidR="00CB0B3C" w:rsidRPr="00CB0B3C">
                  <w:rPr>
                    <w:rFonts w:ascii="Segoe UI Symbol" w:hAnsi="Segoe UI Symbol" w:cs="Segoe UI Symbol"/>
                    <w:sz w:val="20"/>
                  </w:rPr>
                  <w:t>☐</w:t>
                </w:r>
              </w:sdtContent>
            </w:sdt>
          </w:p>
        </w:tc>
        <w:tc>
          <w:tcPr>
            <w:tcW w:w="2944" w:type="dxa"/>
            <w:gridSpan w:val="3"/>
          </w:tcPr>
          <w:p w14:paraId="7058FD4F" w14:textId="560D25F9" w:rsidR="00E14C4A" w:rsidRPr="00FE5AFF" w:rsidRDefault="00E14C4A" w:rsidP="00DB0D51">
            <w:pPr>
              <w:rPr>
                <w:rFonts w:ascii="Segoe UI Semibold" w:hAnsi="Segoe UI Semibold" w:cs="Segoe UI Semibold"/>
                <w:sz w:val="20"/>
              </w:rPr>
            </w:pPr>
            <w:r>
              <w:rPr>
                <w:rFonts w:ascii="Segoe UI Semibold" w:hAnsi="Segoe UI Semibold" w:cs="Segoe UI Semibold"/>
                <w:sz w:val="20"/>
              </w:rPr>
              <w:t>Problemas de salud</w:t>
            </w:r>
          </w:p>
        </w:tc>
      </w:tr>
      <w:tr w:rsidR="00136D66" w14:paraId="22962E64" w14:textId="77777777" w:rsidTr="00136D66">
        <w:trPr>
          <w:trHeight w:val="251"/>
        </w:trPr>
        <w:tc>
          <w:tcPr>
            <w:tcW w:w="436" w:type="dxa"/>
            <w:shd w:val="clear" w:color="auto" w:fill="D9D9D9" w:themeFill="background1" w:themeFillShade="D9"/>
          </w:tcPr>
          <w:p w14:paraId="4B289AB3" w14:textId="12598A41" w:rsidR="00E14C4A" w:rsidRPr="00FE5AFF" w:rsidRDefault="00377BA1" w:rsidP="00DB0D51">
            <w:pPr>
              <w:rPr>
                <w:rFonts w:ascii="Segoe UI Semibold" w:hAnsi="Segoe UI Semibold" w:cs="Segoe UI Semibold"/>
                <w:sz w:val="20"/>
              </w:rPr>
            </w:pPr>
            <w:sdt>
              <w:sdtPr>
                <w:rPr>
                  <w:rFonts w:ascii="Segoe UI Semibold" w:hAnsi="Segoe UI Semibold" w:cs="Segoe UI Semibold"/>
                  <w:sz w:val="20"/>
                </w:rPr>
                <w:id w:val="643703993"/>
                <w14:checkbox>
                  <w14:checked w14:val="0"/>
                  <w14:checkedState w14:val="2612" w14:font="MS Gothic"/>
                  <w14:uncheckedState w14:val="2610" w14:font="MS Gothic"/>
                </w14:checkbox>
              </w:sdtPr>
              <w:sdtEndPr/>
              <w:sdtContent>
                <w:r w:rsidR="008737E3" w:rsidRPr="008737E3">
                  <w:rPr>
                    <w:rFonts w:ascii="Segoe UI Symbol" w:hAnsi="Segoe UI Symbol" w:cs="Segoe UI Symbol"/>
                    <w:sz w:val="20"/>
                  </w:rPr>
                  <w:t>☐</w:t>
                </w:r>
              </w:sdtContent>
            </w:sdt>
          </w:p>
        </w:tc>
        <w:tc>
          <w:tcPr>
            <w:tcW w:w="2652" w:type="dxa"/>
          </w:tcPr>
          <w:p w14:paraId="6FC3B3C5" w14:textId="4A49F226" w:rsidR="00E14C4A" w:rsidRPr="00FE5AFF" w:rsidRDefault="00E14C4A" w:rsidP="00DB0D51">
            <w:pPr>
              <w:rPr>
                <w:rFonts w:ascii="Segoe UI Semibold" w:hAnsi="Segoe UI Semibold" w:cs="Segoe UI Semibold"/>
                <w:sz w:val="20"/>
              </w:rPr>
            </w:pPr>
            <w:r w:rsidRPr="00FE5AFF">
              <w:rPr>
                <w:rFonts w:ascii="Segoe UI Semibold" w:hAnsi="Segoe UI Semibold" w:cs="Segoe UI Semibold"/>
                <w:sz w:val="20"/>
              </w:rPr>
              <w:t>Problemas de seguridad</w:t>
            </w:r>
          </w:p>
        </w:tc>
        <w:tc>
          <w:tcPr>
            <w:tcW w:w="440" w:type="dxa"/>
            <w:shd w:val="clear" w:color="auto" w:fill="D9D9D9" w:themeFill="background1" w:themeFillShade="D9"/>
          </w:tcPr>
          <w:p w14:paraId="41D4783D" w14:textId="6ABCC7F7" w:rsidR="00E14C4A" w:rsidRPr="00FE5AFF" w:rsidRDefault="00377BA1" w:rsidP="00DB0D51">
            <w:pPr>
              <w:rPr>
                <w:rFonts w:ascii="Segoe UI Semibold" w:hAnsi="Segoe UI Semibold" w:cs="Segoe UI Semibold"/>
                <w:sz w:val="20"/>
              </w:rPr>
            </w:pPr>
            <w:sdt>
              <w:sdtPr>
                <w:rPr>
                  <w:rFonts w:ascii="Segoe UI Semibold" w:hAnsi="Segoe UI Semibold" w:cs="Segoe UI Semibold"/>
                  <w:sz w:val="20"/>
                </w:rPr>
                <w:id w:val="-1121907844"/>
                <w14:checkbox>
                  <w14:checked w14:val="0"/>
                  <w14:checkedState w14:val="2612" w14:font="MS Gothic"/>
                  <w14:uncheckedState w14:val="2610" w14:font="MS Gothic"/>
                </w14:checkbox>
              </w:sdtPr>
              <w:sdtEndPr/>
              <w:sdtContent>
                <w:r w:rsidR="008737E3" w:rsidRPr="008737E3">
                  <w:rPr>
                    <w:rFonts w:ascii="Segoe UI Symbol" w:hAnsi="Segoe UI Symbol" w:cs="Segoe UI Symbol"/>
                    <w:sz w:val="20"/>
                  </w:rPr>
                  <w:t>☐</w:t>
                </w:r>
              </w:sdtContent>
            </w:sdt>
          </w:p>
        </w:tc>
        <w:tc>
          <w:tcPr>
            <w:tcW w:w="3389" w:type="dxa"/>
            <w:gridSpan w:val="3"/>
          </w:tcPr>
          <w:p w14:paraId="4A450E61" w14:textId="0B151AE8" w:rsidR="00E14C4A" w:rsidRPr="00FE5AFF" w:rsidRDefault="00E14C4A" w:rsidP="00DB0D51">
            <w:pPr>
              <w:rPr>
                <w:rFonts w:ascii="Segoe UI Semibold" w:hAnsi="Segoe UI Semibold" w:cs="Segoe UI Semibold"/>
                <w:sz w:val="20"/>
              </w:rPr>
            </w:pPr>
            <w:r>
              <w:rPr>
                <w:rFonts w:ascii="Segoe UI Semibold" w:hAnsi="Segoe UI Semibold" w:cs="Segoe UI Semibold"/>
                <w:sz w:val="20"/>
              </w:rPr>
              <w:t>Estudio de idiomas en el exterior</w:t>
            </w:r>
          </w:p>
        </w:tc>
        <w:tc>
          <w:tcPr>
            <w:tcW w:w="440" w:type="dxa"/>
            <w:shd w:val="clear" w:color="auto" w:fill="D9D9D9" w:themeFill="background1" w:themeFillShade="D9"/>
          </w:tcPr>
          <w:p w14:paraId="564575C8" w14:textId="229FC27E" w:rsidR="00E14C4A" w:rsidRPr="00FE5AFF" w:rsidRDefault="00377BA1" w:rsidP="00DB0D51">
            <w:pPr>
              <w:rPr>
                <w:rFonts w:ascii="Segoe UI Semibold" w:hAnsi="Segoe UI Semibold" w:cs="Segoe UI Semibold"/>
                <w:sz w:val="20"/>
              </w:rPr>
            </w:pPr>
            <w:sdt>
              <w:sdtPr>
                <w:rPr>
                  <w:rFonts w:ascii="Segoe UI Semibold" w:hAnsi="Segoe UI Semibold" w:cs="Segoe UI Semibold"/>
                  <w:sz w:val="20"/>
                </w:rPr>
                <w:id w:val="-713193135"/>
                <w14:checkbox>
                  <w14:checked w14:val="0"/>
                  <w14:checkedState w14:val="2612" w14:font="MS Gothic"/>
                  <w14:uncheckedState w14:val="2610" w14:font="MS Gothic"/>
                </w14:checkbox>
              </w:sdtPr>
              <w:sdtEndPr/>
              <w:sdtContent>
                <w:r w:rsidR="00CB0B3C" w:rsidRPr="00CB0B3C">
                  <w:rPr>
                    <w:rFonts w:ascii="Segoe UI Symbol" w:hAnsi="Segoe UI Symbol" w:cs="Segoe UI Symbol"/>
                    <w:sz w:val="20"/>
                  </w:rPr>
                  <w:t>☐</w:t>
                </w:r>
              </w:sdtContent>
            </w:sdt>
          </w:p>
        </w:tc>
        <w:tc>
          <w:tcPr>
            <w:tcW w:w="2944" w:type="dxa"/>
            <w:gridSpan w:val="3"/>
          </w:tcPr>
          <w:p w14:paraId="41C44BA1" w14:textId="32C8A21F" w:rsidR="00E14C4A" w:rsidRPr="00FE5AFF" w:rsidRDefault="00E14C4A" w:rsidP="00DB0D51">
            <w:pPr>
              <w:rPr>
                <w:rFonts w:ascii="Segoe UI Semibold" w:hAnsi="Segoe UI Semibold" w:cs="Segoe UI Semibold"/>
                <w:sz w:val="20"/>
              </w:rPr>
            </w:pPr>
            <w:r>
              <w:rPr>
                <w:rFonts w:ascii="Segoe UI Semibold" w:hAnsi="Segoe UI Semibold" w:cs="Segoe UI Semibold"/>
                <w:sz w:val="20"/>
              </w:rPr>
              <w:t>Pasantía tiempo completo</w:t>
            </w:r>
          </w:p>
        </w:tc>
      </w:tr>
      <w:tr w:rsidR="00E14C4A" w14:paraId="7323BE0B" w14:textId="77777777" w:rsidTr="00136D66">
        <w:trPr>
          <w:trHeight w:val="266"/>
        </w:trPr>
        <w:tc>
          <w:tcPr>
            <w:tcW w:w="436" w:type="dxa"/>
            <w:shd w:val="clear" w:color="auto" w:fill="D9D9D9" w:themeFill="background1" w:themeFillShade="D9"/>
          </w:tcPr>
          <w:p w14:paraId="767E7011" w14:textId="3BFD211B" w:rsidR="00E14C4A" w:rsidRPr="00FE5AFF" w:rsidRDefault="00377BA1" w:rsidP="00DB0D51">
            <w:pPr>
              <w:rPr>
                <w:rFonts w:ascii="Segoe UI Semibold" w:hAnsi="Segoe UI Semibold" w:cs="Segoe UI Semibold"/>
                <w:sz w:val="20"/>
              </w:rPr>
            </w:pPr>
            <w:sdt>
              <w:sdtPr>
                <w:rPr>
                  <w:rFonts w:ascii="Segoe UI Semibold" w:hAnsi="Segoe UI Semibold" w:cs="Segoe UI Semibold"/>
                  <w:sz w:val="20"/>
                </w:rPr>
                <w:id w:val="346306192"/>
                <w14:checkbox>
                  <w14:checked w14:val="0"/>
                  <w14:checkedState w14:val="2612" w14:font="MS Gothic"/>
                  <w14:uncheckedState w14:val="2610" w14:font="MS Gothic"/>
                </w14:checkbox>
              </w:sdtPr>
              <w:sdtEndPr/>
              <w:sdtContent>
                <w:r w:rsidR="008737E3" w:rsidRPr="008737E3">
                  <w:rPr>
                    <w:rFonts w:ascii="Segoe UI Symbol" w:hAnsi="Segoe UI Symbol" w:cs="Segoe UI Symbol"/>
                    <w:sz w:val="20"/>
                  </w:rPr>
                  <w:t>☐</w:t>
                </w:r>
              </w:sdtContent>
            </w:sdt>
          </w:p>
        </w:tc>
        <w:tc>
          <w:tcPr>
            <w:tcW w:w="2652" w:type="dxa"/>
          </w:tcPr>
          <w:p w14:paraId="6B9E2FCA" w14:textId="17D231CA" w:rsidR="00E14C4A" w:rsidRPr="00FE5AFF" w:rsidRDefault="00E14C4A" w:rsidP="00DB0D51">
            <w:pPr>
              <w:rPr>
                <w:rFonts w:ascii="Segoe UI Semibold" w:hAnsi="Segoe UI Semibold" w:cs="Segoe UI Semibold"/>
                <w:sz w:val="20"/>
              </w:rPr>
            </w:pPr>
            <w:r w:rsidRPr="00FE5AFF">
              <w:rPr>
                <w:rFonts w:ascii="Segoe UI Semibold" w:hAnsi="Segoe UI Semibold" w:cs="Segoe UI Semibold"/>
                <w:sz w:val="20"/>
              </w:rPr>
              <w:t>Otro. ¿cuál?</w:t>
            </w:r>
          </w:p>
        </w:tc>
        <w:tc>
          <w:tcPr>
            <w:tcW w:w="7215" w:type="dxa"/>
            <w:gridSpan w:val="8"/>
            <w:shd w:val="clear" w:color="auto" w:fill="D9D9D9" w:themeFill="background1" w:themeFillShade="D9"/>
          </w:tcPr>
          <w:p w14:paraId="64F05618" w14:textId="4ABF33B0" w:rsidR="00E14C4A" w:rsidRPr="00FE5AFF" w:rsidRDefault="00E14C4A" w:rsidP="00DB0D51">
            <w:pPr>
              <w:rPr>
                <w:rFonts w:ascii="Segoe UI Semibold" w:hAnsi="Segoe UI Semibold" w:cs="Segoe UI Semibold"/>
                <w:sz w:val="20"/>
              </w:rPr>
            </w:pPr>
          </w:p>
        </w:tc>
      </w:tr>
      <w:tr w:rsidR="00D41E88" w14:paraId="3EA78A47" w14:textId="77777777" w:rsidTr="00136D66">
        <w:trPr>
          <w:trHeight w:val="266"/>
        </w:trPr>
        <w:tc>
          <w:tcPr>
            <w:tcW w:w="3088" w:type="dxa"/>
            <w:gridSpan w:val="2"/>
          </w:tcPr>
          <w:p w14:paraId="2567349F" w14:textId="1BE45264" w:rsidR="00D41E88" w:rsidRPr="00FE5AFF" w:rsidRDefault="00D41E88" w:rsidP="00DB0D51">
            <w:pPr>
              <w:rPr>
                <w:rFonts w:ascii="Segoe UI Semibold" w:hAnsi="Segoe UI Semibold" w:cs="Segoe UI Semibold"/>
                <w:sz w:val="20"/>
              </w:rPr>
            </w:pPr>
            <w:r>
              <w:rPr>
                <w:rFonts w:ascii="Segoe UI Semibold" w:hAnsi="Segoe UI Semibold" w:cs="Segoe UI Semibold"/>
                <w:sz w:val="20"/>
              </w:rPr>
              <w:t>Duración de la reserva</w:t>
            </w:r>
          </w:p>
        </w:tc>
        <w:tc>
          <w:tcPr>
            <w:tcW w:w="440" w:type="dxa"/>
            <w:shd w:val="clear" w:color="auto" w:fill="D9D9D9" w:themeFill="background1" w:themeFillShade="D9"/>
          </w:tcPr>
          <w:p w14:paraId="035A8AA3" w14:textId="48386E56" w:rsidR="00D41E88" w:rsidRPr="00FE5AFF" w:rsidRDefault="00377BA1" w:rsidP="00DB0D51">
            <w:pPr>
              <w:rPr>
                <w:rFonts w:ascii="Segoe UI Semibold" w:hAnsi="Segoe UI Semibold" w:cs="Segoe UI Semibold"/>
                <w:sz w:val="20"/>
              </w:rPr>
            </w:pPr>
            <w:sdt>
              <w:sdtPr>
                <w:rPr>
                  <w:rFonts w:ascii="Segoe UI Semibold" w:hAnsi="Segoe UI Semibold" w:cs="Segoe UI Semibold"/>
                  <w:sz w:val="20"/>
                </w:rPr>
                <w:id w:val="1125353524"/>
                <w14:checkbox>
                  <w14:checked w14:val="0"/>
                  <w14:checkedState w14:val="2612" w14:font="MS Gothic"/>
                  <w14:uncheckedState w14:val="2610" w14:font="MS Gothic"/>
                </w14:checkbox>
              </w:sdtPr>
              <w:sdtEndPr/>
              <w:sdtContent>
                <w:r w:rsidR="008737E3" w:rsidRPr="008737E3">
                  <w:rPr>
                    <w:rFonts w:ascii="Segoe UI Symbol" w:hAnsi="Segoe UI Symbol" w:cs="Segoe UI Symbol"/>
                    <w:sz w:val="20"/>
                  </w:rPr>
                  <w:t>☐</w:t>
                </w:r>
              </w:sdtContent>
            </w:sdt>
          </w:p>
        </w:tc>
        <w:tc>
          <w:tcPr>
            <w:tcW w:w="2063" w:type="dxa"/>
          </w:tcPr>
          <w:p w14:paraId="43853EA5" w14:textId="762826AB" w:rsidR="00D41E88" w:rsidRPr="00FE5AFF" w:rsidRDefault="00D41E88" w:rsidP="00DB0D51">
            <w:pPr>
              <w:rPr>
                <w:rFonts w:ascii="Segoe UI Semibold" w:hAnsi="Segoe UI Semibold" w:cs="Segoe UI Semibold"/>
                <w:sz w:val="20"/>
              </w:rPr>
            </w:pPr>
            <w:r>
              <w:rPr>
                <w:rFonts w:ascii="Segoe UI Semibold" w:hAnsi="Segoe UI Semibold" w:cs="Segoe UI Semibold"/>
                <w:sz w:val="20"/>
              </w:rPr>
              <w:t>6 meses</w:t>
            </w:r>
          </w:p>
        </w:tc>
        <w:tc>
          <w:tcPr>
            <w:tcW w:w="440" w:type="dxa"/>
            <w:shd w:val="clear" w:color="auto" w:fill="D9D9D9" w:themeFill="background1" w:themeFillShade="D9"/>
          </w:tcPr>
          <w:p w14:paraId="69C118F4" w14:textId="4D13F2A5" w:rsidR="00D41E88" w:rsidRPr="00FE5AFF" w:rsidRDefault="00377BA1" w:rsidP="00DB0D51">
            <w:pPr>
              <w:rPr>
                <w:rFonts w:ascii="Segoe UI Semibold" w:hAnsi="Segoe UI Semibold" w:cs="Segoe UI Semibold"/>
                <w:sz w:val="20"/>
              </w:rPr>
            </w:pPr>
            <w:sdt>
              <w:sdtPr>
                <w:rPr>
                  <w:rFonts w:ascii="Segoe UI Semibold" w:hAnsi="Segoe UI Semibold" w:cs="Segoe UI Semibold"/>
                  <w:sz w:val="20"/>
                </w:rPr>
                <w:id w:val="-1259750100"/>
                <w14:checkbox>
                  <w14:checked w14:val="0"/>
                  <w14:checkedState w14:val="2612" w14:font="MS Gothic"/>
                  <w14:uncheckedState w14:val="2610" w14:font="MS Gothic"/>
                </w14:checkbox>
              </w:sdtPr>
              <w:sdtEndPr/>
              <w:sdtContent>
                <w:r w:rsidR="00CB0B3C" w:rsidRPr="00CB0B3C">
                  <w:rPr>
                    <w:rFonts w:ascii="Segoe UI Symbol" w:hAnsi="Segoe UI Symbol" w:cs="Segoe UI Symbol"/>
                    <w:sz w:val="20"/>
                  </w:rPr>
                  <w:t>☐</w:t>
                </w:r>
              </w:sdtContent>
            </w:sdt>
          </w:p>
        </w:tc>
        <w:tc>
          <w:tcPr>
            <w:tcW w:w="4271" w:type="dxa"/>
            <w:gridSpan w:val="5"/>
          </w:tcPr>
          <w:p w14:paraId="55ABE61B" w14:textId="6BBE6DCA" w:rsidR="00D41E88" w:rsidRPr="00FE5AFF" w:rsidRDefault="00D41E88" w:rsidP="00DB0D51">
            <w:pPr>
              <w:rPr>
                <w:rFonts w:ascii="Segoe UI Semibold" w:hAnsi="Segoe UI Semibold" w:cs="Segoe UI Semibold"/>
                <w:sz w:val="20"/>
              </w:rPr>
            </w:pPr>
            <w:r>
              <w:rPr>
                <w:rFonts w:ascii="Segoe UI Semibold" w:hAnsi="Segoe UI Semibold" w:cs="Segoe UI Semibold"/>
                <w:sz w:val="20"/>
              </w:rPr>
              <w:t>1 año</w:t>
            </w:r>
          </w:p>
        </w:tc>
      </w:tr>
      <w:tr w:rsidR="00136D66" w14:paraId="2B3BB23C" w14:textId="77777777" w:rsidTr="00136D66">
        <w:trPr>
          <w:trHeight w:val="251"/>
        </w:trPr>
        <w:tc>
          <w:tcPr>
            <w:tcW w:w="3088" w:type="dxa"/>
            <w:gridSpan w:val="2"/>
          </w:tcPr>
          <w:p w14:paraId="459AD331" w14:textId="152E512D" w:rsidR="00D41E88" w:rsidRPr="00FE5AFF" w:rsidRDefault="00D41E88" w:rsidP="00DB0D51">
            <w:pPr>
              <w:rPr>
                <w:rFonts w:ascii="Segoe UI Semibold" w:hAnsi="Segoe UI Semibold" w:cs="Segoe UI Semibold"/>
                <w:sz w:val="20"/>
              </w:rPr>
            </w:pPr>
            <w:r>
              <w:rPr>
                <w:rFonts w:ascii="Segoe UI Semibold" w:hAnsi="Segoe UI Semibold" w:cs="Segoe UI Semibold"/>
                <w:sz w:val="20"/>
              </w:rPr>
              <w:t>Periodo de inicio</w:t>
            </w:r>
          </w:p>
        </w:tc>
        <w:tc>
          <w:tcPr>
            <w:tcW w:w="440" w:type="dxa"/>
            <w:shd w:val="clear" w:color="auto" w:fill="D9D9D9" w:themeFill="background1" w:themeFillShade="D9"/>
          </w:tcPr>
          <w:p w14:paraId="5FA4CB14" w14:textId="53FE4604" w:rsidR="00D41E88" w:rsidRPr="00FE5AFF" w:rsidRDefault="00377BA1" w:rsidP="00DB0D51">
            <w:pPr>
              <w:rPr>
                <w:rFonts w:ascii="Segoe UI Semibold" w:hAnsi="Segoe UI Semibold" w:cs="Segoe UI Semibold"/>
                <w:sz w:val="20"/>
              </w:rPr>
            </w:pPr>
            <w:sdt>
              <w:sdtPr>
                <w:rPr>
                  <w:rFonts w:ascii="Segoe UI Semibold" w:hAnsi="Segoe UI Semibold" w:cs="Segoe UI Semibold"/>
                  <w:sz w:val="20"/>
                </w:rPr>
                <w:id w:val="-288898375"/>
                <w14:checkbox>
                  <w14:checked w14:val="0"/>
                  <w14:checkedState w14:val="2612" w14:font="MS Gothic"/>
                  <w14:uncheckedState w14:val="2610" w14:font="MS Gothic"/>
                </w14:checkbox>
              </w:sdtPr>
              <w:sdtEndPr/>
              <w:sdtContent>
                <w:r w:rsidR="00CB0B3C" w:rsidRPr="00CB0B3C">
                  <w:rPr>
                    <w:rFonts w:ascii="Segoe UI Symbol" w:hAnsi="Segoe UI Symbol" w:cs="Segoe UI Symbol"/>
                    <w:sz w:val="20"/>
                  </w:rPr>
                  <w:t>☐</w:t>
                </w:r>
              </w:sdtContent>
            </w:sdt>
          </w:p>
        </w:tc>
        <w:tc>
          <w:tcPr>
            <w:tcW w:w="2063" w:type="dxa"/>
          </w:tcPr>
          <w:p w14:paraId="500F94A8" w14:textId="61CE07BB" w:rsidR="00D41E88" w:rsidRPr="00FE5AFF" w:rsidRDefault="00D41E88" w:rsidP="00DB0D51">
            <w:pPr>
              <w:rPr>
                <w:rFonts w:ascii="Segoe UI Semibold" w:hAnsi="Segoe UI Semibold" w:cs="Segoe UI Semibold"/>
                <w:sz w:val="20"/>
              </w:rPr>
            </w:pPr>
            <w:r>
              <w:rPr>
                <w:rFonts w:ascii="Segoe UI Semibold" w:hAnsi="Segoe UI Semibold" w:cs="Segoe UI Semibold"/>
                <w:sz w:val="20"/>
              </w:rPr>
              <w:t>Enero – Junio</w:t>
            </w:r>
          </w:p>
        </w:tc>
        <w:tc>
          <w:tcPr>
            <w:tcW w:w="440" w:type="dxa"/>
            <w:shd w:val="clear" w:color="auto" w:fill="D9D9D9" w:themeFill="background1" w:themeFillShade="D9"/>
          </w:tcPr>
          <w:p w14:paraId="00C6DB6F" w14:textId="02F6E0D9" w:rsidR="00D41E88" w:rsidRPr="00FE5AFF" w:rsidRDefault="00377BA1" w:rsidP="00DB0D51">
            <w:pPr>
              <w:rPr>
                <w:rFonts w:ascii="Segoe UI Semibold" w:hAnsi="Segoe UI Semibold" w:cs="Segoe UI Semibold"/>
                <w:sz w:val="20"/>
              </w:rPr>
            </w:pPr>
            <w:sdt>
              <w:sdtPr>
                <w:rPr>
                  <w:rFonts w:ascii="Segoe UI Semibold" w:hAnsi="Segoe UI Semibold" w:cs="Segoe UI Semibold"/>
                  <w:sz w:val="20"/>
                </w:rPr>
                <w:id w:val="-2026708103"/>
                <w14:checkbox>
                  <w14:checked w14:val="0"/>
                  <w14:checkedState w14:val="2612" w14:font="MS Gothic"/>
                  <w14:uncheckedState w14:val="2610" w14:font="MS Gothic"/>
                </w14:checkbox>
              </w:sdtPr>
              <w:sdtEndPr/>
              <w:sdtContent>
                <w:r w:rsidR="00CB0B3C" w:rsidRPr="00CB0B3C">
                  <w:rPr>
                    <w:rFonts w:ascii="Segoe UI Symbol" w:hAnsi="Segoe UI Symbol" w:cs="Segoe UI Symbol"/>
                    <w:sz w:val="20"/>
                  </w:rPr>
                  <w:t>☐</w:t>
                </w:r>
              </w:sdtContent>
            </w:sdt>
          </w:p>
        </w:tc>
        <w:tc>
          <w:tcPr>
            <w:tcW w:w="1535" w:type="dxa"/>
            <w:gridSpan w:val="3"/>
          </w:tcPr>
          <w:p w14:paraId="67DCE21A" w14:textId="719CC980" w:rsidR="00D41E88" w:rsidRPr="00FE5AFF" w:rsidRDefault="00D41E88" w:rsidP="00DB0D51">
            <w:pPr>
              <w:rPr>
                <w:rFonts w:ascii="Segoe UI Semibold" w:hAnsi="Segoe UI Semibold" w:cs="Segoe UI Semibold"/>
                <w:sz w:val="20"/>
              </w:rPr>
            </w:pPr>
            <w:r>
              <w:rPr>
                <w:rFonts w:ascii="Segoe UI Semibold" w:hAnsi="Segoe UI Semibold" w:cs="Segoe UI Semibold"/>
                <w:sz w:val="20"/>
              </w:rPr>
              <w:t>Julio – Dic.</w:t>
            </w:r>
          </w:p>
        </w:tc>
        <w:tc>
          <w:tcPr>
            <w:tcW w:w="965" w:type="dxa"/>
          </w:tcPr>
          <w:p w14:paraId="044D742A" w14:textId="1F394A1D" w:rsidR="00D41E88" w:rsidRPr="00FE5AFF" w:rsidRDefault="00D41E88" w:rsidP="00DB0D51">
            <w:pPr>
              <w:rPr>
                <w:rFonts w:ascii="Segoe UI Semibold" w:hAnsi="Segoe UI Semibold" w:cs="Segoe UI Semibold"/>
                <w:sz w:val="20"/>
              </w:rPr>
            </w:pPr>
            <w:r>
              <w:rPr>
                <w:rFonts w:ascii="Segoe UI Semibold" w:hAnsi="Segoe UI Semibold" w:cs="Segoe UI Semibold"/>
                <w:sz w:val="20"/>
              </w:rPr>
              <w:t>Año</w:t>
            </w:r>
          </w:p>
        </w:tc>
        <w:tc>
          <w:tcPr>
            <w:tcW w:w="1769" w:type="dxa"/>
            <w:shd w:val="clear" w:color="auto" w:fill="D9D9D9" w:themeFill="background1" w:themeFillShade="D9"/>
          </w:tcPr>
          <w:p w14:paraId="1FDAE2CE" w14:textId="11E11E20" w:rsidR="00D41E88" w:rsidRPr="00FE5AFF" w:rsidRDefault="00D41E88" w:rsidP="00DB0D51">
            <w:pPr>
              <w:rPr>
                <w:rFonts w:ascii="Segoe UI Semibold" w:hAnsi="Segoe UI Semibold" w:cs="Segoe UI Semibold"/>
                <w:sz w:val="20"/>
              </w:rPr>
            </w:pPr>
          </w:p>
        </w:tc>
      </w:tr>
      <w:tr w:rsidR="00136D66" w14:paraId="68E0A473" w14:textId="77777777" w:rsidTr="00136D66">
        <w:trPr>
          <w:trHeight w:val="266"/>
        </w:trPr>
        <w:tc>
          <w:tcPr>
            <w:tcW w:w="3088" w:type="dxa"/>
            <w:gridSpan w:val="2"/>
          </w:tcPr>
          <w:p w14:paraId="7381BE17" w14:textId="77777777" w:rsidR="00D41E88" w:rsidRPr="00FE5AFF" w:rsidRDefault="00D41E88" w:rsidP="00DB0D51">
            <w:pPr>
              <w:rPr>
                <w:rFonts w:ascii="Segoe UI Semibold" w:hAnsi="Segoe UI Semibold" w:cs="Segoe UI Semibold"/>
                <w:sz w:val="20"/>
              </w:rPr>
            </w:pPr>
          </w:p>
        </w:tc>
        <w:tc>
          <w:tcPr>
            <w:tcW w:w="440" w:type="dxa"/>
            <w:shd w:val="clear" w:color="auto" w:fill="D9D9D9" w:themeFill="background1" w:themeFillShade="D9"/>
          </w:tcPr>
          <w:p w14:paraId="53666F7E" w14:textId="523BEF4A" w:rsidR="00D41E88" w:rsidRPr="00FE5AFF" w:rsidRDefault="00377BA1" w:rsidP="00DB0D51">
            <w:pPr>
              <w:rPr>
                <w:rFonts w:ascii="Segoe UI Semibold" w:hAnsi="Segoe UI Semibold" w:cs="Segoe UI Semibold"/>
                <w:sz w:val="20"/>
              </w:rPr>
            </w:pPr>
            <w:sdt>
              <w:sdtPr>
                <w:rPr>
                  <w:rFonts w:ascii="Segoe UI Semibold" w:hAnsi="Segoe UI Semibold" w:cs="Segoe UI Semibold"/>
                  <w:sz w:val="20"/>
                </w:rPr>
                <w:id w:val="841440849"/>
                <w14:checkbox>
                  <w14:checked w14:val="0"/>
                  <w14:checkedState w14:val="2612" w14:font="MS Gothic"/>
                  <w14:uncheckedState w14:val="2610" w14:font="MS Gothic"/>
                </w14:checkbox>
              </w:sdtPr>
              <w:sdtEndPr/>
              <w:sdtContent>
                <w:r w:rsidR="00CB0B3C" w:rsidRPr="00CB0B3C">
                  <w:rPr>
                    <w:rFonts w:ascii="Segoe UI Symbol" w:hAnsi="Segoe UI Symbol" w:cs="Segoe UI Symbol"/>
                    <w:sz w:val="20"/>
                  </w:rPr>
                  <w:t>☐</w:t>
                </w:r>
              </w:sdtContent>
            </w:sdt>
          </w:p>
        </w:tc>
        <w:tc>
          <w:tcPr>
            <w:tcW w:w="2063" w:type="dxa"/>
          </w:tcPr>
          <w:p w14:paraId="1BD0076C" w14:textId="2ACF4B4D" w:rsidR="00D41E88" w:rsidRPr="00FE5AFF" w:rsidRDefault="00D41E88" w:rsidP="00DB0D51">
            <w:pPr>
              <w:rPr>
                <w:rFonts w:ascii="Segoe UI Semibold" w:hAnsi="Segoe UI Semibold" w:cs="Segoe UI Semibold"/>
                <w:sz w:val="20"/>
              </w:rPr>
            </w:pPr>
            <w:r>
              <w:rPr>
                <w:rFonts w:ascii="Segoe UI Semibold" w:hAnsi="Segoe UI Semibold" w:cs="Segoe UI Semibold"/>
                <w:sz w:val="20"/>
              </w:rPr>
              <w:t>Enero – Junio</w:t>
            </w:r>
          </w:p>
        </w:tc>
        <w:tc>
          <w:tcPr>
            <w:tcW w:w="440" w:type="dxa"/>
            <w:shd w:val="clear" w:color="auto" w:fill="D9D9D9" w:themeFill="background1" w:themeFillShade="D9"/>
          </w:tcPr>
          <w:p w14:paraId="16B97B20" w14:textId="1C8F5611" w:rsidR="00D41E88" w:rsidRPr="00FE5AFF" w:rsidRDefault="00377BA1" w:rsidP="00DB0D51">
            <w:pPr>
              <w:rPr>
                <w:rFonts w:ascii="Segoe UI Semibold" w:hAnsi="Segoe UI Semibold" w:cs="Segoe UI Semibold"/>
                <w:sz w:val="20"/>
              </w:rPr>
            </w:pPr>
            <w:sdt>
              <w:sdtPr>
                <w:rPr>
                  <w:rFonts w:ascii="Segoe UI Semibold" w:hAnsi="Segoe UI Semibold" w:cs="Segoe UI Semibold"/>
                  <w:sz w:val="20"/>
                </w:rPr>
                <w:id w:val="-2029627319"/>
                <w14:checkbox>
                  <w14:checked w14:val="0"/>
                  <w14:checkedState w14:val="2612" w14:font="MS Gothic"/>
                  <w14:uncheckedState w14:val="2610" w14:font="MS Gothic"/>
                </w14:checkbox>
              </w:sdtPr>
              <w:sdtEndPr/>
              <w:sdtContent>
                <w:r w:rsidR="00CB0B3C" w:rsidRPr="00CB0B3C">
                  <w:rPr>
                    <w:rFonts w:ascii="Segoe UI Symbol" w:hAnsi="Segoe UI Symbol" w:cs="Segoe UI Symbol"/>
                    <w:sz w:val="20"/>
                  </w:rPr>
                  <w:t>☐</w:t>
                </w:r>
              </w:sdtContent>
            </w:sdt>
          </w:p>
        </w:tc>
        <w:tc>
          <w:tcPr>
            <w:tcW w:w="1535" w:type="dxa"/>
            <w:gridSpan w:val="3"/>
          </w:tcPr>
          <w:p w14:paraId="64B539A3" w14:textId="16BF5D9D" w:rsidR="00D41E88" w:rsidRPr="00FE5AFF" w:rsidRDefault="00D41E88" w:rsidP="00DB0D51">
            <w:pPr>
              <w:rPr>
                <w:rFonts w:ascii="Segoe UI Semibold" w:hAnsi="Segoe UI Semibold" w:cs="Segoe UI Semibold"/>
                <w:sz w:val="20"/>
              </w:rPr>
            </w:pPr>
            <w:r>
              <w:rPr>
                <w:rFonts w:ascii="Segoe UI Semibold" w:hAnsi="Segoe UI Semibold" w:cs="Segoe UI Semibold"/>
                <w:sz w:val="20"/>
              </w:rPr>
              <w:t xml:space="preserve">Julio – Dic. </w:t>
            </w:r>
          </w:p>
        </w:tc>
        <w:tc>
          <w:tcPr>
            <w:tcW w:w="965" w:type="dxa"/>
          </w:tcPr>
          <w:p w14:paraId="33173087" w14:textId="1C58A7B6" w:rsidR="00D41E88" w:rsidRPr="00FE5AFF" w:rsidRDefault="00D41E88" w:rsidP="00DB0D51">
            <w:pPr>
              <w:rPr>
                <w:rFonts w:ascii="Segoe UI Semibold" w:hAnsi="Segoe UI Semibold" w:cs="Segoe UI Semibold"/>
                <w:sz w:val="20"/>
              </w:rPr>
            </w:pPr>
            <w:r>
              <w:rPr>
                <w:rFonts w:ascii="Segoe UI Semibold" w:hAnsi="Segoe UI Semibold" w:cs="Segoe UI Semibold"/>
                <w:sz w:val="20"/>
              </w:rPr>
              <w:t>Año</w:t>
            </w:r>
          </w:p>
        </w:tc>
        <w:tc>
          <w:tcPr>
            <w:tcW w:w="1769" w:type="dxa"/>
            <w:shd w:val="clear" w:color="auto" w:fill="D9D9D9" w:themeFill="background1" w:themeFillShade="D9"/>
          </w:tcPr>
          <w:p w14:paraId="17711934" w14:textId="3D9C5FE2" w:rsidR="00D41E88" w:rsidRPr="00FE5AFF" w:rsidRDefault="00D41E88" w:rsidP="00DB0D51">
            <w:pPr>
              <w:rPr>
                <w:rFonts w:ascii="Segoe UI Semibold" w:hAnsi="Segoe UI Semibold" w:cs="Segoe UI Semibold"/>
                <w:sz w:val="20"/>
              </w:rPr>
            </w:pPr>
          </w:p>
        </w:tc>
      </w:tr>
    </w:tbl>
    <w:p w14:paraId="28720CA7" w14:textId="6006C76C" w:rsidR="004B2E18" w:rsidRPr="00FD4F43" w:rsidRDefault="00B0521B" w:rsidP="00DB0D51">
      <w:pPr>
        <w:rPr>
          <w:rFonts w:ascii="Segoe UI Semibold" w:hAnsi="Segoe UI Semibold" w:cs="Segoe UI Semibold"/>
          <w:b/>
          <w:bCs/>
          <w:sz w:val="20"/>
        </w:rPr>
      </w:pPr>
      <w:r w:rsidRPr="00FD4F43">
        <w:rPr>
          <w:rFonts w:ascii="Segoe UI Semibold" w:hAnsi="Segoe UI Semibold" w:cs="Segoe UI Semibold"/>
          <w:noProof/>
          <w:sz w:val="20"/>
        </w:rPr>
        <mc:AlternateContent>
          <mc:Choice Requires="wps">
            <w:drawing>
              <wp:anchor distT="0" distB="0" distL="114300" distR="114300" simplePos="0" relativeHeight="251699200" behindDoc="1" locked="0" layoutInCell="1" allowOverlap="1" wp14:anchorId="01AF19F0" wp14:editId="2A0B5EFC">
                <wp:simplePos x="0" y="0"/>
                <wp:positionH relativeFrom="margin">
                  <wp:align>right</wp:align>
                </wp:positionH>
                <wp:positionV relativeFrom="paragraph">
                  <wp:posOffset>136118</wp:posOffset>
                </wp:positionV>
                <wp:extent cx="6555740" cy="262255"/>
                <wp:effectExtent l="0" t="0" r="16510" b="23495"/>
                <wp:wrapNone/>
                <wp:docPr id="1410294252" name="Rectángulo 1"/>
                <wp:cNvGraphicFramePr/>
                <a:graphic xmlns:a="http://schemas.openxmlformats.org/drawingml/2006/main">
                  <a:graphicData uri="http://schemas.microsoft.com/office/word/2010/wordprocessingShape">
                    <wps:wsp>
                      <wps:cNvSpPr/>
                      <wps:spPr>
                        <a:xfrm>
                          <a:off x="0" y="0"/>
                          <a:ext cx="6555740" cy="262255"/>
                        </a:xfrm>
                        <a:prstGeom prst="rect">
                          <a:avLst/>
                        </a:prstGeom>
                        <a:solidFill>
                          <a:schemeClr val="accent6">
                            <a:lumMod val="50000"/>
                          </a:schemeClr>
                        </a:solidFill>
                      </wps:spPr>
                      <wps:style>
                        <a:lnRef idx="2">
                          <a:schemeClr val="accent6">
                            <a:shade val="50000"/>
                          </a:schemeClr>
                        </a:lnRef>
                        <a:fillRef idx="1">
                          <a:schemeClr val="accent6"/>
                        </a:fillRef>
                        <a:effectRef idx="0">
                          <a:schemeClr val="accent6"/>
                        </a:effectRef>
                        <a:fontRef idx="minor">
                          <a:schemeClr val="lt1"/>
                        </a:fontRef>
                      </wps:style>
                      <wps:txbx>
                        <w:txbxContent>
                          <w:p w14:paraId="1958C916" w14:textId="3E05CC16" w:rsidR="00661239" w:rsidRPr="00FD4F43" w:rsidRDefault="00471213" w:rsidP="00FD4F43">
                            <w:pPr>
                              <w:jc w:val="left"/>
                              <w:rPr>
                                <w:rFonts w:ascii="Segoe UI Semibold" w:hAnsi="Segoe UI Semibold" w:cs="Segoe UI Semibold"/>
                                <w:sz w:val="22"/>
                                <w:szCs w:val="22"/>
                                <w:lang w:val="es-MX"/>
                              </w:rPr>
                            </w:pPr>
                            <w:r>
                              <w:rPr>
                                <w:rFonts w:ascii="Segoe UI Semibold" w:hAnsi="Segoe UI Semibold" w:cs="Segoe UI Semibold"/>
                                <w:b/>
                                <w:bCs/>
                                <w:color w:val="FFFFFF" w:themeColor="background1"/>
                                <w:sz w:val="22"/>
                                <w:szCs w:val="22"/>
                                <w:lang w:val="es-MX"/>
                              </w:rPr>
                              <w:t>Información De Contacto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AF19F0" id="_x0000_s1031" style="position:absolute;left:0;text-align:left;margin-left:465pt;margin-top:10.7pt;width:516.2pt;height:20.65pt;z-index:-2516172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" fillcolor="#375623 [1609]" strokecolor="#375623 [1609]" strokeweight="1pt">
                <v:textbox>
                  <w:txbxContent>
                    <w:p w14:paraId="1958C916" w14:textId="3E05CC16" w:rsidR="00661239" w:rsidRPr="00FD4F43" w:rsidRDefault="00471213" w:rsidP="00FD4F43">
                      <w:pPr>
                        <w:jc w:val="left"/>
                        <w:rPr>
                          <w:rFonts w:ascii="Segoe UI Semibold" w:hAnsi="Segoe UI Semibold" w:cs="Segoe UI Semibold"/>
                          <w:sz w:val="22"/>
                          <w:szCs w:val="22"/>
                          <w:lang w:val="es-MX"/>
                        </w:rPr>
                      </w:pPr>
                      <w:r>
                        <w:rPr>
                          <w:rFonts w:ascii="Segoe UI Semibold" w:hAnsi="Segoe UI Semibold" w:cs="Segoe UI Semibold"/>
                          <w:b/>
                          <w:bCs/>
                          <w:color w:val="FFFFFF" w:themeColor="background1"/>
                          <w:sz w:val="22"/>
                          <w:szCs w:val="22"/>
                          <w:lang w:val="es-MX"/>
                        </w:rPr>
                        <w:t>Información De Contacto</w:t>
                      </w:r>
                    </w:p>
                  </w:txbxContent>
                </v:textbox>
                <w10:wrap anchorx="margin"/>
              </v:rect>
            </w:pict>
          </mc:Fallback>
        </mc:AlternateContent>
      </w:r>
    </w:p>
    <w:p w14:paraId="3A5C2D86" w14:textId="43B3B3D5" w:rsidR="004B2E18" w:rsidRPr="00FD4F43" w:rsidRDefault="004B2E18" w:rsidP="00DB0D51">
      <w:pPr>
        <w:rPr>
          <w:rFonts w:ascii="Segoe UI Semibold" w:hAnsi="Segoe UI Semibold" w:cs="Segoe UI Semibold"/>
          <w:b/>
          <w:bCs/>
          <w:sz w:val="20"/>
        </w:rPr>
      </w:pPr>
    </w:p>
    <w:p w14:paraId="48E74ED0" w14:textId="0361F0EA" w:rsidR="00661239" w:rsidRPr="00FD4F43" w:rsidRDefault="00661239" w:rsidP="00DB0D51">
      <w:pPr>
        <w:rPr>
          <w:rFonts w:ascii="Segoe UI Semibold" w:hAnsi="Segoe UI Semibold" w:cs="Segoe UI Semibold"/>
          <w:b/>
          <w:bCs/>
          <w:sz w:val="20"/>
        </w:rPr>
      </w:pPr>
    </w:p>
    <w:tbl>
      <w:tblPr>
        <w:tblStyle w:val="Tablaconcuadrcula"/>
        <w:tblW w:w="0" w:type="auto"/>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blBorders>
        <w:tblLook w:val="04A0" w:firstRow="1" w:lastRow="0" w:firstColumn="1" w:lastColumn="0" w:noHBand="0" w:noVBand="1"/>
      </w:tblPr>
      <w:tblGrid>
        <w:gridCol w:w="2580"/>
        <w:gridCol w:w="2580"/>
        <w:gridCol w:w="2580"/>
        <w:gridCol w:w="2581"/>
      </w:tblGrid>
      <w:tr w:rsidR="00963C20" w14:paraId="56B934CF" w14:textId="77777777" w:rsidTr="00136D66">
        <w:trPr>
          <w:trHeight w:val="274"/>
        </w:trPr>
        <w:tc>
          <w:tcPr>
            <w:tcW w:w="2580" w:type="dxa"/>
          </w:tcPr>
          <w:p w14:paraId="57DF4A4B" w14:textId="58FFBA7D" w:rsidR="00963C20" w:rsidRDefault="00963C20" w:rsidP="00DB0D51">
            <w:pPr>
              <w:rPr>
                <w:rFonts w:ascii="Segoe UI Semibold" w:hAnsi="Segoe UI Semibold" w:cs="Segoe UI Semibold"/>
                <w:bCs/>
                <w:sz w:val="20"/>
              </w:rPr>
            </w:pPr>
            <w:r>
              <w:rPr>
                <w:rFonts w:ascii="Segoe UI Semibold" w:hAnsi="Segoe UI Semibold" w:cs="Segoe UI Semibold"/>
                <w:bCs/>
                <w:sz w:val="20"/>
              </w:rPr>
              <w:t>Dirección</w:t>
            </w:r>
            <w:r w:rsidR="008364D7">
              <w:rPr>
                <w:rFonts w:ascii="Segoe UI Semibold" w:hAnsi="Segoe UI Semibold" w:cs="Segoe UI Semibold"/>
                <w:bCs/>
                <w:sz w:val="20"/>
              </w:rPr>
              <w:t>:</w:t>
            </w:r>
          </w:p>
        </w:tc>
        <w:tc>
          <w:tcPr>
            <w:tcW w:w="7741" w:type="dxa"/>
            <w:gridSpan w:val="3"/>
            <w:shd w:val="clear" w:color="auto" w:fill="D9D9D9" w:themeFill="background1" w:themeFillShade="D9"/>
          </w:tcPr>
          <w:p w14:paraId="370F082B" w14:textId="41595200" w:rsidR="00963C20" w:rsidRDefault="00963C20" w:rsidP="00DB0D51">
            <w:pPr>
              <w:rPr>
                <w:rFonts w:ascii="Segoe UI Semibold" w:hAnsi="Segoe UI Semibold" w:cs="Segoe UI Semibold"/>
                <w:bCs/>
                <w:sz w:val="20"/>
              </w:rPr>
            </w:pPr>
          </w:p>
        </w:tc>
      </w:tr>
      <w:tr w:rsidR="00963C20" w14:paraId="2FFFF590" w14:textId="77777777" w:rsidTr="00136D66">
        <w:trPr>
          <w:trHeight w:val="274"/>
        </w:trPr>
        <w:tc>
          <w:tcPr>
            <w:tcW w:w="2580" w:type="dxa"/>
          </w:tcPr>
          <w:p w14:paraId="1A2BC537" w14:textId="65A221A1" w:rsidR="00963C20" w:rsidRDefault="00963C20" w:rsidP="00DB0D51">
            <w:pPr>
              <w:rPr>
                <w:rFonts w:ascii="Segoe UI Semibold" w:hAnsi="Segoe UI Semibold" w:cs="Segoe UI Semibold"/>
                <w:bCs/>
                <w:sz w:val="20"/>
              </w:rPr>
            </w:pPr>
            <w:r>
              <w:rPr>
                <w:rFonts w:ascii="Segoe UI Semibold" w:hAnsi="Segoe UI Semibold" w:cs="Segoe UI Semibold"/>
                <w:bCs/>
                <w:sz w:val="20"/>
              </w:rPr>
              <w:t>Ciudad</w:t>
            </w:r>
            <w:r w:rsidR="008364D7">
              <w:rPr>
                <w:rFonts w:ascii="Segoe UI Semibold" w:hAnsi="Segoe UI Semibold" w:cs="Segoe UI Semibold"/>
                <w:bCs/>
                <w:sz w:val="20"/>
              </w:rPr>
              <w:t>:</w:t>
            </w:r>
          </w:p>
        </w:tc>
        <w:tc>
          <w:tcPr>
            <w:tcW w:w="2580" w:type="dxa"/>
            <w:shd w:val="clear" w:color="auto" w:fill="D9D9D9" w:themeFill="background1" w:themeFillShade="D9"/>
          </w:tcPr>
          <w:p w14:paraId="1C39848F" w14:textId="4E557361" w:rsidR="00963C20" w:rsidRDefault="00963C20" w:rsidP="00DB0D51">
            <w:pPr>
              <w:rPr>
                <w:rFonts w:ascii="Segoe UI Semibold" w:hAnsi="Segoe UI Semibold" w:cs="Segoe UI Semibold"/>
                <w:bCs/>
                <w:sz w:val="20"/>
              </w:rPr>
            </w:pPr>
          </w:p>
        </w:tc>
        <w:tc>
          <w:tcPr>
            <w:tcW w:w="2580" w:type="dxa"/>
          </w:tcPr>
          <w:p w14:paraId="659F108D" w14:textId="636680A4" w:rsidR="00963C20" w:rsidRDefault="00DA7EC1" w:rsidP="00DB0D51">
            <w:pPr>
              <w:rPr>
                <w:rFonts w:ascii="Segoe UI Semibold" w:hAnsi="Segoe UI Semibold" w:cs="Segoe UI Semibold"/>
                <w:bCs/>
                <w:sz w:val="20"/>
              </w:rPr>
            </w:pPr>
            <w:r>
              <w:rPr>
                <w:rFonts w:ascii="Segoe UI Semibold" w:hAnsi="Segoe UI Semibold" w:cs="Segoe UI Semibold"/>
                <w:bCs/>
                <w:sz w:val="20"/>
              </w:rPr>
              <w:t>Departamento</w:t>
            </w:r>
            <w:r w:rsidR="008364D7">
              <w:rPr>
                <w:rFonts w:ascii="Segoe UI Semibold" w:hAnsi="Segoe UI Semibold" w:cs="Segoe UI Semibold"/>
                <w:bCs/>
                <w:sz w:val="20"/>
              </w:rPr>
              <w:t>:</w:t>
            </w:r>
          </w:p>
        </w:tc>
        <w:tc>
          <w:tcPr>
            <w:tcW w:w="2581" w:type="dxa"/>
            <w:shd w:val="clear" w:color="auto" w:fill="D9D9D9" w:themeFill="background1" w:themeFillShade="D9"/>
          </w:tcPr>
          <w:p w14:paraId="224AF0AE" w14:textId="23BCDAAB" w:rsidR="00963C20" w:rsidRDefault="00963C20" w:rsidP="00DB0D51">
            <w:pPr>
              <w:rPr>
                <w:rFonts w:ascii="Segoe UI Semibold" w:hAnsi="Segoe UI Semibold" w:cs="Segoe UI Semibold"/>
                <w:bCs/>
                <w:sz w:val="20"/>
              </w:rPr>
            </w:pPr>
          </w:p>
        </w:tc>
      </w:tr>
      <w:tr w:rsidR="00963C20" w14:paraId="641EAA58" w14:textId="77777777" w:rsidTr="00136D66">
        <w:trPr>
          <w:trHeight w:val="274"/>
        </w:trPr>
        <w:tc>
          <w:tcPr>
            <w:tcW w:w="2580" w:type="dxa"/>
          </w:tcPr>
          <w:p w14:paraId="097C718E" w14:textId="17F0FDA0" w:rsidR="00963C20" w:rsidRDefault="00963C20" w:rsidP="00DB0D51">
            <w:pPr>
              <w:rPr>
                <w:rFonts w:ascii="Segoe UI Semibold" w:hAnsi="Segoe UI Semibold" w:cs="Segoe UI Semibold"/>
                <w:bCs/>
                <w:sz w:val="20"/>
              </w:rPr>
            </w:pPr>
            <w:r>
              <w:rPr>
                <w:rFonts w:ascii="Segoe UI Semibold" w:hAnsi="Segoe UI Semibold" w:cs="Segoe UI Semibold"/>
                <w:bCs/>
                <w:sz w:val="20"/>
              </w:rPr>
              <w:t>Teléfono</w:t>
            </w:r>
            <w:r w:rsidR="008364D7">
              <w:rPr>
                <w:rFonts w:ascii="Segoe UI Semibold" w:hAnsi="Segoe UI Semibold" w:cs="Segoe UI Semibold"/>
                <w:bCs/>
                <w:sz w:val="20"/>
              </w:rPr>
              <w:t>:</w:t>
            </w:r>
          </w:p>
        </w:tc>
        <w:tc>
          <w:tcPr>
            <w:tcW w:w="2580" w:type="dxa"/>
            <w:shd w:val="clear" w:color="auto" w:fill="D9D9D9" w:themeFill="background1" w:themeFillShade="D9"/>
          </w:tcPr>
          <w:p w14:paraId="061CF8B5" w14:textId="77777777" w:rsidR="00963C20" w:rsidRDefault="00963C20" w:rsidP="00DB0D51">
            <w:pPr>
              <w:rPr>
                <w:rFonts w:ascii="Segoe UI Semibold" w:hAnsi="Segoe UI Semibold" w:cs="Segoe UI Semibold"/>
                <w:bCs/>
                <w:sz w:val="20"/>
              </w:rPr>
            </w:pPr>
          </w:p>
        </w:tc>
        <w:tc>
          <w:tcPr>
            <w:tcW w:w="2580" w:type="dxa"/>
          </w:tcPr>
          <w:p w14:paraId="207DDA00" w14:textId="6E620145" w:rsidR="00963C20" w:rsidRDefault="00DA7EC1" w:rsidP="00DB0D51">
            <w:pPr>
              <w:rPr>
                <w:rFonts w:ascii="Segoe UI Semibold" w:hAnsi="Segoe UI Semibold" w:cs="Segoe UI Semibold"/>
                <w:bCs/>
                <w:sz w:val="20"/>
              </w:rPr>
            </w:pPr>
            <w:r>
              <w:rPr>
                <w:rFonts w:ascii="Segoe UI Semibold" w:hAnsi="Segoe UI Semibold" w:cs="Segoe UI Semibold"/>
                <w:bCs/>
                <w:sz w:val="20"/>
              </w:rPr>
              <w:t>Móvil</w:t>
            </w:r>
            <w:r w:rsidR="008364D7">
              <w:rPr>
                <w:rFonts w:ascii="Segoe UI Semibold" w:hAnsi="Segoe UI Semibold" w:cs="Segoe UI Semibold"/>
                <w:bCs/>
                <w:sz w:val="20"/>
              </w:rPr>
              <w:t>:</w:t>
            </w:r>
          </w:p>
        </w:tc>
        <w:tc>
          <w:tcPr>
            <w:tcW w:w="2581" w:type="dxa"/>
            <w:shd w:val="clear" w:color="auto" w:fill="D9D9D9" w:themeFill="background1" w:themeFillShade="D9"/>
          </w:tcPr>
          <w:p w14:paraId="1720E5DA" w14:textId="6781E6B2" w:rsidR="00963C20" w:rsidRDefault="00963C20" w:rsidP="00DB0D51">
            <w:pPr>
              <w:rPr>
                <w:rFonts w:ascii="Segoe UI Semibold" w:hAnsi="Segoe UI Semibold" w:cs="Segoe UI Semibold"/>
                <w:bCs/>
                <w:sz w:val="20"/>
              </w:rPr>
            </w:pPr>
          </w:p>
        </w:tc>
      </w:tr>
      <w:tr w:rsidR="00DA7EC1" w14:paraId="004651F0" w14:textId="77777777" w:rsidTr="00136D66">
        <w:trPr>
          <w:trHeight w:val="288"/>
        </w:trPr>
        <w:tc>
          <w:tcPr>
            <w:tcW w:w="2580" w:type="dxa"/>
          </w:tcPr>
          <w:p w14:paraId="0779DD1F" w14:textId="133E9854" w:rsidR="00DA7EC1" w:rsidRDefault="00DA7EC1" w:rsidP="00DB0D51">
            <w:pPr>
              <w:rPr>
                <w:rFonts w:ascii="Segoe UI Semibold" w:hAnsi="Segoe UI Semibold" w:cs="Segoe UI Semibold"/>
                <w:bCs/>
                <w:sz w:val="20"/>
              </w:rPr>
            </w:pPr>
            <w:r>
              <w:rPr>
                <w:rFonts w:ascii="Segoe UI Semibold" w:hAnsi="Segoe UI Semibold" w:cs="Segoe UI Semibold"/>
                <w:bCs/>
                <w:sz w:val="20"/>
              </w:rPr>
              <w:t>Correo Electrónico</w:t>
            </w:r>
            <w:r w:rsidR="008364D7">
              <w:rPr>
                <w:rFonts w:ascii="Segoe UI Semibold" w:hAnsi="Segoe UI Semibold" w:cs="Segoe UI Semibold"/>
                <w:bCs/>
                <w:sz w:val="20"/>
              </w:rPr>
              <w:t>:</w:t>
            </w:r>
          </w:p>
        </w:tc>
        <w:tc>
          <w:tcPr>
            <w:tcW w:w="5160" w:type="dxa"/>
            <w:gridSpan w:val="2"/>
            <w:shd w:val="clear" w:color="auto" w:fill="D9D9D9" w:themeFill="background1" w:themeFillShade="D9"/>
          </w:tcPr>
          <w:p w14:paraId="3BE7F225" w14:textId="13CB364F" w:rsidR="00DA7EC1" w:rsidRDefault="00DA7EC1" w:rsidP="00DB0D51">
            <w:pPr>
              <w:rPr>
                <w:rFonts w:ascii="Segoe UI Semibold" w:hAnsi="Segoe UI Semibold" w:cs="Segoe UI Semibold"/>
                <w:bCs/>
                <w:sz w:val="20"/>
              </w:rPr>
            </w:pPr>
          </w:p>
        </w:tc>
        <w:tc>
          <w:tcPr>
            <w:tcW w:w="2581" w:type="dxa"/>
          </w:tcPr>
          <w:p w14:paraId="4C414D7B" w14:textId="2BFA5124" w:rsidR="00DA7EC1" w:rsidRDefault="00DA7EC1" w:rsidP="00DB0D51">
            <w:pPr>
              <w:rPr>
                <w:rFonts w:ascii="Segoe UI Semibold" w:hAnsi="Segoe UI Semibold" w:cs="Segoe UI Semibold"/>
                <w:bCs/>
                <w:sz w:val="20"/>
              </w:rPr>
            </w:pPr>
            <w:r>
              <w:rPr>
                <w:rFonts w:ascii="Segoe UI Semibold" w:hAnsi="Segoe UI Semibold" w:cs="Segoe UI Semibold"/>
                <w:bCs/>
                <w:sz w:val="20"/>
              </w:rPr>
              <w:t>@est.uexternado</w:t>
            </w:r>
            <w:r w:rsidR="00E403EF">
              <w:rPr>
                <w:rFonts w:ascii="Segoe UI Semibold" w:hAnsi="Segoe UI Semibold" w:cs="Segoe UI Semibold"/>
                <w:bCs/>
                <w:sz w:val="20"/>
              </w:rPr>
              <w:t>.edu.co</w:t>
            </w:r>
          </w:p>
        </w:tc>
      </w:tr>
    </w:tbl>
    <w:p w14:paraId="196B396B" w14:textId="7B8B1138" w:rsidR="009646AD" w:rsidRDefault="00136D66" w:rsidP="009646AD">
      <w:pPr>
        <w:tabs>
          <w:tab w:val="left" w:pos="5250"/>
        </w:tabs>
        <w:rPr>
          <w:rFonts w:ascii="Segoe UI Semibold" w:hAnsi="Segoe UI Semibold" w:cs="Segoe UI Semibold"/>
          <w:sz w:val="20"/>
        </w:rPr>
      </w:pPr>
      <w:r w:rsidRPr="00FD4F43">
        <w:rPr>
          <w:rFonts w:ascii="Segoe UI Semibold" w:hAnsi="Segoe UI Semibold" w:cs="Segoe UI Semibold"/>
          <w:noProof/>
          <w:sz w:val="20"/>
        </w:rPr>
        <mc:AlternateContent>
          <mc:Choice Requires="wps">
            <w:drawing>
              <wp:anchor distT="0" distB="0" distL="114300" distR="114300" simplePos="0" relativeHeight="251759616" behindDoc="1" locked="0" layoutInCell="1" allowOverlap="1" wp14:anchorId="03004D06" wp14:editId="0531F011">
                <wp:simplePos x="0" y="0"/>
                <wp:positionH relativeFrom="margin">
                  <wp:align>right</wp:align>
                </wp:positionH>
                <wp:positionV relativeFrom="paragraph">
                  <wp:posOffset>172660</wp:posOffset>
                </wp:positionV>
                <wp:extent cx="6538487" cy="284671"/>
                <wp:effectExtent l="0" t="0" r="15240" b="20320"/>
                <wp:wrapNone/>
                <wp:docPr id="1441475948" name="Rectángulo 1"/>
                <wp:cNvGraphicFramePr/>
                <a:graphic xmlns:a="http://schemas.openxmlformats.org/drawingml/2006/main">
                  <a:graphicData uri="http://schemas.microsoft.com/office/word/2010/wordprocessingShape">
                    <wps:wsp>
                      <wps:cNvSpPr/>
                      <wps:spPr>
                        <a:xfrm>
                          <a:off x="0" y="0"/>
                          <a:ext cx="6538487" cy="284671"/>
                        </a:xfrm>
                        <a:prstGeom prst="rect">
                          <a:avLst/>
                        </a:prstGeom>
                        <a:solidFill>
                          <a:schemeClr val="accent6">
                            <a:lumMod val="50000"/>
                          </a:schemeClr>
                        </a:solidFill>
                      </wps:spPr>
                      <wps:style>
                        <a:lnRef idx="2">
                          <a:schemeClr val="accent6">
                            <a:shade val="50000"/>
                          </a:schemeClr>
                        </a:lnRef>
                        <a:fillRef idx="1">
                          <a:schemeClr val="accent6"/>
                        </a:fillRef>
                        <a:effectRef idx="0">
                          <a:schemeClr val="accent6"/>
                        </a:effectRef>
                        <a:fontRef idx="minor">
                          <a:schemeClr val="lt1"/>
                        </a:fontRef>
                      </wps:style>
                      <wps:txbx>
                        <w:txbxContent>
                          <w:p w14:paraId="3883BE7C" w14:textId="1D8C09FF" w:rsidR="007B4B22" w:rsidRPr="00FD4F43" w:rsidRDefault="007B4B22" w:rsidP="007B4B22">
                            <w:pPr>
                              <w:jc w:val="left"/>
                              <w:rPr>
                                <w:rFonts w:ascii="Segoe UI Semibold" w:hAnsi="Segoe UI Semibold" w:cs="Segoe UI Semibold"/>
                                <w:sz w:val="22"/>
                                <w:szCs w:val="22"/>
                                <w:lang w:val="es-MX"/>
                              </w:rPr>
                            </w:pPr>
                            <w:r>
                              <w:rPr>
                                <w:rFonts w:ascii="Segoe UI Semibold" w:hAnsi="Segoe UI Semibold" w:cs="Segoe UI Semibold"/>
                                <w:b/>
                                <w:bCs/>
                                <w:color w:val="FFFFFF" w:themeColor="background1"/>
                                <w:sz w:val="22"/>
                                <w:szCs w:val="22"/>
                                <w:lang w:val="es-MX"/>
                              </w:rPr>
                              <w:t>Compromiso De Pago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004D06" id="_x0000_s1032" style="position:absolute;left:0;text-align:left;margin-left:463.65pt;margin-top:13.6pt;width:514.85pt;height:22.4pt;z-index:-2515568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" fillcolor="#375623 [1609]" strokecolor="#375623 [1609]" strokeweight="1pt">
                <v:textbox>
                  <w:txbxContent>
                    <w:p w14:paraId="3883BE7C" w14:textId="1D8C09FF" w:rsidR="007B4B22" w:rsidRPr="00FD4F43" w:rsidRDefault="007B4B22" w:rsidP="007B4B22">
                      <w:pPr>
                        <w:jc w:val="left"/>
                        <w:rPr>
                          <w:rFonts w:ascii="Segoe UI Semibold" w:hAnsi="Segoe UI Semibold" w:cs="Segoe UI Semibold"/>
                          <w:sz w:val="22"/>
                          <w:szCs w:val="22"/>
                          <w:lang w:val="es-MX"/>
                        </w:rPr>
                      </w:pPr>
                      <w:r>
                        <w:rPr>
                          <w:rFonts w:ascii="Segoe UI Semibold" w:hAnsi="Segoe UI Semibold" w:cs="Segoe UI Semibold"/>
                          <w:b/>
                          <w:bCs/>
                          <w:color w:val="FFFFFF" w:themeColor="background1"/>
                          <w:sz w:val="22"/>
                          <w:szCs w:val="22"/>
                          <w:lang w:val="es-MX"/>
                        </w:rPr>
                        <w:t>Compromiso De Pago</w:t>
                      </w:r>
                    </w:p>
                  </w:txbxContent>
                </v:textbox>
                <w10:wrap anchorx="margin"/>
              </v:rect>
            </w:pict>
          </mc:Fallback>
        </mc:AlternateContent>
      </w:r>
    </w:p>
    <w:p w14:paraId="1D103A66" w14:textId="0B6950A3" w:rsidR="00E403EF" w:rsidRDefault="00E403EF" w:rsidP="009646AD">
      <w:pPr>
        <w:tabs>
          <w:tab w:val="left" w:pos="5250"/>
        </w:tabs>
        <w:rPr>
          <w:rFonts w:ascii="Segoe UI Semibold" w:hAnsi="Segoe UI Semibold" w:cs="Segoe UI Semibold"/>
          <w:sz w:val="20"/>
        </w:rPr>
      </w:pPr>
    </w:p>
    <w:p w14:paraId="10237196" w14:textId="77777777" w:rsidR="009D7E79" w:rsidRPr="009D7E79" w:rsidRDefault="009D7E79" w:rsidP="009D7E79">
      <w:pPr>
        <w:tabs>
          <w:tab w:val="left" w:pos="5250"/>
        </w:tabs>
        <w:rPr>
          <w:rFonts w:ascii="Segoe UI Semibold" w:hAnsi="Segoe UI Semibold" w:cs="Segoe UI Semibold"/>
          <w:sz w:val="20"/>
        </w:rPr>
      </w:pPr>
    </w:p>
    <w:p w14:paraId="3AC94828" w14:textId="46E40270" w:rsidR="009D7E79" w:rsidRPr="009D7E79" w:rsidRDefault="009D7E79" w:rsidP="009D7E79">
      <w:pPr>
        <w:tabs>
          <w:tab w:val="left" w:pos="5250"/>
        </w:tabs>
        <w:rPr>
          <w:rFonts w:ascii="Segoe UI Semibold" w:hAnsi="Segoe UI Semibold" w:cs="Segoe UI Semibold"/>
          <w:sz w:val="20"/>
        </w:rPr>
      </w:pPr>
      <w:r w:rsidRPr="009D7E79">
        <w:rPr>
          <w:rFonts w:ascii="Segoe UI Semibold" w:hAnsi="Segoe UI Semibold" w:cs="Segoe UI Semibold"/>
          <w:sz w:val="20"/>
        </w:rPr>
        <w:t xml:space="preserve">En caso de ser aprobada la presente solicitud de reserva de cupo, me comprometo a hacerla efectiva mediante el pago del </w:t>
      </w:r>
      <w:r w:rsidR="00A12E33">
        <w:rPr>
          <w:rFonts w:ascii="Segoe UI Semibold" w:hAnsi="Segoe UI Semibold" w:cs="Segoe UI Semibold"/>
          <w:sz w:val="20"/>
        </w:rPr>
        <w:t>20%</w:t>
      </w:r>
      <w:r w:rsidRPr="009D7E79">
        <w:rPr>
          <w:rFonts w:ascii="Segoe UI Semibold" w:hAnsi="Segoe UI Semibold" w:cs="Segoe UI Semibold"/>
          <w:sz w:val="20"/>
        </w:rPr>
        <w:t xml:space="preserve"> por cada semestre (máximo dos) sobre el valor vigente de mi matrícula con el fin de cumplir con el requisito financiero del proceso de reserva de cupo. Este pago lo realizaré durante las fechas que la Facultad establezca para el proceso de matrículas en los períodos académicos que comprenda la reserva del cupo. </w:t>
      </w:r>
    </w:p>
    <w:p w14:paraId="41868FEB" w14:textId="71DA39BF" w:rsidR="009646AD" w:rsidRPr="00695BFA" w:rsidRDefault="009D7E79" w:rsidP="00B94180">
      <w:pPr>
        <w:tabs>
          <w:tab w:val="left" w:pos="5250"/>
        </w:tabs>
        <w:rPr>
          <w:rFonts w:ascii="Segoe UI Semibold" w:hAnsi="Segoe UI Semibold" w:cs="Segoe UI Semibold"/>
          <w:sz w:val="20"/>
        </w:rPr>
      </w:pPr>
      <w:r w:rsidRPr="009D7E79">
        <w:rPr>
          <w:rFonts w:ascii="Segoe UI Semibold" w:hAnsi="Segoe UI Semibold" w:cs="Segoe UI Semibold"/>
          <w:sz w:val="20"/>
        </w:rPr>
        <w:t>Entiendo que la reserva de cupo sólo se hará efectiva cuando se compruebe que el estudiante ha cumplido con todos los requisitos exigidos por la Facultad.</w:t>
      </w:r>
    </w:p>
    <w:p w14:paraId="072F01D4" w14:textId="5E3D95F6" w:rsidR="00C05F8E" w:rsidRDefault="00A67425" w:rsidP="009646AD">
      <w:pPr>
        <w:tabs>
          <w:tab w:val="left" w:pos="1395"/>
        </w:tabs>
        <w:rPr>
          <w:rFonts w:ascii="Segoe UI Semibold" w:hAnsi="Segoe UI Semibold" w:cs="Segoe UI Semibold"/>
          <w:sz w:val="20"/>
        </w:rPr>
      </w:pPr>
      <w:r w:rsidRPr="00012A77">
        <w:rPr>
          <w:rFonts w:ascii="Segoe UI Semibold" w:hAnsi="Segoe UI Semibold" w:cs="Segoe UI Semibold"/>
          <w:noProof/>
          <w:sz w:val="20"/>
          <w:lang w:val="es-ES"/>
        </w:rPr>
        <mc:AlternateContent>
          <mc:Choice Requires="wps">
            <w:drawing>
              <wp:anchor distT="0" distB="0" distL="114300" distR="114300" simplePos="0" relativeHeight="251757568" behindDoc="0" locked="0" layoutInCell="1" allowOverlap="1" wp14:anchorId="3D1AA456" wp14:editId="1E1CC975">
                <wp:simplePos x="0" y="0"/>
                <wp:positionH relativeFrom="margin">
                  <wp:align>left</wp:align>
                </wp:positionH>
                <wp:positionV relativeFrom="paragraph">
                  <wp:posOffset>44422</wp:posOffset>
                </wp:positionV>
                <wp:extent cx="1939925" cy="477079"/>
                <wp:effectExtent l="0" t="0" r="22225" b="18415"/>
                <wp:wrapNone/>
                <wp:docPr id="1369113500" name="Text Box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9925" cy="477079"/>
                        </a:xfrm>
                        <a:prstGeom prst="rect">
                          <a:avLst/>
                        </a:prstGeom>
                        <a:solidFill>
                          <a:srgbClr val="DDDDDD"/>
                        </a:solidFill>
                        <a:ln w="9525">
                          <a:solidFill>
                            <a:srgbClr val="FFFFFF"/>
                          </a:solidFill>
                          <a:miter lim="800000"/>
                          <a:headEnd/>
                          <a:tailEnd/>
                        </a:ln>
                      </wps:spPr>
                      <wps:txbx>
                        <w:txbxContent>
                          <w:p w14:paraId="2F0011BD" w14:textId="77777777" w:rsidR="00695BFA" w:rsidRPr="00C31438" w:rsidRDefault="00695BFA" w:rsidP="00695BFA">
                            <w:pPr>
                              <w:rPr>
                                <w:rFonts w:ascii="Franklin Gothic Book" w:hAnsi="Franklin Gothic Book"/>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1AA456" id="_x0000_t202" coordsize="21600,21600" o:spt="202" path="m,l,21600r21600,l21600,xe">
                <v:stroke joinstyle="miter"/>
                <v:path gradientshapeok="t" o:connecttype="rect"/>
              </v:shapetype>
              <v:shape id="_x0000_s1033" type="#_x0000_t202" style="position:absolute;left:0;text-align:left;margin-left:0;margin-top:3.5pt;width:152.75pt;height:37.55pt;z-index:2517575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" fillcolor="#ddd" strokecolor="white">
                <v:textbox>
                  <w:txbxContent>
                    <w:p w14:paraId="2F0011BD" w14:textId="77777777" w:rsidR="00695BFA" w:rsidRPr="00C31438" w:rsidRDefault="00695BFA" w:rsidP="00695BFA">
                      <w:pPr>
                        <w:rPr>
                          <w:rFonts w:ascii="Franklin Gothic Book" w:hAnsi="Franklin Gothic Book"/>
                          <w:sz w:val="20"/>
                        </w:rPr>
                      </w:pPr>
                    </w:p>
                  </w:txbxContent>
                </v:textbox>
                <w10:wrap anchorx="margin"/>
              </v:shape>
            </w:pict>
          </mc:Fallback>
        </mc:AlternateContent>
      </w:r>
    </w:p>
    <w:p w14:paraId="5F220921" w14:textId="77777777" w:rsidR="00AF7949" w:rsidRDefault="00E65F23" w:rsidP="009646AD">
      <w:pPr>
        <w:tabs>
          <w:tab w:val="left" w:pos="1395"/>
        </w:tabs>
        <w:rPr>
          <w:rFonts w:ascii="Segoe UI Semibold" w:hAnsi="Segoe UI Semibold" w:cs="Segoe UI Semibold"/>
          <w:sz w:val="20"/>
        </w:rPr>
      </w:pP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p>
    <w:p w14:paraId="7D72634C" w14:textId="5952AB3C" w:rsidR="00E65F23" w:rsidRDefault="00AF7949" w:rsidP="009646AD">
      <w:pPr>
        <w:tabs>
          <w:tab w:val="left" w:pos="1395"/>
        </w:tabs>
        <w:rPr>
          <w:rFonts w:ascii="Segoe UI Semibold" w:hAnsi="Segoe UI Semibold" w:cs="Segoe UI Semibold"/>
          <w:sz w:val="20"/>
        </w:rPr>
      </w:pP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sidR="00927D4C">
        <w:rPr>
          <w:rFonts w:ascii="Segoe UI Semibold" w:hAnsi="Segoe UI Semibold" w:cs="Segoe UI Semibold"/>
          <w:sz w:val="20"/>
        </w:rPr>
        <w:tab/>
      </w:r>
      <w:r w:rsidR="00927D4C">
        <w:rPr>
          <w:rFonts w:ascii="Segoe UI Semibold" w:hAnsi="Segoe UI Semibold" w:cs="Segoe UI Semibold"/>
          <w:sz w:val="20"/>
        </w:rPr>
        <w:tab/>
      </w:r>
      <w:sdt>
        <w:sdtPr>
          <w:rPr>
            <w:rFonts w:ascii="Segoe UI Semibold" w:hAnsi="Segoe UI Semibold" w:cs="Segoe UI Semibold"/>
            <w:sz w:val="20"/>
          </w:rPr>
          <w:alias w:val="Incluya la fecha"/>
          <w:tag w:val="Incluya la fecha"/>
          <w:id w:val="1198508410"/>
          <w:placeholder>
            <w:docPart w:val="DefaultPlaceholder_-1854013437"/>
          </w:placeholder>
          <w:date>
            <w:dateFormat w:val="dd/mmm/yyyy"/>
            <w:lid w:val="es-CO"/>
            <w:storeMappedDataAs w:val="dateTime"/>
            <w:calendar w:val="gregorian"/>
          </w:date>
        </w:sdtPr>
        <w:sdtEndPr/>
        <w:sdtContent>
          <w:r w:rsidR="00927D4C">
            <w:rPr>
              <w:rFonts w:ascii="Segoe UI Semibold" w:hAnsi="Segoe UI Semibold" w:cs="Segoe UI Semibold"/>
              <w:sz w:val="20"/>
            </w:rPr>
            <w:t>_________________________________</w:t>
          </w:r>
          <w:r w:rsidR="00377BA1">
            <w:rPr>
              <w:rFonts w:ascii="Segoe UI Semibold" w:hAnsi="Segoe UI Semibold" w:cs="Segoe UI Semibold"/>
              <w:sz w:val="20"/>
            </w:rPr>
            <w:t>______</w:t>
          </w:r>
        </w:sdtContent>
      </w:sdt>
    </w:p>
    <w:p w14:paraId="465BB757" w14:textId="1C414385" w:rsidR="00353BD4" w:rsidRDefault="00BC3A28" w:rsidP="009646AD">
      <w:pPr>
        <w:tabs>
          <w:tab w:val="left" w:pos="1395"/>
        </w:tabs>
        <w:rPr>
          <w:rFonts w:ascii="Segoe UI Semibold" w:hAnsi="Segoe UI Semibold" w:cs="Segoe UI Semibold"/>
          <w:sz w:val="20"/>
        </w:rPr>
      </w:pPr>
      <w:r>
        <w:rPr>
          <w:rFonts w:ascii="Segoe UI Semibold" w:hAnsi="Segoe UI Semibold" w:cs="Segoe UI Semibold"/>
          <w:noProof/>
          <w:sz w:val="20"/>
          <w:lang w:val="es-ES"/>
        </w:rPr>
        <mc:AlternateContent>
          <mc:Choice Requires="wps">
            <w:drawing>
              <wp:anchor distT="0" distB="0" distL="114300" distR="114300" simplePos="0" relativeHeight="251768832" behindDoc="0" locked="0" layoutInCell="1" allowOverlap="1" wp14:anchorId="2DC910B0" wp14:editId="088F9533">
                <wp:simplePos x="0" y="0"/>
                <wp:positionH relativeFrom="margin">
                  <wp:posOffset>-68580</wp:posOffset>
                </wp:positionH>
                <wp:positionV relativeFrom="paragraph">
                  <wp:posOffset>177801</wp:posOffset>
                </wp:positionV>
                <wp:extent cx="6693535" cy="1752600"/>
                <wp:effectExtent l="0" t="0" r="12065" b="19050"/>
                <wp:wrapNone/>
                <wp:docPr id="588439943" name="Rectángulo 42"/>
                <wp:cNvGraphicFramePr/>
                <a:graphic xmlns:a="http://schemas.openxmlformats.org/drawingml/2006/main">
                  <a:graphicData uri="http://schemas.microsoft.com/office/word/2010/wordprocessingShape">
                    <wps:wsp>
                      <wps:cNvSpPr/>
                      <wps:spPr>
                        <a:xfrm>
                          <a:off x="0" y="0"/>
                          <a:ext cx="6693535" cy="1752600"/>
                        </a:xfrm>
                        <a:prstGeom prst="rect">
                          <a:avLst/>
                        </a:prstGeom>
                        <a:noFill/>
                        <a:ln>
                          <a:solidFill>
                            <a:schemeClr val="bg1">
                              <a:lumMod val="7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E91515" id="Rectángulo 42" o:spid="_x0000_s1026" style="position:absolute;margin-left:-5.4pt;margin-top:14pt;width:527.05pt;height:138pt;z-index:251768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" filled="f" strokecolor="#bfbfbf [2412]" strokeweight="1pt">
                <w10:wrap anchorx="margin"/>
              </v:rect>
            </w:pict>
          </mc:Fallback>
        </mc:AlternateContent>
      </w:r>
      <w:r w:rsidR="009646AD" w:rsidRPr="00695BFA">
        <w:rPr>
          <w:rFonts w:ascii="Segoe UI Semibold" w:hAnsi="Segoe UI Semibold" w:cs="Segoe UI Semibold"/>
          <w:sz w:val="20"/>
        </w:rPr>
        <w:t>Firma del estudiante:</w:t>
      </w:r>
      <w:r w:rsidR="00E65F23">
        <w:rPr>
          <w:rFonts w:ascii="Segoe UI Semibold" w:hAnsi="Segoe UI Semibold" w:cs="Segoe UI Semibold"/>
          <w:sz w:val="20"/>
        </w:rPr>
        <w:tab/>
      </w:r>
      <w:r w:rsidR="00E65F23">
        <w:rPr>
          <w:rFonts w:ascii="Segoe UI Semibold" w:hAnsi="Segoe UI Semibold" w:cs="Segoe UI Semibold"/>
          <w:sz w:val="20"/>
        </w:rPr>
        <w:tab/>
      </w:r>
      <w:r w:rsidR="00E65F23">
        <w:rPr>
          <w:rFonts w:ascii="Segoe UI Semibold" w:hAnsi="Segoe UI Semibold" w:cs="Segoe UI Semibold"/>
          <w:sz w:val="20"/>
        </w:rPr>
        <w:tab/>
      </w:r>
      <w:r w:rsidR="00E65F23">
        <w:rPr>
          <w:rFonts w:ascii="Segoe UI Semibold" w:hAnsi="Segoe UI Semibold" w:cs="Segoe UI Semibold"/>
          <w:sz w:val="20"/>
        </w:rPr>
        <w:tab/>
      </w:r>
      <w:r w:rsidR="00E65F23">
        <w:rPr>
          <w:rFonts w:ascii="Segoe UI Semibold" w:hAnsi="Segoe UI Semibold" w:cs="Segoe UI Semibold"/>
          <w:sz w:val="20"/>
        </w:rPr>
        <w:tab/>
      </w:r>
      <w:r w:rsidR="00E65F23">
        <w:rPr>
          <w:rFonts w:ascii="Segoe UI Semibold" w:hAnsi="Segoe UI Semibold" w:cs="Segoe UI Semibold"/>
          <w:sz w:val="20"/>
        </w:rPr>
        <w:tab/>
      </w:r>
      <w:r w:rsidR="00E65F23">
        <w:rPr>
          <w:rFonts w:ascii="Segoe UI Semibold" w:hAnsi="Segoe UI Semibold" w:cs="Segoe UI Semibold"/>
          <w:sz w:val="20"/>
        </w:rPr>
        <w:tab/>
      </w:r>
      <w:r w:rsidR="00E65F23">
        <w:rPr>
          <w:rFonts w:ascii="Segoe UI Semibold" w:hAnsi="Segoe UI Semibold" w:cs="Segoe UI Semibold"/>
          <w:sz w:val="20"/>
        </w:rPr>
        <w:tab/>
      </w:r>
      <w:r w:rsidR="00AF7949">
        <w:rPr>
          <w:rFonts w:ascii="Segoe UI Semibold" w:hAnsi="Segoe UI Semibold" w:cs="Segoe UI Semibold"/>
          <w:sz w:val="20"/>
        </w:rPr>
        <w:tab/>
      </w:r>
      <w:r w:rsidR="00E65F23">
        <w:rPr>
          <w:rFonts w:ascii="Segoe UI Semibold" w:hAnsi="Segoe UI Semibold" w:cs="Segoe UI Semibold"/>
          <w:sz w:val="20"/>
        </w:rPr>
        <w:t>Fecha</w:t>
      </w:r>
      <w:r w:rsidR="00377BA1">
        <w:rPr>
          <w:rFonts w:ascii="Segoe UI Semibold" w:hAnsi="Segoe UI Semibold" w:cs="Segoe UI Semibold"/>
          <w:sz w:val="20"/>
        </w:rPr>
        <w:t xml:space="preserve"> de solicitud</w:t>
      </w:r>
    </w:p>
    <w:p w14:paraId="79C58420" w14:textId="6E74DA9B" w:rsidR="00A67425" w:rsidRDefault="003844AC" w:rsidP="009646AD">
      <w:pPr>
        <w:tabs>
          <w:tab w:val="left" w:pos="1395"/>
        </w:tabs>
        <w:rPr>
          <w:rFonts w:ascii="Segoe UI Semibold" w:hAnsi="Segoe UI Semibold" w:cs="Segoe UI Semibold"/>
          <w:sz w:val="20"/>
        </w:rPr>
      </w:pPr>
      <w:r w:rsidRPr="00012A77">
        <w:rPr>
          <w:rFonts w:ascii="Segoe UI Semibold" w:hAnsi="Segoe UI Semibold" w:cs="Segoe UI Semibold"/>
          <w:noProof/>
          <w:sz w:val="20"/>
          <w:lang w:val="es-ES"/>
        </w:rPr>
        <mc:AlternateContent>
          <mc:Choice Requires="wps">
            <w:drawing>
              <wp:anchor distT="0" distB="0" distL="114300" distR="114300" simplePos="0" relativeHeight="251761664" behindDoc="0" locked="0" layoutInCell="1" allowOverlap="1" wp14:anchorId="32BB32DB" wp14:editId="24B876C1">
                <wp:simplePos x="0" y="0"/>
                <wp:positionH relativeFrom="margin">
                  <wp:align>right</wp:align>
                </wp:positionH>
                <wp:positionV relativeFrom="paragraph">
                  <wp:posOffset>90146</wp:posOffset>
                </wp:positionV>
                <wp:extent cx="888005" cy="241300"/>
                <wp:effectExtent l="0" t="0" r="26670" b="25400"/>
                <wp:wrapNone/>
                <wp:docPr id="1202835960" name="Text Box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8005" cy="241300"/>
                        </a:xfrm>
                        <a:prstGeom prst="rect">
                          <a:avLst/>
                        </a:prstGeom>
                        <a:solidFill>
                          <a:srgbClr val="DDDDDD"/>
                        </a:solidFill>
                        <a:ln w="9525">
                          <a:solidFill>
                            <a:srgbClr val="FFFFFF"/>
                          </a:solidFill>
                          <a:miter lim="800000"/>
                          <a:headEnd/>
                          <a:tailEnd/>
                        </a:ln>
                      </wps:spPr>
                      <wps:txbx>
                        <w:txbxContent>
                          <w:p w14:paraId="0E4D1B9F" w14:textId="77777777" w:rsidR="003844AC" w:rsidRPr="00C31438" w:rsidRDefault="003844AC" w:rsidP="003844AC">
                            <w:pPr>
                              <w:rPr>
                                <w:rFonts w:ascii="Franklin Gothic Book" w:hAnsi="Franklin Gothic Book"/>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BB32DB" id="_x0000_s1034" type="#_x0000_t202" style="position:absolute;left:0;text-align:left;margin-left:18.7pt;margin-top:7.1pt;width:69.9pt;height:19pt;z-index:2517616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" fillcolor="#ddd" strokecolor="white">
                <v:textbox>
                  <w:txbxContent>
                    <w:p w14:paraId="0E4D1B9F" w14:textId="77777777" w:rsidR="003844AC" w:rsidRPr="00C31438" w:rsidRDefault="003844AC" w:rsidP="003844AC">
                      <w:pPr>
                        <w:rPr>
                          <w:rFonts w:ascii="Franklin Gothic Book" w:hAnsi="Franklin Gothic Book"/>
                          <w:sz w:val="20"/>
                        </w:rPr>
                      </w:pPr>
                    </w:p>
                  </w:txbxContent>
                </v:textbox>
                <w10:wrap anchorx="margin"/>
              </v:shape>
            </w:pict>
          </mc:Fallback>
        </mc:AlternateContent>
      </w:r>
    </w:p>
    <w:p w14:paraId="7EAA2135" w14:textId="6687A2DA" w:rsidR="00A67425" w:rsidRDefault="00A67425" w:rsidP="009646AD">
      <w:pPr>
        <w:tabs>
          <w:tab w:val="left" w:pos="1395"/>
        </w:tabs>
        <w:rPr>
          <w:rFonts w:ascii="Segoe UI Semibold" w:hAnsi="Segoe UI Semibold" w:cs="Segoe UI Semibold"/>
          <w:sz w:val="20"/>
        </w:rPr>
      </w:pPr>
      <w:r>
        <w:rPr>
          <w:rFonts w:ascii="Segoe UI Semibold" w:hAnsi="Segoe UI Semibold" w:cs="Segoe UI Semibold"/>
          <w:sz w:val="20"/>
        </w:rPr>
        <w:t>PARA USO EXCLUSIVO DE LA FACULTAD</w:t>
      </w:r>
      <w:r w:rsidR="003844AC">
        <w:rPr>
          <w:rFonts w:ascii="Segoe UI Semibold" w:hAnsi="Segoe UI Semibold" w:cs="Segoe UI Semibold"/>
          <w:sz w:val="20"/>
        </w:rPr>
        <w:tab/>
      </w:r>
      <w:r w:rsidR="003844AC">
        <w:rPr>
          <w:rFonts w:ascii="Segoe UI Semibold" w:hAnsi="Segoe UI Semibold" w:cs="Segoe UI Semibold"/>
          <w:sz w:val="20"/>
        </w:rPr>
        <w:tab/>
      </w:r>
      <w:r w:rsidR="003844AC">
        <w:rPr>
          <w:rFonts w:ascii="Segoe UI Semibold" w:hAnsi="Segoe UI Semibold" w:cs="Segoe UI Semibold"/>
          <w:sz w:val="20"/>
        </w:rPr>
        <w:tab/>
      </w:r>
      <w:r w:rsidR="003844AC">
        <w:rPr>
          <w:rFonts w:ascii="Segoe UI Semibold" w:hAnsi="Segoe UI Semibold" w:cs="Segoe UI Semibold"/>
          <w:sz w:val="20"/>
        </w:rPr>
        <w:tab/>
        <w:t xml:space="preserve">        Promedio Acumulado </w:t>
      </w:r>
    </w:p>
    <w:p w14:paraId="7758BF16" w14:textId="324D41DC" w:rsidR="003844AC" w:rsidRDefault="003844AC" w:rsidP="009646AD">
      <w:pPr>
        <w:tabs>
          <w:tab w:val="left" w:pos="1395"/>
        </w:tabs>
        <w:rPr>
          <w:rFonts w:ascii="Segoe UI Semibold" w:hAnsi="Segoe UI Semibold" w:cs="Segoe UI Semibold"/>
          <w:sz w:val="20"/>
        </w:rPr>
      </w:pPr>
      <w:r w:rsidRPr="00012A77">
        <w:rPr>
          <w:rFonts w:ascii="Segoe UI Semibold" w:hAnsi="Segoe UI Semibold" w:cs="Segoe UI Semibold"/>
          <w:noProof/>
          <w:sz w:val="20"/>
          <w:lang w:val="es-ES"/>
        </w:rPr>
        <mc:AlternateContent>
          <mc:Choice Requires="wps">
            <w:drawing>
              <wp:anchor distT="0" distB="0" distL="114300" distR="114300" simplePos="0" relativeHeight="251763712" behindDoc="0" locked="0" layoutInCell="1" allowOverlap="1" wp14:anchorId="0651DA19" wp14:editId="4452FA07">
                <wp:simplePos x="0" y="0"/>
                <wp:positionH relativeFrom="margin">
                  <wp:align>right</wp:align>
                </wp:positionH>
                <wp:positionV relativeFrom="paragraph">
                  <wp:posOffset>36998</wp:posOffset>
                </wp:positionV>
                <wp:extent cx="6546934" cy="681487"/>
                <wp:effectExtent l="0" t="0" r="25400" b="23495"/>
                <wp:wrapNone/>
                <wp:docPr id="1529021624" name="Text Box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6934" cy="681487"/>
                        </a:xfrm>
                        <a:prstGeom prst="rect">
                          <a:avLst/>
                        </a:prstGeom>
                        <a:solidFill>
                          <a:srgbClr val="DDDDDD"/>
                        </a:solidFill>
                        <a:ln w="9525">
                          <a:solidFill>
                            <a:srgbClr val="FFFFFF"/>
                          </a:solidFill>
                          <a:miter lim="800000"/>
                          <a:headEnd/>
                          <a:tailEnd/>
                        </a:ln>
                      </wps:spPr>
                      <wps:txbx>
                        <w:txbxContent>
                          <w:p w14:paraId="31A695B5" w14:textId="77777777" w:rsidR="003844AC" w:rsidRPr="00C31438" w:rsidRDefault="003844AC" w:rsidP="003844AC">
                            <w:pPr>
                              <w:rPr>
                                <w:rFonts w:ascii="Franklin Gothic Book" w:hAnsi="Franklin Gothic Book"/>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51DA19" id="_x0000_s1035" type="#_x0000_t202" style="position:absolute;left:0;text-align:left;margin-left:464.3pt;margin-top:2.9pt;width:515.5pt;height:53.65pt;z-index:2517637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" fillcolor="#ddd" strokecolor="white">
                <v:textbox>
                  <w:txbxContent>
                    <w:p w14:paraId="31A695B5" w14:textId="77777777" w:rsidR="003844AC" w:rsidRPr="00C31438" w:rsidRDefault="003844AC" w:rsidP="003844AC">
                      <w:pPr>
                        <w:rPr>
                          <w:rFonts w:ascii="Franklin Gothic Book" w:hAnsi="Franklin Gothic Book"/>
                          <w:sz w:val="20"/>
                        </w:rPr>
                      </w:pPr>
                    </w:p>
                  </w:txbxContent>
                </v:textbox>
                <w10:wrap anchorx="margin"/>
              </v:shape>
            </w:pict>
          </mc:Fallback>
        </mc:AlternateContent>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p>
    <w:p w14:paraId="1FBD5A64" w14:textId="6D614CFE" w:rsidR="00A01C0F" w:rsidRDefault="00A01C0F" w:rsidP="009646AD">
      <w:pPr>
        <w:tabs>
          <w:tab w:val="left" w:pos="1395"/>
        </w:tabs>
        <w:rPr>
          <w:rFonts w:ascii="Segoe UI Semibold" w:hAnsi="Segoe UI Semibold" w:cs="Segoe UI Semibold"/>
          <w:sz w:val="20"/>
        </w:rPr>
      </w:pP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p>
    <w:p w14:paraId="304D529E" w14:textId="0DB209F1" w:rsidR="008B7767" w:rsidRDefault="008B7767" w:rsidP="009646AD">
      <w:pPr>
        <w:tabs>
          <w:tab w:val="left" w:pos="1395"/>
        </w:tabs>
        <w:rPr>
          <w:rFonts w:ascii="Segoe UI Semibold" w:hAnsi="Segoe UI Semibold" w:cs="Segoe UI Semibold"/>
          <w:sz w:val="20"/>
        </w:rPr>
      </w:pPr>
    </w:p>
    <w:p w14:paraId="2AD7A362" w14:textId="527119B9" w:rsidR="008B7767" w:rsidRDefault="00CB0B3C" w:rsidP="009646AD">
      <w:pPr>
        <w:tabs>
          <w:tab w:val="left" w:pos="1395"/>
        </w:tabs>
        <w:rPr>
          <w:rFonts w:ascii="Segoe UI Semibold" w:hAnsi="Segoe UI Semibold" w:cs="Segoe UI Semibold"/>
          <w:sz w:val="20"/>
        </w:rPr>
      </w:pPr>
      <w:r w:rsidRPr="00012A77">
        <w:rPr>
          <w:rFonts w:ascii="Segoe UI Semibold" w:hAnsi="Segoe UI Semibold" w:cs="Segoe UI Semibold"/>
          <w:noProof/>
          <w:sz w:val="20"/>
          <w:lang w:val="es-ES"/>
        </w:rPr>
        <mc:AlternateContent>
          <mc:Choice Requires="wps">
            <w:drawing>
              <wp:anchor distT="0" distB="0" distL="114300" distR="114300" simplePos="0" relativeHeight="251767808" behindDoc="0" locked="0" layoutInCell="1" allowOverlap="1" wp14:anchorId="11D49C95" wp14:editId="191CC6C3">
                <wp:simplePos x="0" y="0"/>
                <wp:positionH relativeFrom="margin">
                  <wp:posOffset>3607490</wp:posOffset>
                </wp:positionH>
                <wp:positionV relativeFrom="paragraph">
                  <wp:posOffset>80755</wp:posOffset>
                </wp:positionV>
                <wp:extent cx="2952750" cy="392817"/>
                <wp:effectExtent l="0" t="0" r="19050" b="26670"/>
                <wp:wrapNone/>
                <wp:docPr id="944320894" name="Text Box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0" cy="392817"/>
                        </a:xfrm>
                        <a:prstGeom prst="rect">
                          <a:avLst/>
                        </a:prstGeom>
                        <a:solidFill>
                          <a:srgbClr val="DDDDDD"/>
                        </a:solidFill>
                        <a:ln w="9525">
                          <a:solidFill>
                            <a:srgbClr val="FFFFFF"/>
                          </a:solidFill>
                          <a:miter lim="800000"/>
                          <a:headEnd/>
                          <a:tailEnd/>
                        </a:ln>
                      </wps:spPr>
                      <wps:txbx>
                        <w:txbxContent>
                          <w:p w14:paraId="7981C4A8" w14:textId="77777777" w:rsidR="004E795B" w:rsidRPr="00C31438" w:rsidRDefault="004E795B" w:rsidP="004E795B">
                            <w:pPr>
                              <w:rPr>
                                <w:rFonts w:ascii="Franklin Gothic Book" w:hAnsi="Franklin Gothic Book"/>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D49C95" id="_x0000_s1036" type="#_x0000_t202" style="position:absolute;left:0;text-align:left;margin-left:284.05pt;margin-top:6.35pt;width:232.5pt;height:30.95pt;z-index:251767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" fillcolor="#ddd" strokecolor="white">
                <v:textbox>
                  <w:txbxContent>
                    <w:p w14:paraId="7981C4A8" w14:textId="77777777" w:rsidR="004E795B" w:rsidRPr="00C31438" w:rsidRDefault="004E795B" w:rsidP="004E795B">
                      <w:pPr>
                        <w:rPr>
                          <w:rFonts w:ascii="Franklin Gothic Book" w:hAnsi="Franklin Gothic Book"/>
                          <w:sz w:val="20"/>
                        </w:rPr>
                      </w:pPr>
                    </w:p>
                  </w:txbxContent>
                </v:textbox>
                <w10:wrap anchorx="margin"/>
              </v:shape>
            </w:pict>
          </mc:Fallback>
        </mc:AlternateContent>
      </w:r>
      <w:r w:rsidR="005D6A0D" w:rsidRPr="00012A77">
        <w:rPr>
          <w:rFonts w:ascii="Segoe UI Semibold" w:hAnsi="Segoe UI Semibold" w:cs="Segoe UI Semibold"/>
          <w:noProof/>
          <w:sz w:val="20"/>
          <w:lang w:val="es-ES"/>
        </w:rPr>
        <mc:AlternateContent>
          <mc:Choice Requires="wps">
            <w:drawing>
              <wp:anchor distT="0" distB="0" distL="114300" distR="114300" simplePos="0" relativeHeight="251765760" behindDoc="0" locked="0" layoutInCell="1" allowOverlap="1" wp14:anchorId="05A41C39" wp14:editId="2248EF68">
                <wp:simplePos x="0" y="0"/>
                <wp:positionH relativeFrom="margin">
                  <wp:align>left</wp:align>
                </wp:positionH>
                <wp:positionV relativeFrom="paragraph">
                  <wp:posOffset>80755</wp:posOffset>
                </wp:positionV>
                <wp:extent cx="2829464" cy="392817"/>
                <wp:effectExtent l="0" t="0" r="28575" b="26670"/>
                <wp:wrapNone/>
                <wp:docPr id="1154273443" name="Text Box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9464" cy="392817"/>
                        </a:xfrm>
                        <a:prstGeom prst="rect">
                          <a:avLst/>
                        </a:prstGeom>
                        <a:solidFill>
                          <a:srgbClr val="DDDDDD"/>
                        </a:solidFill>
                        <a:ln w="9525">
                          <a:solidFill>
                            <a:srgbClr val="FFFFFF"/>
                          </a:solidFill>
                          <a:miter lim="800000"/>
                          <a:headEnd/>
                          <a:tailEnd/>
                        </a:ln>
                      </wps:spPr>
                      <wps:txbx>
                        <w:txbxContent>
                          <w:p w14:paraId="55302506" w14:textId="77777777" w:rsidR="004E795B" w:rsidRPr="00C31438" w:rsidRDefault="004E795B" w:rsidP="004E795B">
                            <w:pPr>
                              <w:rPr>
                                <w:rFonts w:ascii="Franklin Gothic Book" w:hAnsi="Franklin Gothic Book"/>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A41C39" id="_x0000_s1037" type="#_x0000_t202" style="position:absolute;left:0;text-align:left;margin-left:0;margin-top:6.35pt;width:222.8pt;height:30.95pt;z-index:2517657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" fillcolor="#ddd" strokecolor="white">
                <v:textbox>
                  <w:txbxContent>
                    <w:p w14:paraId="55302506" w14:textId="77777777" w:rsidR="004E795B" w:rsidRPr="00C31438" w:rsidRDefault="004E795B" w:rsidP="004E795B">
                      <w:pPr>
                        <w:rPr>
                          <w:rFonts w:ascii="Franklin Gothic Book" w:hAnsi="Franklin Gothic Book"/>
                          <w:sz w:val="20"/>
                        </w:rPr>
                      </w:pPr>
                    </w:p>
                  </w:txbxContent>
                </v:textbox>
                <w10:wrap anchorx="margin"/>
              </v:shape>
            </w:pict>
          </mc:Fallback>
        </mc:AlternateContent>
      </w:r>
    </w:p>
    <w:p w14:paraId="00E6B18E" w14:textId="285D4E6D" w:rsidR="008B7767" w:rsidRDefault="008B7767" w:rsidP="009646AD">
      <w:pPr>
        <w:tabs>
          <w:tab w:val="left" w:pos="1395"/>
        </w:tabs>
        <w:rPr>
          <w:rFonts w:ascii="Segoe UI Semibold" w:hAnsi="Segoe UI Semibold" w:cs="Segoe UI Semibold"/>
          <w:sz w:val="20"/>
        </w:rPr>
      </w:pPr>
    </w:p>
    <w:p w14:paraId="1643A1D1" w14:textId="77777777" w:rsidR="008B7767" w:rsidRDefault="008B7767" w:rsidP="009646AD">
      <w:pPr>
        <w:tabs>
          <w:tab w:val="left" w:pos="1395"/>
        </w:tabs>
        <w:rPr>
          <w:rFonts w:ascii="Segoe UI Semibold" w:hAnsi="Segoe UI Semibold" w:cs="Segoe UI Semibold"/>
          <w:sz w:val="20"/>
        </w:rPr>
      </w:pPr>
    </w:p>
    <w:p w14:paraId="43785EB1" w14:textId="1C48357C" w:rsidR="008B7767" w:rsidRPr="00FD4F43" w:rsidRDefault="004E795B" w:rsidP="009646AD">
      <w:pPr>
        <w:tabs>
          <w:tab w:val="left" w:pos="1395"/>
        </w:tabs>
        <w:rPr>
          <w:rFonts w:ascii="Segoe UI Semibold" w:hAnsi="Segoe UI Semibold" w:cs="Segoe UI Semibold"/>
          <w:sz w:val="20"/>
        </w:rPr>
      </w:pPr>
      <w:r>
        <w:rPr>
          <w:rFonts w:ascii="Segoe UI Semibold" w:hAnsi="Segoe UI Semibold" w:cs="Segoe UI Semibold"/>
          <w:sz w:val="20"/>
        </w:rPr>
        <w:t>Aprobación Dirección Administrativa</w:t>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r>
      <w:r>
        <w:rPr>
          <w:rFonts w:ascii="Segoe UI Semibold" w:hAnsi="Segoe UI Semibold" w:cs="Segoe UI Semibold"/>
          <w:sz w:val="20"/>
        </w:rPr>
        <w:tab/>
        <w:t>Aprobación Secretaría Académica</w:t>
      </w:r>
    </w:p>
    <w:sectPr w:rsidR="008B7767" w:rsidRPr="00FD4F43" w:rsidSect="008B7767">
      <w:headerReference w:type="even" r:id="rId11"/>
      <w:headerReference w:type="default" r:id="rId12"/>
      <w:headerReference w:type="first" r:id="rId13"/>
      <w:pgSz w:w="12240" w:h="15840"/>
      <w:pgMar w:top="1560" w:right="900" w:bottom="426" w:left="993" w:header="720" w:footer="1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A1AE99" w14:textId="77777777" w:rsidR="00D51CB5" w:rsidRDefault="00D51CB5">
      <w:r>
        <w:separator/>
      </w:r>
    </w:p>
  </w:endnote>
  <w:endnote w:type="continuationSeparator" w:id="0">
    <w:p w14:paraId="128472A6" w14:textId="77777777" w:rsidR="00D51CB5" w:rsidRDefault="00D51C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6D5879" w14:textId="77777777" w:rsidR="00D51CB5" w:rsidRDefault="00D51CB5">
      <w:r>
        <w:separator/>
      </w:r>
    </w:p>
  </w:footnote>
  <w:footnote w:type="continuationSeparator" w:id="0">
    <w:p w14:paraId="249D128B" w14:textId="77777777" w:rsidR="00D51CB5" w:rsidRDefault="00D51C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1D89A" w14:textId="77777777" w:rsidR="00930CE1" w:rsidRDefault="00377BA1">
    <w:pPr>
      <w:pStyle w:val="Encabezado"/>
    </w:pPr>
    <w:r>
      <w:rPr>
        <w:lang w:eastAsia="es-CO"/>
      </w:rPr>
      <w:pict w14:anchorId="44D3F4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35" type="#_x0000_t75" style="position:absolute;left:0;text-align:left;margin-left:0;margin-top:0;width:197.3pt;height:115.2pt;z-index:-251658752;mso-wrap-edited:f;mso-position-horizontal:center;mso-position-horizontal-relative:margin;mso-position-vertical:center;mso-position-vertical-relative:margin" wrapcoords="-82 0 -82 21459 21600 21459 21600 0 -82 0">
          <v:imagedata r:id="rId1" o:title="120 años"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222F5" w14:textId="1BE3792C" w:rsidR="00930CE1" w:rsidRDefault="00BC1D95" w:rsidP="00FD4F43">
    <w:pPr>
      <w:pStyle w:val="Encabezado"/>
    </w:pPr>
    <w:r>
      <w:rPr>
        <w:noProof/>
      </w:rPr>
      <w:drawing>
        <wp:anchor distT="0" distB="0" distL="114300" distR="114300" simplePos="0" relativeHeight="251664896" behindDoc="1" locked="0" layoutInCell="1" allowOverlap="1" wp14:anchorId="2CF0E5D7" wp14:editId="459E516D">
          <wp:simplePos x="0" y="0"/>
          <wp:positionH relativeFrom="margin">
            <wp:posOffset>-89866</wp:posOffset>
          </wp:positionH>
          <wp:positionV relativeFrom="paragraph">
            <wp:posOffset>-43732</wp:posOffset>
          </wp:positionV>
          <wp:extent cx="1327868" cy="466725"/>
          <wp:effectExtent l="0" t="0" r="5715" b="0"/>
          <wp:wrapNone/>
          <wp:docPr id="33216874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30288" cy="467576"/>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5720" distB="45720" distL="114300" distR="114300" simplePos="0" relativeHeight="251662848" behindDoc="0" locked="0" layoutInCell="1" allowOverlap="1" wp14:anchorId="5D0CD97A" wp14:editId="3A901FAB">
              <wp:simplePos x="0" y="0"/>
              <wp:positionH relativeFrom="margin">
                <wp:posOffset>991235</wp:posOffset>
              </wp:positionH>
              <wp:positionV relativeFrom="paragraph">
                <wp:posOffset>-107950</wp:posOffset>
              </wp:positionV>
              <wp:extent cx="5008880" cy="596265"/>
              <wp:effectExtent l="0" t="0" r="0" b="0"/>
              <wp:wrapSquare wrapText="bothSides"/>
              <wp:docPr id="1842268676"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8880" cy="596265"/>
                      </a:xfrm>
                      <a:prstGeom prst="rect">
                        <a:avLst/>
                      </a:prstGeom>
                      <a:noFill/>
                      <a:ln>
                        <a:noFill/>
                      </a:ln>
                    </wps:spPr>
                    <wps:txbx>
                      <w:txbxContent>
                        <w:p w14:paraId="1EC2F80A" w14:textId="44A41994" w:rsidR="00FD4F43" w:rsidRPr="009E3E4D" w:rsidRDefault="00FD4F43" w:rsidP="00FD4F43">
                          <w:pPr>
                            <w:jc w:val="center"/>
                            <w:rPr>
                              <w:rFonts w:ascii="Segoe UI Semibold" w:hAnsi="Segoe UI Semibold" w:cs="Segoe UI Semibold"/>
                              <w:sz w:val="26"/>
                              <w:szCs w:val="26"/>
                            </w:rPr>
                          </w:pPr>
                          <w:r w:rsidRPr="009E3E4D">
                            <w:rPr>
                              <w:rFonts w:ascii="Segoe UI Semibold" w:hAnsi="Segoe UI Semibold" w:cs="Segoe UI Semibold"/>
                              <w:b/>
                              <w:sz w:val="26"/>
                              <w:szCs w:val="26"/>
                            </w:rPr>
                            <w:t xml:space="preserve">Solicitud </w:t>
                          </w:r>
                          <w:r w:rsidR="00586195" w:rsidRPr="009E3E4D">
                            <w:rPr>
                              <w:rFonts w:ascii="Segoe UI Semibold" w:hAnsi="Segoe UI Semibold" w:cs="Segoe UI Semibold"/>
                              <w:b/>
                              <w:sz w:val="26"/>
                              <w:szCs w:val="26"/>
                            </w:rPr>
                            <w:t>Reserva De Cupo Estudiantes Antiguos</w:t>
                          </w:r>
                          <w:r w:rsidR="00BC1D95" w:rsidRPr="009E3E4D">
                            <w:rPr>
                              <w:rFonts w:ascii="Segoe UI Semibold" w:hAnsi="Segoe UI Semibold" w:cs="Segoe UI Semibold"/>
                              <w:b/>
                              <w:sz w:val="26"/>
                              <w:szCs w:val="26"/>
                            </w:rPr>
                            <w:t xml:space="preserve"> - Pregrado</w:t>
                          </w:r>
                        </w:p>
                        <w:p w14:paraId="38B25DD7" w14:textId="77777777" w:rsidR="00FD4F43" w:rsidRPr="00BC1D95" w:rsidRDefault="00FD4F43" w:rsidP="00FD4F43">
                          <w:pPr>
                            <w:jc w:val="center"/>
                            <w:rPr>
                              <w:rFonts w:ascii="Segoe UI Semibold" w:hAnsi="Segoe UI Semibold" w:cs="Segoe UI Semibold"/>
                              <w:sz w:val="22"/>
                            </w:rPr>
                          </w:pPr>
                          <w:r w:rsidRPr="00BC1D95">
                            <w:rPr>
                              <w:rFonts w:ascii="Segoe UI Semibold" w:hAnsi="Segoe UI Semibold" w:cs="Segoe UI Semibold"/>
                              <w:sz w:val="22"/>
                            </w:rPr>
                            <w:t>Facultad de Finanzas, Gobierno y Relaciones Internacionales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D0CD97A" id="_x0000_t202" coordsize="21600,21600" o:spt="202" path="m,l,21600r21600,l21600,xe">
              <v:stroke joinstyle="miter"/>
              <v:path gradientshapeok="t" o:connecttype="rect"/>
            </v:shapetype>
            <v:shape id="Cuadro de texto 1" o:spid="_x0000_s1038" type="#_x0000_t202" style="position:absolute;left:0;text-align:left;margin-left:78.05pt;margin-top:-8.5pt;width:394.4pt;height:46.95pt;z-index:2516628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" filled="f" stroked="f">
              <v:textbox>
                <w:txbxContent>
                  <w:p w14:paraId="1EC2F80A" w14:textId="44A41994" w:rsidR="00FD4F43" w:rsidRPr="009E3E4D" w:rsidRDefault="00FD4F43" w:rsidP="00FD4F43">
                    <w:pPr>
                      <w:jc w:val="center"/>
                      <w:rPr>
                        <w:rFonts w:ascii="Segoe UI Semibold" w:hAnsi="Segoe UI Semibold" w:cs="Segoe UI Semibold"/>
                        <w:sz w:val="26"/>
                        <w:szCs w:val="26"/>
                      </w:rPr>
                    </w:pPr>
                    <w:r w:rsidRPr="009E3E4D">
                      <w:rPr>
                        <w:rFonts w:ascii="Segoe UI Semibold" w:hAnsi="Segoe UI Semibold" w:cs="Segoe UI Semibold"/>
                        <w:b/>
                        <w:sz w:val="26"/>
                        <w:szCs w:val="26"/>
                      </w:rPr>
                      <w:t xml:space="preserve">Solicitud </w:t>
                    </w:r>
                    <w:r w:rsidR="00586195" w:rsidRPr="009E3E4D">
                      <w:rPr>
                        <w:rFonts w:ascii="Segoe UI Semibold" w:hAnsi="Segoe UI Semibold" w:cs="Segoe UI Semibold"/>
                        <w:b/>
                        <w:sz w:val="26"/>
                        <w:szCs w:val="26"/>
                      </w:rPr>
                      <w:t>Reserva De Cupo Estudiantes Antiguos</w:t>
                    </w:r>
                    <w:r w:rsidR="00BC1D95" w:rsidRPr="009E3E4D">
                      <w:rPr>
                        <w:rFonts w:ascii="Segoe UI Semibold" w:hAnsi="Segoe UI Semibold" w:cs="Segoe UI Semibold"/>
                        <w:b/>
                        <w:sz w:val="26"/>
                        <w:szCs w:val="26"/>
                      </w:rPr>
                      <w:t xml:space="preserve"> - Pregrado</w:t>
                    </w:r>
                  </w:p>
                  <w:p w14:paraId="38B25DD7" w14:textId="77777777" w:rsidR="00FD4F43" w:rsidRPr="00BC1D95" w:rsidRDefault="00FD4F43" w:rsidP="00FD4F43">
                    <w:pPr>
                      <w:jc w:val="center"/>
                      <w:rPr>
                        <w:rFonts w:ascii="Segoe UI Semibold" w:hAnsi="Segoe UI Semibold" w:cs="Segoe UI Semibold"/>
                        <w:sz w:val="22"/>
                      </w:rPr>
                    </w:pPr>
                    <w:r w:rsidRPr="00BC1D95">
                      <w:rPr>
                        <w:rFonts w:ascii="Segoe UI Semibold" w:hAnsi="Segoe UI Semibold" w:cs="Segoe UI Semibold"/>
                        <w:sz w:val="22"/>
                      </w:rPr>
                      <w:t>Facultad de Finanzas, Gobierno y Relaciones Internacionales</w:t>
                    </w:r>
                  </w:p>
                </w:txbxContent>
              </v:textbox>
              <w10:wrap type="square" anchorx="margin"/>
            </v:shape>
          </w:pict>
        </mc:Fallback>
      </mc:AlternateContent>
    </w:r>
    <w:r w:rsidR="00B0521B">
      <w:rPr>
        <w:noProof/>
      </w:rPr>
      <mc:AlternateContent>
        <mc:Choice Requires="wps">
          <w:drawing>
            <wp:anchor distT="0" distB="0" distL="114300" distR="114300" simplePos="0" relativeHeight="251663872" behindDoc="0" locked="0" layoutInCell="1" allowOverlap="1" wp14:anchorId="2679648A" wp14:editId="00AC5512">
              <wp:simplePos x="0" y="0"/>
              <wp:positionH relativeFrom="margin">
                <wp:align>right</wp:align>
              </wp:positionH>
              <wp:positionV relativeFrom="paragraph">
                <wp:posOffset>-77470</wp:posOffset>
              </wp:positionV>
              <wp:extent cx="707810" cy="387350"/>
              <wp:effectExtent l="0" t="0" r="0" b="0"/>
              <wp:wrapNone/>
              <wp:docPr id="1675667512"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810" cy="387350"/>
                      </a:xfrm>
                      <a:prstGeom prst="rect">
                        <a:avLst/>
                      </a:prstGeom>
                      <a:solidFill>
                        <a:srgbClr val="FFFFFF"/>
                      </a:solidFill>
                      <a:ln w="9525">
                        <a:noFill/>
                        <a:miter lim="800000"/>
                        <a:headEnd/>
                        <a:tailEnd/>
                      </a:ln>
                    </wps:spPr>
                    <wps:txbx>
                      <w:txbxContent>
                        <w:p w14:paraId="75C8243D" w14:textId="63C6E49E" w:rsidR="00FD4F43" w:rsidRPr="004E60B7" w:rsidRDefault="00FD4F43" w:rsidP="00FD4F43">
                          <w:pPr>
                            <w:jc w:val="right"/>
                            <w:rPr>
                              <w:rFonts w:ascii="Segoe UI Semibold" w:hAnsi="Segoe UI Semibold" w:cs="Segoe UI Semibold"/>
                              <w:sz w:val="14"/>
                              <w:szCs w:val="12"/>
                            </w:rPr>
                          </w:pPr>
                          <w:r>
                            <w:rPr>
                              <w:rFonts w:ascii="Segoe UI Semibold" w:hAnsi="Segoe UI Semibold" w:cs="Segoe UI Semibold"/>
                              <w:sz w:val="14"/>
                              <w:szCs w:val="12"/>
                            </w:rPr>
                            <w:t>FD-F-FI-0</w:t>
                          </w:r>
                          <w:r w:rsidR="00894944">
                            <w:rPr>
                              <w:rFonts w:ascii="Segoe UI Semibold" w:hAnsi="Segoe UI Semibold" w:cs="Segoe UI Semibold"/>
                              <w:sz w:val="14"/>
                              <w:szCs w:val="12"/>
                            </w:rPr>
                            <w:t>10</w:t>
                          </w:r>
                        </w:p>
                        <w:p w14:paraId="1A233E6F" w14:textId="77777777" w:rsidR="00FD4F43" w:rsidRPr="00DA1A32" w:rsidRDefault="00FD4F43" w:rsidP="00FD4F43">
                          <w:pPr>
                            <w:jc w:val="right"/>
                            <w:rPr>
                              <w:rFonts w:ascii="Segoe UI Semibold" w:hAnsi="Segoe UI Semibold" w:cs="Segoe UI Semibold"/>
                              <w:sz w:val="14"/>
                              <w:szCs w:val="12"/>
                              <w:lang w:val="es-ES"/>
                            </w:rPr>
                          </w:pPr>
                          <w:r w:rsidRPr="004E60B7">
                            <w:rPr>
                              <w:rFonts w:ascii="Segoe UI Semibold" w:hAnsi="Segoe UI Semibold" w:cs="Segoe UI Semibold"/>
                              <w:sz w:val="14"/>
                              <w:szCs w:val="12"/>
                            </w:rPr>
                            <w:t xml:space="preserve">Versión </w:t>
                          </w:r>
                          <w:r>
                            <w:rPr>
                              <w:rFonts w:ascii="Segoe UI Semibold" w:hAnsi="Segoe UI Semibold" w:cs="Segoe UI Semibold"/>
                              <w:sz w:val="14"/>
                              <w:szCs w:val="12"/>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79648A" id="Cuadro de texto 3" o:spid="_x0000_s1039" type="#_x0000_t202" style="position:absolute;left:0;text-align:left;margin-left:4.55pt;margin-top:-6.1pt;width:55.75pt;height:30.5pt;z-index:2516638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" stroked="f">
              <v:textbox>
                <w:txbxContent>
                  <w:p w14:paraId="75C8243D" w14:textId="63C6E49E" w:rsidR="00FD4F43" w:rsidRPr="004E60B7" w:rsidRDefault="00FD4F43" w:rsidP="00FD4F43">
                    <w:pPr>
                      <w:jc w:val="right"/>
                      <w:rPr>
                        <w:rFonts w:ascii="Segoe UI Semibold" w:hAnsi="Segoe UI Semibold" w:cs="Segoe UI Semibold"/>
                        <w:sz w:val="14"/>
                        <w:szCs w:val="12"/>
                      </w:rPr>
                    </w:pPr>
                    <w:r>
                      <w:rPr>
                        <w:rFonts w:ascii="Segoe UI Semibold" w:hAnsi="Segoe UI Semibold" w:cs="Segoe UI Semibold"/>
                        <w:sz w:val="14"/>
                        <w:szCs w:val="12"/>
                      </w:rPr>
                      <w:t>FD-F-FI-0</w:t>
                    </w:r>
                    <w:r w:rsidR="00894944">
                      <w:rPr>
                        <w:rFonts w:ascii="Segoe UI Semibold" w:hAnsi="Segoe UI Semibold" w:cs="Segoe UI Semibold"/>
                        <w:sz w:val="14"/>
                        <w:szCs w:val="12"/>
                      </w:rPr>
                      <w:t>10</w:t>
                    </w:r>
                  </w:p>
                  <w:p w14:paraId="1A233E6F" w14:textId="77777777" w:rsidR="00FD4F43" w:rsidRPr="00DA1A32" w:rsidRDefault="00FD4F43" w:rsidP="00FD4F43">
                    <w:pPr>
                      <w:jc w:val="right"/>
                      <w:rPr>
                        <w:rFonts w:ascii="Segoe UI Semibold" w:hAnsi="Segoe UI Semibold" w:cs="Segoe UI Semibold"/>
                        <w:sz w:val="14"/>
                        <w:szCs w:val="12"/>
                        <w:lang w:val="es-ES"/>
                      </w:rPr>
                    </w:pPr>
                    <w:r w:rsidRPr="004E60B7">
                      <w:rPr>
                        <w:rFonts w:ascii="Segoe UI Semibold" w:hAnsi="Segoe UI Semibold" w:cs="Segoe UI Semibold"/>
                        <w:sz w:val="14"/>
                        <w:szCs w:val="12"/>
                      </w:rPr>
                      <w:t xml:space="preserve">Versión </w:t>
                    </w:r>
                    <w:r>
                      <w:rPr>
                        <w:rFonts w:ascii="Segoe UI Semibold" w:hAnsi="Segoe UI Semibold" w:cs="Segoe UI Semibold"/>
                        <w:sz w:val="14"/>
                        <w:szCs w:val="12"/>
                      </w:rPr>
                      <w:t>1</w:t>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292B9" w14:textId="77777777" w:rsidR="00930CE1" w:rsidRDefault="00377BA1">
    <w:pPr>
      <w:pStyle w:val="Encabezado"/>
    </w:pPr>
    <w:r>
      <w:rPr>
        <w:lang w:eastAsia="es-CO"/>
      </w:rPr>
      <w:pict w14:anchorId="2A4EA4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36" type="#_x0000_t75" style="position:absolute;left:0;text-align:left;margin-left:0;margin-top:0;width:197.3pt;height:115.2pt;z-index:-251657728;mso-wrap-edited:f;mso-position-horizontal:center;mso-position-horizontal-relative:margin;mso-position-vertical:center;mso-position-vertical-relative:margin" wrapcoords="-82 0 -82 21459 21600 21459 21600 0 -82 0">
          <v:imagedata r:id="rId1" o:title="120 años"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422D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72F4DC3"/>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2" w15:restartNumberingAfterBreak="0">
    <w:nsid w:val="0DB8046A"/>
    <w:multiLevelType w:val="hybridMultilevel"/>
    <w:tmpl w:val="F98629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FB966F5"/>
    <w:multiLevelType w:val="hybridMultilevel"/>
    <w:tmpl w:val="294488D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3920E07"/>
    <w:multiLevelType w:val="hybridMultilevel"/>
    <w:tmpl w:val="A89018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9200F23"/>
    <w:multiLevelType w:val="hybridMultilevel"/>
    <w:tmpl w:val="D89ED14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9B44650"/>
    <w:multiLevelType w:val="hybridMultilevel"/>
    <w:tmpl w:val="593CD9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9AD05AC"/>
    <w:multiLevelType w:val="hybridMultilevel"/>
    <w:tmpl w:val="C6C87118"/>
    <w:lvl w:ilvl="0" w:tplc="EF1C92FE">
      <w:numFmt w:val="bullet"/>
      <w:lvlText w:val=""/>
      <w:lvlJc w:val="left"/>
      <w:pPr>
        <w:ind w:left="720" w:hanging="360"/>
      </w:pPr>
      <w:rPr>
        <w:rFonts w:ascii="Symbol" w:eastAsia="Times New Roman"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0962100"/>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383E5297"/>
    <w:multiLevelType w:val="hybridMultilevel"/>
    <w:tmpl w:val="7246537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9CF7E67"/>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3A1A258F"/>
    <w:multiLevelType w:val="singleLevel"/>
    <w:tmpl w:val="2B8280D0"/>
    <w:lvl w:ilvl="0">
      <w:numFmt w:val="bullet"/>
      <w:lvlText w:val="-"/>
      <w:lvlJc w:val="left"/>
      <w:pPr>
        <w:tabs>
          <w:tab w:val="num" w:pos="1068"/>
        </w:tabs>
        <w:ind w:left="1068" w:hanging="360"/>
      </w:pPr>
      <w:rPr>
        <w:rFonts w:ascii="Times New Roman" w:hAnsi="Times New Roman" w:cs="Times New Roman" w:hint="default"/>
      </w:rPr>
    </w:lvl>
  </w:abstractNum>
  <w:abstractNum w:abstractNumId="12" w15:restartNumberingAfterBreak="0">
    <w:nsid w:val="41E418B9"/>
    <w:multiLevelType w:val="hybridMultilevel"/>
    <w:tmpl w:val="5B7897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7055B36"/>
    <w:multiLevelType w:val="singleLevel"/>
    <w:tmpl w:val="BDB8ED40"/>
    <w:lvl w:ilvl="0">
      <w:numFmt w:val="bullet"/>
      <w:lvlText w:val="-"/>
      <w:lvlJc w:val="left"/>
      <w:pPr>
        <w:tabs>
          <w:tab w:val="num" w:pos="1068"/>
        </w:tabs>
        <w:ind w:left="1068" w:hanging="360"/>
      </w:pPr>
      <w:rPr>
        <w:rFonts w:ascii="Times New Roman" w:hAnsi="Times New Roman" w:cs="Times New Roman" w:hint="default"/>
      </w:rPr>
    </w:lvl>
  </w:abstractNum>
  <w:abstractNum w:abstractNumId="14" w15:restartNumberingAfterBreak="0">
    <w:nsid w:val="4CB16ADC"/>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15" w15:restartNumberingAfterBreak="0">
    <w:nsid w:val="4D353137"/>
    <w:multiLevelType w:val="hybridMultilevel"/>
    <w:tmpl w:val="6BA2A7D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4FDF5C56"/>
    <w:multiLevelType w:val="hybridMultilevel"/>
    <w:tmpl w:val="8B9ECCCC"/>
    <w:lvl w:ilvl="0" w:tplc="10A02A6A">
      <w:numFmt w:val="bullet"/>
      <w:lvlText w:val=""/>
      <w:lvlJc w:val="left"/>
      <w:pPr>
        <w:ind w:left="720" w:hanging="360"/>
      </w:pPr>
      <w:rPr>
        <w:rFonts w:ascii="Symbol" w:eastAsia="Calibri" w:hAnsi="Symbol" w:cs="Segoe UI Semibold"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51526C63"/>
    <w:multiLevelType w:val="hybridMultilevel"/>
    <w:tmpl w:val="AC3868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5E9374E3"/>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77FE16F1"/>
    <w:multiLevelType w:val="hybridMultilevel"/>
    <w:tmpl w:val="5E8EE5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577909882">
    <w:abstractNumId w:val="4"/>
  </w:num>
  <w:num w:numId="2" w16cid:durableId="1146433969">
    <w:abstractNumId w:val="2"/>
  </w:num>
  <w:num w:numId="3" w16cid:durableId="438259861">
    <w:abstractNumId w:val="12"/>
  </w:num>
  <w:num w:numId="4" w16cid:durableId="858927517">
    <w:abstractNumId w:val="19"/>
  </w:num>
  <w:num w:numId="5" w16cid:durableId="72053273">
    <w:abstractNumId w:val="17"/>
  </w:num>
  <w:num w:numId="6" w16cid:durableId="959846707">
    <w:abstractNumId w:val="5"/>
  </w:num>
  <w:num w:numId="7" w16cid:durableId="2057311720">
    <w:abstractNumId w:val="15"/>
  </w:num>
  <w:num w:numId="8" w16cid:durableId="208566851">
    <w:abstractNumId w:val="9"/>
  </w:num>
  <w:num w:numId="9" w16cid:durableId="960038605">
    <w:abstractNumId w:val="3"/>
  </w:num>
  <w:num w:numId="10" w16cid:durableId="878205444">
    <w:abstractNumId w:val="6"/>
  </w:num>
  <w:num w:numId="11" w16cid:durableId="1870606631">
    <w:abstractNumId w:val="18"/>
  </w:num>
  <w:num w:numId="12" w16cid:durableId="929201033">
    <w:abstractNumId w:val="1"/>
  </w:num>
  <w:num w:numId="13" w16cid:durableId="1231231994">
    <w:abstractNumId w:val="11"/>
  </w:num>
  <w:num w:numId="14" w16cid:durableId="1931547295">
    <w:abstractNumId w:val="14"/>
  </w:num>
  <w:num w:numId="15" w16cid:durableId="341859577">
    <w:abstractNumId w:val="0"/>
  </w:num>
  <w:num w:numId="16" w16cid:durableId="601572031">
    <w:abstractNumId w:val="10"/>
  </w:num>
  <w:num w:numId="17" w16cid:durableId="1582061377">
    <w:abstractNumId w:val="8"/>
  </w:num>
  <w:num w:numId="18" w16cid:durableId="184487915">
    <w:abstractNumId w:val="13"/>
  </w:num>
  <w:num w:numId="19" w16cid:durableId="1081677723">
    <w:abstractNumId w:val="7"/>
  </w:num>
  <w:num w:numId="20" w16cid:durableId="15700682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909"/>
    <w:rsid w:val="00002608"/>
    <w:rsid w:val="00005341"/>
    <w:rsid w:val="000069BD"/>
    <w:rsid w:val="00011CBB"/>
    <w:rsid w:val="000129DD"/>
    <w:rsid w:val="000145B4"/>
    <w:rsid w:val="00015D2F"/>
    <w:rsid w:val="0002015A"/>
    <w:rsid w:val="00020DC0"/>
    <w:rsid w:val="000210D3"/>
    <w:rsid w:val="00021C55"/>
    <w:rsid w:val="000262ED"/>
    <w:rsid w:val="0002669B"/>
    <w:rsid w:val="00027316"/>
    <w:rsid w:val="00031B97"/>
    <w:rsid w:val="000369C0"/>
    <w:rsid w:val="00040E38"/>
    <w:rsid w:val="0004288C"/>
    <w:rsid w:val="00042C4D"/>
    <w:rsid w:val="000472E3"/>
    <w:rsid w:val="00047B1C"/>
    <w:rsid w:val="00047EF9"/>
    <w:rsid w:val="00052AAB"/>
    <w:rsid w:val="00053DFA"/>
    <w:rsid w:val="00054C8B"/>
    <w:rsid w:val="0005527E"/>
    <w:rsid w:val="0005542E"/>
    <w:rsid w:val="0006005F"/>
    <w:rsid w:val="00062894"/>
    <w:rsid w:val="0006426B"/>
    <w:rsid w:val="00064CC1"/>
    <w:rsid w:val="000678A4"/>
    <w:rsid w:val="000678A5"/>
    <w:rsid w:val="00080E47"/>
    <w:rsid w:val="00081796"/>
    <w:rsid w:val="00082269"/>
    <w:rsid w:val="00083DFF"/>
    <w:rsid w:val="00083E72"/>
    <w:rsid w:val="00084055"/>
    <w:rsid w:val="0008507F"/>
    <w:rsid w:val="000853F5"/>
    <w:rsid w:val="0009020D"/>
    <w:rsid w:val="00093FC8"/>
    <w:rsid w:val="00097691"/>
    <w:rsid w:val="00097A5D"/>
    <w:rsid w:val="000A061B"/>
    <w:rsid w:val="000A116A"/>
    <w:rsid w:val="000A1653"/>
    <w:rsid w:val="000A2217"/>
    <w:rsid w:val="000A3567"/>
    <w:rsid w:val="000A3F51"/>
    <w:rsid w:val="000A63E4"/>
    <w:rsid w:val="000A6418"/>
    <w:rsid w:val="000A6497"/>
    <w:rsid w:val="000A6DE0"/>
    <w:rsid w:val="000A7DB4"/>
    <w:rsid w:val="000B1C98"/>
    <w:rsid w:val="000B2092"/>
    <w:rsid w:val="000B232F"/>
    <w:rsid w:val="000B68C5"/>
    <w:rsid w:val="000B6B6C"/>
    <w:rsid w:val="000C1654"/>
    <w:rsid w:val="000C16AD"/>
    <w:rsid w:val="000C17EB"/>
    <w:rsid w:val="000C3214"/>
    <w:rsid w:val="000C3DA6"/>
    <w:rsid w:val="000C4D3F"/>
    <w:rsid w:val="000C560E"/>
    <w:rsid w:val="000C60EF"/>
    <w:rsid w:val="000D14E9"/>
    <w:rsid w:val="000D1DC5"/>
    <w:rsid w:val="000D6270"/>
    <w:rsid w:val="000D72A8"/>
    <w:rsid w:val="000E329B"/>
    <w:rsid w:val="000E360D"/>
    <w:rsid w:val="000E360F"/>
    <w:rsid w:val="000E3903"/>
    <w:rsid w:val="000E7A79"/>
    <w:rsid w:val="000F0C89"/>
    <w:rsid w:val="000F5B03"/>
    <w:rsid w:val="000F642C"/>
    <w:rsid w:val="000F7BCE"/>
    <w:rsid w:val="0010088D"/>
    <w:rsid w:val="00103952"/>
    <w:rsid w:val="00103FEC"/>
    <w:rsid w:val="001062D6"/>
    <w:rsid w:val="00107FA5"/>
    <w:rsid w:val="001109AA"/>
    <w:rsid w:val="00111C76"/>
    <w:rsid w:val="00116A5A"/>
    <w:rsid w:val="00120659"/>
    <w:rsid w:val="0012141F"/>
    <w:rsid w:val="00123123"/>
    <w:rsid w:val="00123ED5"/>
    <w:rsid w:val="00124F6D"/>
    <w:rsid w:val="00125D94"/>
    <w:rsid w:val="0013332C"/>
    <w:rsid w:val="00134125"/>
    <w:rsid w:val="00134757"/>
    <w:rsid w:val="00134ECB"/>
    <w:rsid w:val="00136D66"/>
    <w:rsid w:val="00137060"/>
    <w:rsid w:val="00137936"/>
    <w:rsid w:val="00141CFD"/>
    <w:rsid w:val="00143331"/>
    <w:rsid w:val="00147A3F"/>
    <w:rsid w:val="00150108"/>
    <w:rsid w:val="00151241"/>
    <w:rsid w:val="0015193F"/>
    <w:rsid w:val="00152070"/>
    <w:rsid w:val="00152B08"/>
    <w:rsid w:val="001536ED"/>
    <w:rsid w:val="00162CB6"/>
    <w:rsid w:val="00163BEF"/>
    <w:rsid w:val="001641DC"/>
    <w:rsid w:val="001647FA"/>
    <w:rsid w:val="001668D7"/>
    <w:rsid w:val="0016697C"/>
    <w:rsid w:val="0017157A"/>
    <w:rsid w:val="00174093"/>
    <w:rsid w:val="001761B5"/>
    <w:rsid w:val="00176A5C"/>
    <w:rsid w:val="0017770B"/>
    <w:rsid w:val="00180A21"/>
    <w:rsid w:val="00181794"/>
    <w:rsid w:val="00181A6C"/>
    <w:rsid w:val="00184B7F"/>
    <w:rsid w:val="00184E78"/>
    <w:rsid w:val="00185902"/>
    <w:rsid w:val="00193A47"/>
    <w:rsid w:val="00193E43"/>
    <w:rsid w:val="001958F8"/>
    <w:rsid w:val="00196752"/>
    <w:rsid w:val="001975EE"/>
    <w:rsid w:val="0019793C"/>
    <w:rsid w:val="001A3B9E"/>
    <w:rsid w:val="001A432C"/>
    <w:rsid w:val="001A521A"/>
    <w:rsid w:val="001A5CAF"/>
    <w:rsid w:val="001B2312"/>
    <w:rsid w:val="001B24D6"/>
    <w:rsid w:val="001B2E5D"/>
    <w:rsid w:val="001B4963"/>
    <w:rsid w:val="001B50E2"/>
    <w:rsid w:val="001B7D31"/>
    <w:rsid w:val="001C11F8"/>
    <w:rsid w:val="001C1311"/>
    <w:rsid w:val="001C4725"/>
    <w:rsid w:val="001C7148"/>
    <w:rsid w:val="001C76D0"/>
    <w:rsid w:val="001C79D9"/>
    <w:rsid w:val="001C7DDE"/>
    <w:rsid w:val="001D0362"/>
    <w:rsid w:val="001D535F"/>
    <w:rsid w:val="001D61A8"/>
    <w:rsid w:val="001F71BA"/>
    <w:rsid w:val="002016A8"/>
    <w:rsid w:val="00201D12"/>
    <w:rsid w:val="0020218A"/>
    <w:rsid w:val="00202BFD"/>
    <w:rsid w:val="00202F48"/>
    <w:rsid w:val="002035DA"/>
    <w:rsid w:val="002054E6"/>
    <w:rsid w:val="00205E64"/>
    <w:rsid w:val="00206F81"/>
    <w:rsid w:val="002076FB"/>
    <w:rsid w:val="00211E1D"/>
    <w:rsid w:val="0021339C"/>
    <w:rsid w:val="002151B9"/>
    <w:rsid w:val="00215B02"/>
    <w:rsid w:val="00216A47"/>
    <w:rsid w:val="00217AD8"/>
    <w:rsid w:val="00221895"/>
    <w:rsid w:val="00222054"/>
    <w:rsid w:val="00222789"/>
    <w:rsid w:val="002231C6"/>
    <w:rsid w:val="002231C8"/>
    <w:rsid w:val="002254B3"/>
    <w:rsid w:val="00230B46"/>
    <w:rsid w:val="00231221"/>
    <w:rsid w:val="00232786"/>
    <w:rsid w:val="00232BE9"/>
    <w:rsid w:val="00234C58"/>
    <w:rsid w:val="00234DA9"/>
    <w:rsid w:val="0023661C"/>
    <w:rsid w:val="00240282"/>
    <w:rsid w:val="002428B4"/>
    <w:rsid w:val="00244EAD"/>
    <w:rsid w:val="00246945"/>
    <w:rsid w:val="00247E32"/>
    <w:rsid w:val="002504C6"/>
    <w:rsid w:val="00250C87"/>
    <w:rsid w:val="00253540"/>
    <w:rsid w:val="002543B7"/>
    <w:rsid w:val="002556FD"/>
    <w:rsid w:val="00255A3F"/>
    <w:rsid w:val="00257953"/>
    <w:rsid w:val="002623B2"/>
    <w:rsid w:val="00262825"/>
    <w:rsid w:val="00262A2B"/>
    <w:rsid w:val="00263611"/>
    <w:rsid w:val="002649B4"/>
    <w:rsid w:val="00264D26"/>
    <w:rsid w:val="00265B69"/>
    <w:rsid w:val="00265D21"/>
    <w:rsid w:val="00265E33"/>
    <w:rsid w:val="002671DA"/>
    <w:rsid w:val="00270305"/>
    <w:rsid w:val="0027139B"/>
    <w:rsid w:val="002717F4"/>
    <w:rsid w:val="002728EE"/>
    <w:rsid w:val="00272F1A"/>
    <w:rsid w:val="00275F01"/>
    <w:rsid w:val="00276B8F"/>
    <w:rsid w:val="00281E3A"/>
    <w:rsid w:val="00284E11"/>
    <w:rsid w:val="00285FBD"/>
    <w:rsid w:val="002862FB"/>
    <w:rsid w:val="002872CE"/>
    <w:rsid w:val="0029267B"/>
    <w:rsid w:val="00294D75"/>
    <w:rsid w:val="00296CE3"/>
    <w:rsid w:val="002A0AE8"/>
    <w:rsid w:val="002A1B7B"/>
    <w:rsid w:val="002A22F1"/>
    <w:rsid w:val="002A3084"/>
    <w:rsid w:val="002A5855"/>
    <w:rsid w:val="002A6748"/>
    <w:rsid w:val="002B09DF"/>
    <w:rsid w:val="002B3641"/>
    <w:rsid w:val="002B7216"/>
    <w:rsid w:val="002B736D"/>
    <w:rsid w:val="002C004F"/>
    <w:rsid w:val="002C3674"/>
    <w:rsid w:val="002C52FA"/>
    <w:rsid w:val="002C6EDC"/>
    <w:rsid w:val="002D0546"/>
    <w:rsid w:val="002D24F0"/>
    <w:rsid w:val="002D29A2"/>
    <w:rsid w:val="002D3059"/>
    <w:rsid w:val="002D43EB"/>
    <w:rsid w:val="002D4528"/>
    <w:rsid w:val="002D46F8"/>
    <w:rsid w:val="002D6571"/>
    <w:rsid w:val="002D7261"/>
    <w:rsid w:val="002D730D"/>
    <w:rsid w:val="002E009F"/>
    <w:rsid w:val="002E1D23"/>
    <w:rsid w:val="002E220B"/>
    <w:rsid w:val="002E2793"/>
    <w:rsid w:val="002E469B"/>
    <w:rsid w:val="002E660F"/>
    <w:rsid w:val="002F1712"/>
    <w:rsid w:val="002F3E63"/>
    <w:rsid w:val="002F4857"/>
    <w:rsid w:val="002F4CE3"/>
    <w:rsid w:val="002F5291"/>
    <w:rsid w:val="002F6FE8"/>
    <w:rsid w:val="002F78F5"/>
    <w:rsid w:val="002F792B"/>
    <w:rsid w:val="00303365"/>
    <w:rsid w:val="00303D16"/>
    <w:rsid w:val="00305F27"/>
    <w:rsid w:val="00312278"/>
    <w:rsid w:val="00315FBC"/>
    <w:rsid w:val="003171D4"/>
    <w:rsid w:val="00324005"/>
    <w:rsid w:val="00324A28"/>
    <w:rsid w:val="003262A0"/>
    <w:rsid w:val="003265CB"/>
    <w:rsid w:val="003275E1"/>
    <w:rsid w:val="00327981"/>
    <w:rsid w:val="00327EAA"/>
    <w:rsid w:val="003305D4"/>
    <w:rsid w:val="00332DAA"/>
    <w:rsid w:val="00335FBE"/>
    <w:rsid w:val="003375AE"/>
    <w:rsid w:val="003415CD"/>
    <w:rsid w:val="00343B0D"/>
    <w:rsid w:val="00343CC9"/>
    <w:rsid w:val="003444B1"/>
    <w:rsid w:val="00346C79"/>
    <w:rsid w:val="00347D3E"/>
    <w:rsid w:val="00353240"/>
    <w:rsid w:val="00353BD4"/>
    <w:rsid w:val="003563DA"/>
    <w:rsid w:val="00364350"/>
    <w:rsid w:val="00365E90"/>
    <w:rsid w:val="00365EA5"/>
    <w:rsid w:val="003671FB"/>
    <w:rsid w:val="00370378"/>
    <w:rsid w:val="0037076A"/>
    <w:rsid w:val="00373FBB"/>
    <w:rsid w:val="0037772F"/>
    <w:rsid w:val="00377BA1"/>
    <w:rsid w:val="003844AC"/>
    <w:rsid w:val="00385457"/>
    <w:rsid w:val="0038593A"/>
    <w:rsid w:val="003862D6"/>
    <w:rsid w:val="00392157"/>
    <w:rsid w:val="00393108"/>
    <w:rsid w:val="00393360"/>
    <w:rsid w:val="00394103"/>
    <w:rsid w:val="0039523B"/>
    <w:rsid w:val="003958FF"/>
    <w:rsid w:val="00395DD1"/>
    <w:rsid w:val="0039623B"/>
    <w:rsid w:val="003A4067"/>
    <w:rsid w:val="003A6B49"/>
    <w:rsid w:val="003B7E29"/>
    <w:rsid w:val="003C1953"/>
    <w:rsid w:val="003C2E7D"/>
    <w:rsid w:val="003C7534"/>
    <w:rsid w:val="003C7BC8"/>
    <w:rsid w:val="003D39B4"/>
    <w:rsid w:val="003D41B7"/>
    <w:rsid w:val="003D6054"/>
    <w:rsid w:val="003E39A9"/>
    <w:rsid w:val="003E3A30"/>
    <w:rsid w:val="003F53F9"/>
    <w:rsid w:val="00400376"/>
    <w:rsid w:val="00401B11"/>
    <w:rsid w:val="0040215F"/>
    <w:rsid w:val="00403425"/>
    <w:rsid w:val="00403478"/>
    <w:rsid w:val="0040585B"/>
    <w:rsid w:val="0040610A"/>
    <w:rsid w:val="004063BB"/>
    <w:rsid w:val="00406720"/>
    <w:rsid w:val="004111FD"/>
    <w:rsid w:val="00411885"/>
    <w:rsid w:val="00412A49"/>
    <w:rsid w:val="00414BD4"/>
    <w:rsid w:val="004159FF"/>
    <w:rsid w:val="004207BC"/>
    <w:rsid w:val="00421FB4"/>
    <w:rsid w:val="004232E3"/>
    <w:rsid w:val="004246B5"/>
    <w:rsid w:val="0042720D"/>
    <w:rsid w:val="00427D5F"/>
    <w:rsid w:val="00430217"/>
    <w:rsid w:val="0043179B"/>
    <w:rsid w:val="004325E6"/>
    <w:rsid w:val="004360C3"/>
    <w:rsid w:val="00442797"/>
    <w:rsid w:val="00443750"/>
    <w:rsid w:val="0044377A"/>
    <w:rsid w:val="00443FC3"/>
    <w:rsid w:val="00444B08"/>
    <w:rsid w:val="00446EDE"/>
    <w:rsid w:val="00447C3F"/>
    <w:rsid w:val="004504CF"/>
    <w:rsid w:val="00454BF2"/>
    <w:rsid w:val="00455E18"/>
    <w:rsid w:val="0045618C"/>
    <w:rsid w:val="004619C7"/>
    <w:rsid w:val="00465BA7"/>
    <w:rsid w:val="004661AE"/>
    <w:rsid w:val="004669E4"/>
    <w:rsid w:val="00466DD4"/>
    <w:rsid w:val="00467602"/>
    <w:rsid w:val="00471213"/>
    <w:rsid w:val="00471E20"/>
    <w:rsid w:val="0047303A"/>
    <w:rsid w:val="00473286"/>
    <w:rsid w:val="004738F5"/>
    <w:rsid w:val="00473E7B"/>
    <w:rsid w:val="004756F8"/>
    <w:rsid w:val="00477D93"/>
    <w:rsid w:val="00480C60"/>
    <w:rsid w:val="00481839"/>
    <w:rsid w:val="004846A6"/>
    <w:rsid w:val="0048540F"/>
    <w:rsid w:val="004866E0"/>
    <w:rsid w:val="00490CCB"/>
    <w:rsid w:val="00490CE2"/>
    <w:rsid w:val="004920D1"/>
    <w:rsid w:val="004940D2"/>
    <w:rsid w:val="0049412F"/>
    <w:rsid w:val="00494595"/>
    <w:rsid w:val="004945F8"/>
    <w:rsid w:val="00494C0D"/>
    <w:rsid w:val="00497496"/>
    <w:rsid w:val="004A3192"/>
    <w:rsid w:val="004A37AE"/>
    <w:rsid w:val="004A3F96"/>
    <w:rsid w:val="004A6156"/>
    <w:rsid w:val="004B0696"/>
    <w:rsid w:val="004B080A"/>
    <w:rsid w:val="004B2E18"/>
    <w:rsid w:val="004B49DC"/>
    <w:rsid w:val="004B4C05"/>
    <w:rsid w:val="004B7250"/>
    <w:rsid w:val="004C0464"/>
    <w:rsid w:val="004C0C63"/>
    <w:rsid w:val="004C0CBF"/>
    <w:rsid w:val="004C4C26"/>
    <w:rsid w:val="004C4E44"/>
    <w:rsid w:val="004C56D6"/>
    <w:rsid w:val="004C72EC"/>
    <w:rsid w:val="004D1963"/>
    <w:rsid w:val="004D2AAB"/>
    <w:rsid w:val="004D3AF2"/>
    <w:rsid w:val="004D43A1"/>
    <w:rsid w:val="004D6A8D"/>
    <w:rsid w:val="004D6B98"/>
    <w:rsid w:val="004E0A17"/>
    <w:rsid w:val="004E0A7C"/>
    <w:rsid w:val="004E52F8"/>
    <w:rsid w:val="004E5614"/>
    <w:rsid w:val="004E59CF"/>
    <w:rsid w:val="004E795B"/>
    <w:rsid w:val="004F3441"/>
    <w:rsid w:val="004F41B3"/>
    <w:rsid w:val="004F41EF"/>
    <w:rsid w:val="004F562D"/>
    <w:rsid w:val="004F604A"/>
    <w:rsid w:val="004F66E4"/>
    <w:rsid w:val="0050304C"/>
    <w:rsid w:val="005067BF"/>
    <w:rsid w:val="00506B17"/>
    <w:rsid w:val="005075FB"/>
    <w:rsid w:val="00510A91"/>
    <w:rsid w:val="0051259E"/>
    <w:rsid w:val="00512FD7"/>
    <w:rsid w:val="005158D9"/>
    <w:rsid w:val="00516EA6"/>
    <w:rsid w:val="005231A8"/>
    <w:rsid w:val="005242FF"/>
    <w:rsid w:val="00525B0E"/>
    <w:rsid w:val="00526DC3"/>
    <w:rsid w:val="005311C0"/>
    <w:rsid w:val="005343DF"/>
    <w:rsid w:val="00535453"/>
    <w:rsid w:val="005355D4"/>
    <w:rsid w:val="00540581"/>
    <w:rsid w:val="00542B32"/>
    <w:rsid w:val="0054419C"/>
    <w:rsid w:val="00544A8F"/>
    <w:rsid w:val="005458B4"/>
    <w:rsid w:val="00545B0C"/>
    <w:rsid w:val="00547336"/>
    <w:rsid w:val="00547B39"/>
    <w:rsid w:val="005513E4"/>
    <w:rsid w:val="00552D00"/>
    <w:rsid w:val="005540FE"/>
    <w:rsid w:val="005571CB"/>
    <w:rsid w:val="005630BE"/>
    <w:rsid w:val="0056400A"/>
    <w:rsid w:val="005641EA"/>
    <w:rsid w:val="00564CBA"/>
    <w:rsid w:val="00566D12"/>
    <w:rsid w:val="00570D71"/>
    <w:rsid w:val="005716AF"/>
    <w:rsid w:val="00571C83"/>
    <w:rsid w:val="0057304B"/>
    <w:rsid w:val="00573462"/>
    <w:rsid w:val="0057352E"/>
    <w:rsid w:val="005754B6"/>
    <w:rsid w:val="0057714F"/>
    <w:rsid w:val="00580290"/>
    <w:rsid w:val="00583A0E"/>
    <w:rsid w:val="005850E2"/>
    <w:rsid w:val="00585288"/>
    <w:rsid w:val="00586195"/>
    <w:rsid w:val="00587A65"/>
    <w:rsid w:val="00587E09"/>
    <w:rsid w:val="0059113E"/>
    <w:rsid w:val="005936B8"/>
    <w:rsid w:val="005954D7"/>
    <w:rsid w:val="00595F8A"/>
    <w:rsid w:val="005A09BC"/>
    <w:rsid w:val="005A2FFD"/>
    <w:rsid w:val="005A5623"/>
    <w:rsid w:val="005A75C4"/>
    <w:rsid w:val="005B00C1"/>
    <w:rsid w:val="005B380F"/>
    <w:rsid w:val="005B4338"/>
    <w:rsid w:val="005B4B48"/>
    <w:rsid w:val="005B5085"/>
    <w:rsid w:val="005B54D7"/>
    <w:rsid w:val="005B6CF1"/>
    <w:rsid w:val="005C0732"/>
    <w:rsid w:val="005C0754"/>
    <w:rsid w:val="005C23C9"/>
    <w:rsid w:val="005C40B0"/>
    <w:rsid w:val="005C50DB"/>
    <w:rsid w:val="005C71AB"/>
    <w:rsid w:val="005D0AFD"/>
    <w:rsid w:val="005D0B12"/>
    <w:rsid w:val="005D2CA9"/>
    <w:rsid w:val="005D3EBF"/>
    <w:rsid w:val="005D4086"/>
    <w:rsid w:val="005D5DA1"/>
    <w:rsid w:val="005D6A0D"/>
    <w:rsid w:val="005E0C8D"/>
    <w:rsid w:val="005E2B50"/>
    <w:rsid w:val="005E327C"/>
    <w:rsid w:val="005E717F"/>
    <w:rsid w:val="005F0241"/>
    <w:rsid w:val="005F1409"/>
    <w:rsid w:val="005F30A8"/>
    <w:rsid w:val="005F32F7"/>
    <w:rsid w:val="005F38CF"/>
    <w:rsid w:val="005F731A"/>
    <w:rsid w:val="006015BA"/>
    <w:rsid w:val="00611CC1"/>
    <w:rsid w:val="00612118"/>
    <w:rsid w:val="0061290C"/>
    <w:rsid w:val="00612BE4"/>
    <w:rsid w:val="00614149"/>
    <w:rsid w:val="00615725"/>
    <w:rsid w:val="00615FC9"/>
    <w:rsid w:val="0061679C"/>
    <w:rsid w:val="006245FB"/>
    <w:rsid w:val="00627BD4"/>
    <w:rsid w:val="00630AB6"/>
    <w:rsid w:val="00631A82"/>
    <w:rsid w:val="00631EB8"/>
    <w:rsid w:val="0064108F"/>
    <w:rsid w:val="0064204B"/>
    <w:rsid w:val="00643158"/>
    <w:rsid w:val="00643551"/>
    <w:rsid w:val="006441AB"/>
    <w:rsid w:val="00644E09"/>
    <w:rsid w:val="0065064D"/>
    <w:rsid w:val="00651EE1"/>
    <w:rsid w:val="006546E1"/>
    <w:rsid w:val="00655C89"/>
    <w:rsid w:val="00661239"/>
    <w:rsid w:val="00666B2B"/>
    <w:rsid w:val="006708A5"/>
    <w:rsid w:val="0067102B"/>
    <w:rsid w:val="0067228F"/>
    <w:rsid w:val="00674BA9"/>
    <w:rsid w:val="0067589C"/>
    <w:rsid w:val="006771F7"/>
    <w:rsid w:val="0068080E"/>
    <w:rsid w:val="00681247"/>
    <w:rsid w:val="00681A25"/>
    <w:rsid w:val="0068233D"/>
    <w:rsid w:val="00683989"/>
    <w:rsid w:val="00693346"/>
    <w:rsid w:val="00693BEF"/>
    <w:rsid w:val="00695BFA"/>
    <w:rsid w:val="0069724D"/>
    <w:rsid w:val="00697776"/>
    <w:rsid w:val="00697A24"/>
    <w:rsid w:val="006A0815"/>
    <w:rsid w:val="006A1E8E"/>
    <w:rsid w:val="006A23AC"/>
    <w:rsid w:val="006A2A25"/>
    <w:rsid w:val="006A2D6B"/>
    <w:rsid w:val="006A4B54"/>
    <w:rsid w:val="006A546F"/>
    <w:rsid w:val="006A5B44"/>
    <w:rsid w:val="006A6AD5"/>
    <w:rsid w:val="006A7C1D"/>
    <w:rsid w:val="006B00A1"/>
    <w:rsid w:val="006B15A2"/>
    <w:rsid w:val="006B1955"/>
    <w:rsid w:val="006B20A7"/>
    <w:rsid w:val="006B2591"/>
    <w:rsid w:val="006B5705"/>
    <w:rsid w:val="006B5D9F"/>
    <w:rsid w:val="006B6B8E"/>
    <w:rsid w:val="006C276B"/>
    <w:rsid w:val="006C49F4"/>
    <w:rsid w:val="006C7909"/>
    <w:rsid w:val="006D0A92"/>
    <w:rsid w:val="006D14E3"/>
    <w:rsid w:val="006D208D"/>
    <w:rsid w:val="006D46BC"/>
    <w:rsid w:val="006D475F"/>
    <w:rsid w:val="006D4C50"/>
    <w:rsid w:val="006E1D23"/>
    <w:rsid w:val="006E35C3"/>
    <w:rsid w:val="006E367A"/>
    <w:rsid w:val="006E5340"/>
    <w:rsid w:val="006E56BD"/>
    <w:rsid w:val="006E5D41"/>
    <w:rsid w:val="006E62F2"/>
    <w:rsid w:val="006E7873"/>
    <w:rsid w:val="006F1A47"/>
    <w:rsid w:val="006F28FF"/>
    <w:rsid w:val="006F332D"/>
    <w:rsid w:val="006F61F0"/>
    <w:rsid w:val="006F6B40"/>
    <w:rsid w:val="006F72C8"/>
    <w:rsid w:val="006F7B46"/>
    <w:rsid w:val="00704358"/>
    <w:rsid w:val="007051F1"/>
    <w:rsid w:val="007053C1"/>
    <w:rsid w:val="0070722A"/>
    <w:rsid w:val="0071071C"/>
    <w:rsid w:val="00712245"/>
    <w:rsid w:val="00713CA5"/>
    <w:rsid w:val="00714894"/>
    <w:rsid w:val="00723717"/>
    <w:rsid w:val="007237FC"/>
    <w:rsid w:val="00724113"/>
    <w:rsid w:val="00724C1F"/>
    <w:rsid w:val="00724CD1"/>
    <w:rsid w:val="0072548C"/>
    <w:rsid w:val="00725EDA"/>
    <w:rsid w:val="00726261"/>
    <w:rsid w:val="007271D1"/>
    <w:rsid w:val="0072754B"/>
    <w:rsid w:val="007276EA"/>
    <w:rsid w:val="00733794"/>
    <w:rsid w:val="00733DBD"/>
    <w:rsid w:val="007350BB"/>
    <w:rsid w:val="007355BB"/>
    <w:rsid w:val="00736773"/>
    <w:rsid w:val="007369E4"/>
    <w:rsid w:val="007411F8"/>
    <w:rsid w:val="0074398B"/>
    <w:rsid w:val="00746487"/>
    <w:rsid w:val="0074706B"/>
    <w:rsid w:val="0074746C"/>
    <w:rsid w:val="00747642"/>
    <w:rsid w:val="00750A40"/>
    <w:rsid w:val="007530B5"/>
    <w:rsid w:val="00756350"/>
    <w:rsid w:val="00760045"/>
    <w:rsid w:val="00760308"/>
    <w:rsid w:val="00760ED7"/>
    <w:rsid w:val="00763438"/>
    <w:rsid w:val="0076488A"/>
    <w:rsid w:val="0076563F"/>
    <w:rsid w:val="00765979"/>
    <w:rsid w:val="007663B6"/>
    <w:rsid w:val="00767F5A"/>
    <w:rsid w:val="00770994"/>
    <w:rsid w:val="007714D4"/>
    <w:rsid w:val="00772657"/>
    <w:rsid w:val="0077397A"/>
    <w:rsid w:val="007764AA"/>
    <w:rsid w:val="00776A56"/>
    <w:rsid w:val="00777591"/>
    <w:rsid w:val="00781D13"/>
    <w:rsid w:val="0078379C"/>
    <w:rsid w:val="00784E57"/>
    <w:rsid w:val="007852A8"/>
    <w:rsid w:val="00787674"/>
    <w:rsid w:val="00787CE6"/>
    <w:rsid w:val="00790226"/>
    <w:rsid w:val="007928CB"/>
    <w:rsid w:val="00796840"/>
    <w:rsid w:val="00797AD7"/>
    <w:rsid w:val="007A2722"/>
    <w:rsid w:val="007A3CE4"/>
    <w:rsid w:val="007A4ECC"/>
    <w:rsid w:val="007A5215"/>
    <w:rsid w:val="007A7FA2"/>
    <w:rsid w:val="007B0B68"/>
    <w:rsid w:val="007B0CBF"/>
    <w:rsid w:val="007B3609"/>
    <w:rsid w:val="007B3FCB"/>
    <w:rsid w:val="007B4B22"/>
    <w:rsid w:val="007C2871"/>
    <w:rsid w:val="007C2CFD"/>
    <w:rsid w:val="007C4726"/>
    <w:rsid w:val="007C4813"/>
    <w:rsid w:val="007C7373"/>
    <w:rsid w:val="007D36DC"/>
    <w:rsid w:val="007D4A27"/>
    <w:rsid w:val="007D7D24"/>
    <w:rsid w:val="007E1C3E"/>
    <w:rsid w:val="007E496B"/>
    <w:rsid w:val="007E5353"/>
    <w:rsid w:val="007E56EB"/>
    <w:rsid w:val="007E57DA"/>
    <w:rsid w:val="007E5CD3"/>
    <w:rsid w:val="007E7869"/>
    <w:rsid w:val="007E7CAA"/>
    <w:rsid w:val="007F3BB6"/>
    <w:rsid w:val="007F4A3F"/>
    <w:rsid w:val="007F5BEB"/>
    <w:rsid w:val="007F6226"/>
    <w:rsid w:val="007F6945"/>
    <w:rsid w:val="007F6E18"/>
    <w:rsid w:val="007F726A"/>
    <w:rsid w:val="007F7E8D"/>
    <w:rsid w:val="00800E3A"/>
    <w:rsid w:val="008020B4"/>
    <w:rsid w:val="008041F8"/>
    <w:rsid w:val="00806E68"/>
    <w:rsid w:val="00811093"/>
    <w:rsid w:val="00811147"/>
    <w:rsid w:val="008113A9"/>
    <w:rsid w:val="00814185"/>
    <w:rsid w:val="00814C16"/>
    <w:rsid w:val="00814CF7"/>
    <w:rsid w:val="00816014"/>
    <w:rsid w:val="00816F08"/>
    <w:rsid w:val="00820249"/>
    <w:rsid w:val="00822560"/>
    <w:rsid w:val="0082318A"/>
    <w:rsid w:val="00823215"/>
    <w:rsid w:val="00823506"/>
    <w:rsid w:val="00824510"/>
    <w:rsid w:val="00824635"/>
    <w:rsid w:val="00831E96"/>
    <w:rsid w:val="008345ED"/>
    <w:rsid w:val="00835B00"/>
    <w:rsid w:val="00836057"/>
    <w:rsid w:val="0083618A"/>
    <w:rsid w:val="008364D7"/>
    <w:rsid w:val="00836F32"/>
    <w:rsid w:val="008401FD"/>
    <w:rsid w:val="00840EB0"/>
    <w:rsid w:val="008415A6"/>
    <w:rsid w:val="00842AFF"/>
    <w:rsid w:val="008434A6"/>
    <w:rsid w:val="00843BE7"/>
    <w:rsid w:val="00844412"/>
    <w:rsid w:val="00844C44"/>
    <w:rsid w:val="00846DE7"/>
    <w:rsid w:val="0084797B"/>
    <w:rsid w:val="008524D4"/>
    <w:rsid w:val="00852728"/>
    <w:rsid w:val="00853647"/>
    <w:rsid w:val="00856FAA"/>
    <w:rsid w:val="00857B95"/>
    <w:rsid w:val="008610FD"/>
    <w:rsid w:val="00861739"/>
    <w:rsid w:val="00862B69"/>
    <w:rsid w:val="0086329E"/>
    <w:rsid w:val="008640A5"/>
    <w:rsid w:val="00867361"/>
    <w:rsid w:val="008737E3"/>
    <w:rsid w:val="00875C81"/>
    <w:rsid w:val="00875D94"/>
    <w:rsid w:val="00876055"/>
    <w:rsid w:val="00877E57"/>
    <w:rsid w:val="00882978"/>
    <w:rsid w:val="00883B1B"/>
    <w:rsid w:val="00885A47"/>
    <w:rsid w:val="00886BE6"/>
    <w:rsid w:val="00886C63"/>
    <w:rsid w:val="00886CF4"/>
    <w:rsid w:val="008914A1"/>
    <w:rsid w:val="00891982"/>
    <w:rsid w:val="00891AB4"/>
    <w:rsid w:val="00892A03"/>
    <w:rsid w:val="00893709"/>
    <w:rsid w:val="00894293"/>
    <w:rsid w:val="00894944"/>
    <w:rsid w:val="00894A8B"/>
    <w:rsid w:val="00895384"/>
    <w:rsid w:val="00895FDF"/>
    <w:rsid w:val="008968A2"/>
    <w:rsid w:val="008A3AAD"/>
    <w:rsid w:val="008A511C"/>
    <w:rsid w:val="008A6C6D"/>
    <w:rsid w:val="008B24E7"/>
    <w:rsid w:val="008B3BE3"/>
    <w:rsid w:val="008B3C2C"/>
    <w:rsid w:val="008B56E2"/>
    <w:rsid w:val="008B6743"/>
    <w:rsid w:val="008B7767"/>
    <w:rsid w:val="008B78C6"/>
    <w:rsid w:val="008C1F21"/>
    <w:rsid w:val="008C4DC0"/>
    <w:rsid w:val="008C5CC7"/>
    <w:rsid w:val="008C685D"/>
    <w:rsid w:val="008C6C81"/>
    <w:rsid w:val="008D00E8"/>
    <w:rsid w:val="008D11F9"/>
    <w:rsid w:val="008D2B0E"/>
    <w:rsid w:val="008D38AA"/>
    <w:rsid w:val="008D4C7C"/>
    <w:rsid w:val="008D6E6E"/>
    <w:rsid w:val="008D73D5"/>
    <w:rsid w:val="008E093E"/>
    <w:rsid w:val="008E0B5D"/>
    <w:rsid w:val="008E3808"/>
    <w:rsid w:val="008E552F"/>
    <w:rsid w:val="008E6052"/>
    <w:rsid w:val="008E6657"/>
    <w:rsid w:val="008F0028"/>
    <w:rsid w:val="008F0A67"/>
    <w:rsid w:val="008F0CF0"/>
    <w:rsid w:val="008F1BD1"/>
    <w:rsid w:val="008F32D3"/>
    <w:rsid w:val="008F6236"/>
    <w:rsid w:val="009007DB"/>
    <w:rsid w:val="00903506"/>
    <w:rsid w:val="00903771"/>
    <w:rsid w:val="00903C1D"/>
    <w:rsid w:val="00905CD0"/>
    <w:rsid w:val="00907ACB"/>
    <w:rsid w:val="00907B62"/>
    <w:rsid w:val="009146FC"/>
    <w:rsid w:val="00917FC4"/>
    <w:rsid w:val="00922D84"/>
    <w:rsid w:val="0092375C"/>
    <w:rsid w:val="00923ADC"/>
    <w:rsid w:val="00924B08"/>
    <w:rsid w:val="00924CE6"/>
    <w:rsid w:val="00925FFF"/>
    <w:rsid w:val="00927D4C"/>
    <w:rsid w:val="0093094E"/>
    <w:rsid w:val="00930CE1"/>
    <w:rsid w:val="00933353"/>
    <w:rsid w:val="00933D30"/>
    <w:rsid w:val="0093454A"/>
    <w:rsid w:val="00937F28"/>
    <w:rsid w:val="009420A1"/>
    <w:rsid w:val="00944C97"/>
    <w:rsid w:val="00945FD6"/>
    <w:rsid w:val="00946931"/>
    <w:rsid w:val="009501B0"/>
    <w:rsid w:val="00950670"/>
    <w:rsid w:val="00952A60"/>
    <w:rsid w:val="00953285"/>
    <w:rsid w:val="00963C20"/>
    <w:rsid w:val="009646AD"/>
    <w:rsid w:val="00966DED"/>
    <w:rsid w:val="00971618"/>
    <w:rsid w:val="00972162"/>
    <w:rsid w:val="00975136"/>
    <w:rsid w:val="00975A2A"/>
    <w:rsid w:val="00976530"/>
    <w:rsid w:val="00976708"/>
    <w:rsid w:val="00976EF4"/>
    <w:rsid w:val="00981677"/>
    <w:rsid w:val="00981E15"/>
    <w:rsid w:val="00987C0B"/>
    <w:rsid w:val="00991F98"/>
    <w:rsid w:val="00993042"/>
    <w:rsid w:val="00994421"/>
    <w:rsid w:val="00994CCE"/>
    <w:rsid w:val="009950DC"/>
    <w:rsid w:val="00995EB4"/>
    <w:rsid w:val="00995F31"/>
    <w:rsid w:val="00996960"/>
    <w:rsid w:val="009A0952"/>
    <w:rsid w:val="009A2681"/>
    <w:rsid w:val="009A349E"/>
    <w:rsid w:val="009A3931"/>
    <w:rsid w:val="009A41DA"/>
    <w:rsid w:val="009A7FD7"/>
    <w:rsid w:val="009B17AE"/>
    <w:rsid w:val="009B1842"/>
    <w:rsid w:val="009B4CCB"/>
    <w:rsid w:val="009B635D"/>
    <w:rsid w:val="009C056F"/>
    <w:rsid w:val="009C0596"/>
    <w:rsid w:val="009C0C3F"/>
    <w:rsid w:val="009C18BD"/>
    <w:rsid w:val="009C2D8E"/>
    <w:rsid w:val="009C39E4"/>
    <w:rsid w:val="009D0EA7"/>
    <w:rsid w:val="009D15C0"/>
    <w:rsid w:val="009D1D6F"/>
    <w:rsid w:val="009D224F"/>
    <w:rsid w:val="009D537F"/>
    <w:rsid w:val="009D61D7"/>
    <w:rsid w:val="009D78F7"/>
    <w:rsid w:val="009D7E79"/>
    <w:rsid w:val="009E172E"/>
    <w:rsid w:val="009E2261"/>
    <w:rsid w:val="009E280B"/>
    <w:rsid w:val="009E28EC"/>
    <w:rsid w:val="009E3045"/>
    <w:rsid w:val="009E3E4D"/>
    <w:rsid w:val="009E6176"/>
    <w:rsid w:val="009E6207"/>
    <w:rsid w:val="009E6591"/>
    <w:rsid w:val="009F1564"/>
    <w:rsid w:val="009F2128"/>
    <w:rsid w:val="009F33BA"/>
    <w:rsid w:val="009F4CE2"/>
    <w:rsid w:val="009F6F10"/>
    <w:rsid w:val="009F7711"/>
    <w:rsid w:val="00A0154D"/>
    <w:rsid w:val="00A01C0F"/>
    <w:rsid w:val="00A07851"/>
    <w:rsid w:val="00A10792"/>
    <w:rsid w:val="00A10C6A"/>
    <w:rsid w:val="00A11E90"/>
    <w:rsid w:val="00A12E33"/>
    <w:rsid w:val="00A145A0"/>
    <w:rsid w:val="00A16028"/>
    <w:rsid w:val="00A2130B"/>
    <w:rsid w:val="00A21546"/>
    <w:rsid w:val="00A24AAB"/>
    <w:rsid w:val="00A25E9D"/>
    <w:rsid w:val="00A263D8"/>
    <w:rsid w:val="00A264B5"/>
    <w:rsid w:val="00A276E7"/>
    <w:rsid w:val="00A30F2C"/>
    <w:rsid w:val="00A310A8"/>
    <w:rsid w:val="00A31C0E"/>
    <w:rsid w:val="00A3211A"/>
    <w:rsid w:val="00A34EB9"/>
    <w:rsid w:val="00A36694"/>
    <w:rsid w:val="00A36DDF"/>
    <w:rsid w:val="00A429ED"/>
    <w:rsid w:val="00A4365C"/>
    <w:rsid w:val="00A4560F"/>
    <w:rsid w:val="00A45A0F"/>
    <w:rsid w:val="00A467CD"/>
    <w:rsid w:val="00A46AC6"/>
    <w:rsid w:val="00A47FC1"/>
    <w:rsid w:val="00A50399"/>
    <w:rsid w:val="00A52D88"/>
    <w:rsid w:val="00A53478"/>
    <w:rsid w:val="00A5640C"/>
    <w:rsid w:val="00A56457"/>
    <w:rsid w:val="00A56584"/>
    <w:rsid w:val="00A574F5"/>
    <w:rsid w:val="00A63261"/>
    <w:rsid w:val="00A64931"/>
    <w:rsid w:val="00A658DB"/>
    <w:rsid w:val="00A66BA5"/>
    <w:rsid w:val="00A67425"/>
    <w:rsid w:val="00A67F9E"/>
    <w:rsid w:val="00A71BB1"/>
    <w:rsid w:val="00A740DF"/>
    <w:rsid w:val="00A8163D"/>
    <w:rsid w:val="00A832E6"/>
    <w:rsid w:val="00A83454"/>
    <w:rsid w:val="00A841B4"/>
    <w:rsid w:val="00A850E6"/>
    <w:rsid w:val="00A85161"/>
    <w:rsid w:val="00A860D0"/>
    <w:rsid w:val="00A86D97"/>
    <w:rsid w:val="00A916F2"/>
    <w:rsid w:val="00A917A7"/>
    <w:rsid w:val="00A92F24"/>
    <w:rsid w:val="00A9376F"/>
    <w:rsid w:val="00A95C2E"/>
    <w:rsid w:val="00A960D0"/>
    <w:rsid w:val="00AA5FDD"/>
    <w:rsid w:val="00AA66E1"/>
    <w:rsid w:val="00AA6EB7"/>
    <w:rsid w:val="00AA6F33"/>
    <w:rsid w:val="00AA7B64"/>
    <w:rsid w:val="00AA7C8B"/>
    <w:rsid w:val="00AB0594"/>
    <w:rsid w:val="00AB1371"/>
    <w:rsid w:val="00AB28AA"/>
    <w:rsid w:val="00AB2FCB"/>
    <w:rsid w:val="00AB470F"/>
    <w:rsid w:val="00AB4804"/>
    <w:rsid w:val="00AB4A4C"/>
    <w:rsid w:val="00AB61F6"/>
    <w:rsid w:val="00AC08F0"/>
    <w:rsid w:val="00AC2279"/>
    <w:rsid w:val="00AC444F"/>
    <w:rsid w:val="00AC63A3"/>
    <w:rsid w:val="00AC6581"/>
    <w:rsid w:val="00AC76D9"/>
    <w:rsid w:val="00AD043B"/>
    <w:rsid w:val="00AD1AAB"/>
    <w:rsid w:val="00AD1F1E"/>
    <w:rsid w:val="00AD2441"/>
    <w:rsid w:val="00AD2CB4"/>
    <w:rsid w:val="00AD2F47"/>
    <w:rsid w:val="00AD549A"/>
    <w:rsid w:val="00AD5905"/>
    <w:rsid w:val="00AE09B3"/>
    <w:rsid w:val="00AE193E"/>
    <w:rsid w:val="00AE357B"/>
    <w:rsid w:val="00AE6B45"/>
    <w:rsid w:val="00AE729B"/>
    <w:rsid w:val="00AF0C98"/>
    <w:rsid w:val="00AF14C2"/>
    <w:rsid w:val="00AF1E5D"/>
    <w:rsid w:val="00AF5783"/>
    <w:rsid w:val="00AF6752"/>
    <w:rsid w:val="00AF6D50"/>
    <w:rsid w:val="00AF7949"/>
    <w:rsid w:val="00B017C2"/>
    <w:rsid w:val="00B01DB9"/>
    <w:rsid w:val="00B02B12"/>
    <w:rsid w:val="00B03FD8"/>
    <w:rsid w:val="00B045F6"/>
    <w:rsid w:val="00B04DAC"/>
    <w:rsid w:val="00B0521B"/>
    <w:rsid w:val="00B076D2"/>
    <w:rsid w:val="00B108D5"/>
    <w:rsid w:val="00B11A64"/>
    <w:rsid w:val="00B11C9D"/>
    <w:rsid w:val="00B128DA"/>
    <w:rsid w:val="00B13018"/>
    <w:rsid w:val="00B1329C"/>
    <w:rsid w:val="00B13791"/>
    <w:rsid w:val="00B13929"/>
    <w:rsid w:val="00B14D07"/>
    <w:rsid w:val="00B15E2C"/>
    <w:rsid w:val="00B165BB"/>
    <w:rsid w:val="00B17872"/>
    <w:rsid w:val="00B20C8A"/>
    <w:rsid w:val="00B21970"/>
    <w:rsid w:val="00B24A37"/>
    <w:rsid w:val="00B25715"/>
    <w:rsid w:val="00B26550"/>
    <w:rsid w:val="00B3105B"/>
    <w:rsid w:val="00B31C20"/>
    <w:rsid w:val="00B347B8"/>
    <w:rsid w:val="00B34B2E"/>
    <w:rsid w:val="00B34B46"/>
    <w:rsid w:val="00B37040"/>
    <w:rsid w:val="00B444E7"/>
    <w:rsid w:val="00B44F4A"/>
    <w:rsid w:val="00B507F2"/>
    <w:rsid w:val="00B52847"/>
    <w:rsid w:val="00B53FCF"/>
    <w:rsid w:val="00B60633"/>
    <w:rsid w:val="00B6113D"/>
    <w:rsid w:val="00B61C1D"/>
    <w:rsid w:val="00B622C2"/>
    <w:rsid w:val="00B6499D"/>
    <w:rsid w:val="00B64B54"/>
    <w:rsid w:val="00B65C6E"/>
    <w:rsid w:val="00B67246"/>
    <w:rsid w:val="00B704DE"/>
    <w:rsid w:val="00B70AEA"/>
    <w:rsid w:val="00B7448B"/>
    <w:rsid w:val="00B74877"/>
    <w:rsid w:val="00B7653F"/>
    <w:rsid w:val="00B826B4"/>
    <w:rsid w:val="00B832DA"/>
    <w:rsid w:val="00B83585"/>
    <w:rsid w:val="00B856A6"/>
    <w:rsid w:val="00B877C4"/>
    <w:rsid w:val="00B9286F"/>
    <w:rsid w:val="00B94180"/>
    <w:rsid w:val="00B94F14"/>
    <w:rsid w:val="00B951EB"/>
    <w:rsid w:val="00B9549E"/>
    <w:rsid w:val="00B97672"/>
    <w:rsid w:val="00B976D7"/>
    <w:rsid w:val="00BA0ED6"/>
    <w:rsid w:val="00BA235F"/>
    <w:rsid w:val="00BA312A"/>
    <w:rsid w:val="00BA4338"/>
    <w:rsid w:val="00BA75B9"/>
    <w:rsid w:val="00BA76A1"/>
    <w:rsid w:val="00BB0985"/>
    <w:rsid w:val="00BB1315"/>
    <w:rsid w:val="00BB13F6"/>
    <w:rsid w:val="00BB193B"/>
    <w:rsid w:val="00BB4705"/>
    <w:rsid w:val="00BB65DB"/>
    <w:rsid w:val="00BB6ED5"/>
    <w:rsid w:val="00BB7D6D"/>
    <w:rsid w:val="00BC1D95"/>
    <w:rsid w:val="00BC382A"/>
    <w:rsid w:val="00BC390C"/>
    <w:rsid w:val="00BC3A28"/>
    <w:rsid w:val="00BC6D87"/>
    <w:rsid w:val="00BC72E3"/>
    <w:rsid w:val="00BC74DB"/>
    <w:rsid w:val="00BC7BE8"/>
    <w:rsid w:val="00BC7D9C"/>
    <w:rsid w:val="00BD0476"/>
    <w:rsid w:val="00BD06AE"/>
    <w:rsid w:val="00BD2853"/>
    <w:rsid w:val="00BD3609"/>
    <w:rsid w:val="00BE5B92"/>
    <w:rsid w:val="00BE6167"/>
    <w:rsid w:val="00BE6CCD"/>
    <w:rsid w:val="00BE6D4F"/>
    <w:rsid w:val="00BE7071"/>
    <w:rsid w:val="00BF05C5"/>
    <w:rsid w:val="00BF20FC"/>
    <w:rsid w:val="00BF4E03"/>
    <w:rsid w:val="00BF6ED0"/>
    <w:rsid w:val="00BF7F62"/>
    <w:rsid w:val="00C00790"/>
    <w:rsid w:val="00C01773"/>
    <w:rsid w:val="00C018EE"/>
    <w:rsid w:val="00C0203F"/>
    <w:rsid w:val="00C020BE"/>
    <w:rsid w:val="00C033A5"/>
    <w:rsid w:val="00C0427F"/>
    <w:rsid w:val="00C052AC"/>
    <w:rsid w:val="00C05F8E"/>
    <w:rsid w:val="00C0630E"/>
    <w:rsid w:val="00C07D31"/>
    <w:rsid w:val="00C10618"/>
    <w:rsid w:val="00C11F3C"/>
    <w:rsid w:val="00C12B0F"/>
    <w:rsid w:val="00C15F75"/>
    <w:rsid w:val="00C177B8"/>
    <w:rsid w:val="00C179D3"/>
    <w:rsid w:val="00C20E89"/>
    <w:rsid w:val="00C27E1C"/>
    <w:rsid w:val="00C304BE"/>
    <w:rsid w:val="00C32180"/>
    <w:rsid w:val="00C32485"/>
    <w:rsid w:val="00C40452"/>
    <w:rsid w:val="00C4175C"/>
    <w:rsid w:val="00C4228B"/>
    <w:rsid w:val="00C4233B"/>
    <w:rsid w:val="00C45C8D"/>
    <w:rsid w:val="00C552ED"/>
    <w:rsid w:val="00C56430"/>
    <w:rsid w:val="00C6165C"/>
    <w:rsid w:val="00C62959"/>
    <w:rsid w:val="00C63AD8"/>
    <w:rsid w:val="00C6646B"/>
    <w:rsid w:val="00C70149"/>
    <w:rsid w:val="00C72AE8"/>
    <w:rsid w:val="00C737FF"/>
    <w:rsid w:val="00C744E9"/>
    <w:rsid w:val="00C74BD0"/>
    <w:rsid w:val="00C77347"/>
    <w:rsid w:val="00C77DD1"/>
    <w:rsid w:val="00C801BB"/>
    <w:rsid w:val="00C829C0"/>
    <w:rsid w:val="00C83D35"/>
    <w:rsid w:val="00C87BDA"/>
    <w:rsid w:val="00C9420B"/>
    <w:rsid w:val="00C94B2A"/>
    <w:rsid w:val="00C9583B"/>
    <w:rsid w:val="00C975AD"/>
    <w:rsid w:val="00CA0015"/>
    <w:rsid w:val="00CA1CF5"/>
    <w:rsid w:val="00CB0B3C"/>
    <w:rsid w:val="00CB16D0"/>
    <w:rsid w:val="00CC1169"/>
    <w:rsid w:val="00CC1348"/>
    <w:rsid w:val="00CC1BDA"/>
    <w:rsid w:val="00CC2567"/>
    <w:rsid w:val="00CC5E81"/>
    <w:rsid w:val="00CC68CA"/>
    <w:rsid w:val="00CC7513"/>
    <w:rsid w:val="00CD0A79"/>
    <w:rsid w:val="00CD3CEF"/>
    <w:rsid w:val="00CE1266"/>
    <w:rsid w:val="00CE301D"/>
    <w:rsid w:val="00CE3999"/>
    <w:rsid w:val="00CE3E7C"/>
    <w:rsid w:val="00CE52FA"/>
    <w:rsid w:val="00CE53DF"/>
    <w:rsid w:val="00CE684E"/>
    <w:rsid w:val="00CF0761"/>
    <w:rsid w:val="00CF3903"/>
    <w:rsid w:val="00CF3AA0"/>
    <w:rsid w:val="00CF63A1"/>
    <w:rsid w:val="00CF6434"/>
    <w:rsid w:val="00CF6EA0"/>
    <w:rsid w:val="00CF78C9"/>
    <w:rsid w:val="00CF79E8"/>
    <w:rsid w:val="00D00312"/>
    <w:rsid w:val="00D006DA"/>
    <w:rsid w:val="00D02F4F"/>
    <w:rsid w:val="00D03E38"/>
    <w:rsid w:val="00D05FF6"/>
    <w:rsid w:val="00D07B5B"/>
    <w:rsid w:val="00D12BA2"/>
    <w:rsid w:val="00D1305E"/>
    <w:rsid w:val="00D15C04"/>
    <w:rsid w:val="00D224BE"/>
    <w:rsid w:val="00D232BF"/>
    <w:rsid w:val="00D23C88"/>
    <w:rsid w:val="00D242C3"/>
    <w:rsid w:val="00D2448A"/>
    <w:rsid w:val="00D24E24"/>
    <w:rsid w:val="00D312EE"/>
    <w:rsid w:val="00D33022"/>
    <w:rsid w:val="00D34549"/>
    <w:rsid w:val="00D35972"/>
    <w:rsid w:val="00D35BF9"/>
    <w:rsid w:val="00D36531"/>
    <w:rsid w:val="00D36F2C"/>
    <w:rsid w:val="00D37B50"/>
    <w:rsid w:val="00D40CBD"/>
    <w:rsid w:val="00D41E88"/>
    <w:rsid w:val="00D42778"/>
    <w:rsid w:val="00D43368"/>
    <w:rsid w:val="00D434A8"/>
    <w:rsid w:val="00D445FD"/>
    <w:rsid w:val="00D44A37"/>
    <w:rsid w:val="00D45CF6"/>
    <w:rsid w:val="00D467D8"/>
    <w:rsid w:val="00D469B0"/>
    <w:rsid w:val="00D469F3"/>
    <w:rsid w:val="00D46D58"/>
    <w:rsid w:val="00D472C7"/>
    <w:rsid w:val="00D47707"/>
    <w:rsid w:val="00D47953"/>
    <w:rsid w:val="00D50F35"/>
    <w:rsid w:val="00D51CB5"/>
    <w:rsid w:val="00D537DA"/>
    <w:rsid w:val="00D545B4"/>
    <w:rsid w:val="00D55A7C"/>
    <w:rsid w:val="00D55DDE"/>
    <w:rsid w:val="00D57A70"/>
    <w:rsid w:val="00D634D0"/>
    <w:rsid w:val="00D63B3B"/>
    <w:rsid w:val="00D64333"/>
    <w:rsid w:val="00D66107"/>
    <w:rsid w:val="00D66463"/>
    <w:rsid w:val="00D6663F"/>
    <w:rsid w:val="00D7056D"/>
    <w:rsid w:val="00D72437"/>
    <w:rsid w:val="00D72BAD"/>
    <w:rsid w:val="00D72FB6"/>
    <w:rsid w:val="00D73F07"/>
    <w:rsid w:val="00D74838"/>
    <w:rsid w:val="00D74D5F"/>
    <w:rsid w:val="00D7507D"/>
    <w:rsid w:val="00D75C34"/>
    <w:rsid w:val="00D76DFF"/>
    <w:rsid w:val="00D77024"/>
    <w:rsid w:val="00D803CB"/>
    <w:rsid w:val="00D805BC"/>
    <w:rsid w:val="00D8214B"/>
    <w:rsid w:val="00D8284E"/>
    <w:rsid w:val="00D835A7"/>
    <w:rsid w:val="00D837D7"/>
    <w:rsid w:val="00D84463"/>
    <w:rsid w:val="00D84DC7"/>
    <w:rsid w:val="00D864DE"/>
    <w:rsid w:val="00D86737"/>
    <w:rsid w:val="00D87748"/>
    <w:rsid w:val="00D94866"/>
    <w:rsid w:val="00D963B3"/>
    <w:rsid w:val="00D967D7"/>
    <w:rsid w:val="00D96B49"/>
    <w:rsid w:val="00DA060C"/>
    <w:rsid w:val="00DA0A3A"/>
    <w:rsid w:val="00DA0F4F"/>
    <w:rsid w:val="00DA2A43"/>
    <w:rsid w:val="00DA4343"/>
    <w:rsid w:val="00DA71F3"/>
    <w:rsid w:val="00DA7EC1"/>
    <w:rsid w:val="00DB08CC"/>
    <w:rsid w:val="00DB0A20"/>
    <w:rsid w:val="00DB0D51"/>
    <w:rsid w:val="00DB208A"/>
    <w:rsid w:val="00DB54FE"/>
    <w:rsid w:val="00DB724F"/>
    <w:rsid w:val="00DC060B"/>
    <w:rsid w:val="00DC2CE3"/>
    <w:rsid w:val="00DC3EA3"/>
    <w:rsid w:val="00DC4671"/>
    <w:rsid w:val="00DC585D"/>
    <w:rsid w:val="00DC6500"/>
    <w:rsid w:val="00DD092E"/>
    <w:rsid w:val="00DD0FC0"/>
    <w:rsid w:val="00DD1B30"/>
    <w:rsid w:val="00DD1D4D"/>
    <w:rsid w:val="00DD2EE8"/>
    <w:rsid w:val="00DD4E54"/>
    <w:rsid w:val="00DD6E00"/>
    <w:rsid w:val="00DD7239"/>
    <w:rsid w:val="00DD7975"/>
    <w:rsid w:val="00DE04A4"/>
    <w:rsid w:val="00DE2894"/>
    <w:rsid w:val="00DE36E8"/>
    <w:rsid w:val="00DE3D92"/>
    <w:rsid w:val="00DE53FF"/>
    <w:rsid w:val="00DE6B49"/>
    <w:rsid w:val="00DF016F"/>
    <w:rsid w:val="00DF0F1D"/>
    <w:rsid w:val="00DF59D3"/>
    <w:rsid w:val="00E018A6"/>
    <w:rsid w:val="00E021B5"/>
    <w:rsid w:val="00E02677"/>
    <w:rsid w:val="00E058CC"/>
    <w:rsid w:val="00E1076F"/>
    <w:rsid w:val="00E11268"/>
    <w:rsid w:val="00E12711"/>
    <w:rsid w:val="00E128CB"/>
    <w:rsid w:val="00E12BC7"/>
    <w:rsid w:val="00E133CE"/>
    <w:rsid w:val="00E135BE"/>
    <w:rsid w:val="00E136D0"/>
    <w:rsid w:val="00E14C43"/>
    <w:rsid w:val="00E14C4A"/>
    <w:rsid w:val="00E152AC"/>
    <w:rsid w:val="00E17C15"/>
    <w:rsid w:val="00E24DA8"/>
    <w:rsid w:val="00E26B78"/>
    <w:rsid w:val="00E27E7F"/>
    <w:rsid w:val="00E3076B"/>
    <w:rsid w:val="00E326A8"/>
    <w:rsid w:val="00E3640E"/>
    <w:rsid w:val="00E37815"/>
    <w:rsid w:val="00E37986"/>
    <w:rsid w:val="00E403EF"/>
    <w:rsid w:val="00E43B69"/>
    <w:rsid w:val="00E43E50"/>
    <w:rsid w:val="00E44B07"/>
    <w:rsid w:val="00E457CD"/>
    <w:rsid w:val="00E4653A"/>
    <w:rsid w:val="00E50A9D"/>
    <w:rsid w:val="00E514E3"/>
    <w:rsid w:val="00E517F8"/>
    <w:rsid w:val="00E51F8A"/>
    <w:rsid w:val="00E527FD"/>
    <w:rsid w:val="00E53A25"/>
    <w:rsid w:val="00E53C5B"/>
    <w:rsid w:val="00E550BB"/>
    <w:rsid w:val="00E56449"/>
    <w:rsid w:val="00E5706D"/>
    <w:rsid w:val="00E57A0E"/>
    <w:rsid w:val="00E57B20"/>
    <w:rsid w:val="00E57B45"/>
    <w:rsid w:val="00E603FA"/>
    <w:rsid w:val="00E605E2"/>
    <w:rsid w:val="00E60B7D"/>
    <w:rsid w:val="00E62CD9"/>
    <w:rsid w:val="00E637CF"/>
    <w:rsid w:val="00E643B9"/>
    <w:rsid w:val="00E6579E"/>
    <w:rsid w:val="00E65F23"/>
    <w:rsid w:val="00E67677"/>
    <w:rsid w:val="00E71599"/>
    <w:rsid w:val="00E749ED"/>
    <w:rsid w:val="00E74BDE"/>
    <w:rsid w:val="00E765D6"/>
    <w:rsid w:val="00E773D3"/>
    <w:rsid w:val="00E80CCE"/>
    <w:rsid w:val="00E817C3"/>
    <w:rsid w:val="00E82FEC"/>
    <w:rsid w:val="00E832A5"/>
    <w:rsid w:val="00E83DAC"/>
    <w:rsid w:val="00E84E7D"/>
    <w:rsid w:val="00E85DF4"/>
    <w:rsid w:val="00E90255"/>
    <w:rsid w:val="00E9030E"/>
    <w:rsid w:val="00E9100E"/>
    <w:rsid w:val="00E91580"/>
    <w:rsid w:val="00E91B23"/>
    <w:rsid w:val="00E94267"/>
    <w:rsid w:val="00E94FDB"/>
    <w:rsid w:val="00EA2D9C"/>
    <w:rsid w:val="00EA2F06"/>
    <w:rsid w:val="00EA3292"/>
    <w:rsid w:val="00EA37C7"/>
    <w:rsid w:val="00EA4050"/>
    <w:rsid w:val="00EA596E"/>
    <w:rsid w:val="00EA74AE"/>
    <w:rsid w:val="00EB13DF"/>
    <w:rsid w:val="00EB332A"/>
    <w:rsid w:val="00EB3BCD"/>
    <w:rsid w:val="00EB68E1"/>
    <w:rsid w:val="00EB6B27"/>
    <w:rsid w:val="00EB6D97"/>
    <w:rsid w:val="00EB7930"/>
    <w:rsid w:val="00EB7B7B"/>
    <w:rsid w:val="00EC15F0"/>
    <w:rsid w:val="00EC3EB6"/>
    <w:rsid w:val="00ED0574"/>
    <w:rsid w:val="00ED1E87"/>
    <w:rsid w:val="00ED2233"/>
    <w:rsid w:val="00ED3B80"/>
    <w:rsid w:val="00ED7E83"/>
    <w:rsid w:val="00EE0F68"/>
    <w:rsid w:val="00EE1F86"/>
    <w:rsid w:val="00EF2890"/>
    <w:rsid w:val="00EF2A53"/>
    <w:rsid w:val="00EF33C1"/>
    <w:rsid w:val="00F01747"/>
    <w:rsid w:val="00F02CD4"/>
    <w:rsid w:val="00F036BC"/>
    <w:rsid w:val="00F038EB"/>
    <w:rsid w:val="00F03BD9"/>
    <w:rsid w:val="00F03F96"/>
    <w:rsid w:val="00F041C7"/>
    <w:rsid w:val="00F051D2"/>
    <w:rsid w:val="00F0580D"/>
    <w:rsid w:val="00F100FB"/>
    <w:rsid w:val="00F11989"/>
    <w:rsid w:val="00F120FB"/>
    <w:rsid w:val="00F14E0D"/>
    <w:rsid w:val="00F16C4B"/>
    <w:rsid w:val="00F172F4"/>
    <w:rsid w:val="00F1753E"/>
    <w:rsid w:val="00F21CBF"/>
    <w:rsid w:val="00F22299"/>
    <w:rsid w:val="00F237F2"/>
    <w:rsid w:val="00F24B02"/>
    <w:rsid w:val="00F24B82"/>
    <w:rsid w:val="00F2549A"/>
    <w:rsid w:val="00F2580A"/>
    <w:rsid w:val="00F3028D"/>
    <w:rsid w:val="00F30311"/>
    <w:rsid w:val="00F32D27"/>
    <w:rsid w:val="00F418E2"/>
    <w:rsid w:val="00F42291"/>
    <w:rsid w:val="00F42C9D"/>
    <w:rsid w:val="00F43A53"/>
    <w:rsid w:val="00F452D3"/>
    <w:rsid w:val="00F47624"/>
    <w:rsid w:val="00F500BD"/>
    <w:rsid w:val="00F50EB7"/>
    <w:rsid w:val="00F514AC"/>
    <w:rsid w:val="00F52A6A"/>
    <w:rsid w:val="00F56321"/>
    <w:rsid w:val="00F6024B"/>
    <w:rsid w:val="00F61A09"/>
    <w:rsid w:val="00F61ACD"/>
    <w:rsid w:val="00F61CE0"/>
    <w:rsid w:val="00F62194"/>
    <w:rsid w:val="00F629B2"/>
    <w:rsid w:val="00F66683"/>
    <w:rsid w:val="00F70CF5"/>
    <w:rsid w:val="00F71D39"/>
    <w:rsid w:val="00F7231E"/>
    <w:rsid w:val="00F73CC6"/>
    <w:rsid w:val="00F745DC"/>
    <w:rsid w:val="00F763C0"/>
    <w:rsid w:val="00F766C2"/>
    <w:rsid w:val="00F7693C"/>
    <w:rsid w:val="00F80C36"/>
    <w:rsid w:val="00F81F25"/>
    <w:rsid w:val="00F827A7"/>
    <w:rsid w:val="00F84707"/>
    <w:rsid w:val="00F86147"/>
    <w:rsid w:val="00F87A40"/>
    <w:rsid w:val="00F87AAC"/>
    <w:rsid w:val="00F90772"/>
    <w:rsid w:val="00F91086"/>
    <w:rsid w:val="00F929A4"/>
    <w:rsid w:val="00F97F4E"/>
    <w:rsid w:val="00FA1186"/>
    <w:rsid w:val="00FA1B6F"/>
    <w:rsid w:val="00FA21A2"/>
    <w:rsid w:val="00FA2534"/>
    <w:rsid w:val="00FA3EC5"/>
    <w:rsid w:val="00FA7513"/>
    <w:rsid w:val="00FA7694"/>
    <w:rsid w:val="00FB1497"/>
    <w:rsid w:val="00FB2546"/>
    <w:rsid w:val="00FB325B"/>
    <w:rsid w:val="00FB44D9"/>
    <w:rsid w:val="00FB5030"/>
    <w:rsid w:val="00FB52B4"/>
    <w:rsid w:val="00FB596E"/>
    <w:rsid w:val="00FB741F"/>
    <w:rsid w:val="00FB7DED"/>
    <w:rsid w:val="00FC1FD6"/>
    <w:rsid w:val="00FC2EA6"/>
    <w:rsid w:val="00FC6377"/>
    <w:rsid w:val="00FC63E3"/>
    <w:rsid w:val="00FC6800"/>
    <w:rsid w:val="00FC7E51"/>
    <w:rsid w:val="00FD0E09"/>
    <w:rsid w:val="00FD0F30"/>
    <w:rsid w:val="00FD28AF"/>
    <w:rsid w:val="00FD2B7B"/>
    <w:rsid w:val="00FD3D39"/>
    <w:rsid w:val="00FD4E30"/>
    <w:rsid w:val="00FD4F43"/>
    <w:rsid w:val="00FE0A81"/>
    <w:rsid w:val="00FE0FFC"/>
    <w:rsid w:val="00FE11A9"/>
    <w:rsid w:val="00FE24B1"/>
    <w:rsid w:val="00FE4720"/>
    <w:rsid w:val="00FE5817"/>
    <w:rsid w:val="00FE5AFF"/>
    <w:rsid w:val="00FE7182"/>
    <w:rsid w:val="00FF0657"/>
    <w:rsid w:val="00FF1A70"/>
    <w:rsid w:val="00FF31DB"/>
    <w:rsid w:val="00FF5AC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8B5A495"/>
  <w15:chartTrackingRefBased/>
  <w15:docId w15:val="{3730538B-8497-418A-9221-29E9D5450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uiPriority="22" w:qFormat="1"/>
    <w:lsdException w:name="Emphasis" w:qFormat="1"/>
    <w:lsdException w:name="HTML Code" w:uiPriority="99"/>
    <w:lsdException w:name="HTML Preformatted"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both"/>
    </w:pPr>
    <w:rPr>
      <w:sz w:val="24"/>
      <w:lang w:eastAsia="en-US"/>
    </w:rPr>
  </w:style>
  <w:style w:type="paragraph" w:styleId="Ttulo1">
    <w:name w:val="heading 1"/>
    <w:basedOn w:val="Normal"/>
    <w:next w:val="Normal"/>
    <w:link w:val="Ttulo1Car"/>
    <w:qFormat/>
    <w:rsid w:val="00FA1186"/>
    <w:pPr>
      <w:keepNext/>
      <w:jc w:val="left"/>
      <w:outlineLvl w:val="0"/>
    </w:pPr>
    <w:rPr>
      <w:rFonts w:ascii="Arial" w:hAnsi="Arial" w:cs="Arial"/>
      <w:b/>
      <w:bCs/>
      <w:szCs w:val="24"/>
      <w:lang w:val="es-ES" w:eastAsia="es-ES"/>
    </w:rPr>
  </w:style>
  <w:style w:type="paragraph" w:styleId="Ttulo2">
    <w:name w:val="heading 2"/>
    <w:basedOn w:val="Normal"/>
    <w:next w:val="Normal"/>
    <w:link w:val="Ttulo2Car"/>
    <w:qFormat/>
    <w:rsid w:val="00FA1186"/>
    <w:pPr>
      <w:keepNext/>
      <w:outlineLvl w:val="1"/>
    </w:pPr>
    <w:rPr>
      <w:rFonts w:ascii="Arial" w:hAnsi="Arial" w:cs="Arial"/>
      <w:b/>
      <w:bCs/>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ibliografa">
    <w:name w:val="bibliografía"/>
    <w:basedOn w:val="Normal"/>
    <w:pPr>
      <w:tabs>
        <w:tab w:val="left" w:pos="-284"/>
      </w:tabs>
      <w:ind w:left="284"/>
    </w:pPr>
    <w:rPr>
      <w:sz w:val="20"/>
    </w:rPr>
  </w:style>
  <w:style w:type="paragraph" w:styleId="Encabezado">
    <w:name w:val="header"/>
    <w:basedOn w:val="Normal"/>
    <w:link w:val="EncabezadoCar"/>
    <w:uiPriority w:val="99"/>
    <w:rsid w:val="00293CBF"/>
    <w:pPr>
      <w:tabs>
        <w:tab w:val="center" w:pos="4320"/>
        <w:tab w:val="right" w:pos="8640"/>
      </w:tabs>
    </w:pPr>
  </w:style>
  <w:style w:type="paragraph" w:styleId="Piedepgina">
    <w:name w:val="footer"/>
    <w:basedOn w:val="Normal"/>
    <w:semiHidden/>
    <w:rsid w:val="00293CBF"/>
    <w:pPr>
      <w:tabs>
        <w:tab w:val="center" w:pos="4320"/>
        <w:tab w:val="right" w:pos="8640"/>
      </w:tabs>
    </w:pPr>
  </w:style>
  <w:style w:type="paragraph" w:styleId="Mapadeldocumento">
    <w:name w:val="Document Map"/>
    <w:basedOn w:val="Normal"/>
    <w:semiHidden/>
    <w:rsid w:val="00B01DB9"/>
    <w:pPr>
      <w:shd w:val="clear" w:color="auto" w:fill="000080"/>
    </w:pPr>
    <w:rPr>
      <w:rFonts w:ascii="Tahoma" w:hAnsi="Tahoma" w:cs="Tahoma"/>
      <w:sz w:val="20"/>
    </w:rPr>
  </w:style>
  <w:style w:type="character" w:styleId="Hipervnculo">
    <w:name w:val="Hyperlink"/>
    <w:rsid w:val="009C056F"/>
    <w:rPr>
      <w:color w:val="0000FF"/>
      <w:u w:val="single"/>
    </w:rPr>
  </w:style>
  <w:style w:type="character" w:styleId="Textoennegrita">
    <w:name w:val="Strong"/>
    <w:uiPriority w:val="22"/>
    <w:qFormat/>
    <w:rsid w:val="009C056F"/>
    <w:rPr>
      <w:b/>
      <w:bCs/>
    </w:rPr>
  </w:style>
  <w:style w:type="table" w:styleId="Tablaconcuadrcula">
    <w:name w:val="Table Grid"/>
    <w:basedOn w:val="Tablanormal"/>
    <w:rsid w:val="009969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Refdecomentario">
    <w:name w:val="annotation reference"/>
    <w:rsid w:val="00137060"/>
    <w:rPr>
      <w:sz w:val="16"/>
      <w:szCs w:val="16"/>
    </w:rPr>
  </w:style>
  <w:style w:type="paragraph" w:styleId="Textocomentario">
    <w:name w:val="annotation text"/>
    <w:basedOn w:val="Normal"/>
    <w:link w:val="TextocomentarioCar"/>
    <w:rsid w:val="00137060"/>
    <w:rPr>
      <w:sz w:val="20"/>
    </w:rPr>
  </w:style>
  <w:style w:type="character" w:customStyle="1" w:styleId="TextocomentarioCar">
    <w:name w:val="Texto comentario Car"/>
    <w:link w:val="Textocomentario"/>
    <w:rsid w:val="00137060"/>
    <w:rPr>
      <w:lang w:val="en-US" w:eastAsia="en-US"/>
    </w:rPr>
  </w:style>
  <w:style w:type="paragraph" w:styleId="Asuntodelcomentario">
    <w:name w:val="annotation subject"/>
    <w:basedOn w:val="Textocomentario"/>
    <w:next w:val="Textocomentario"/>
    <w:link w:val="AsuntodelcomentarioCar"/>
    <w:rsid w:val="00137060"/>
    <w:rPr>
      <w:b/>
      <w:bCs/>
    </w:rPr>
  </w:style>
  <w:style w:type="character" w:customStyle="1" w:styleId="AsuntodelcomentarioCar">
    <w:name w:val="Asunto del comentario Car"/>
    <w:link w:val="Asuntodelcomentario"/>
    <w:rsid w:val="00137060"/>
    <w:rPr>
      <w:b/>
      <w:bCs/>
      <w:lang w:val="en-US" w:eastAsia="en-US"/>
    </w:rPr>
  </w:style>
  <w:style w:type="paragraph" w:styleId="Textodeglobo">
    <w:name w:val="Balloon Text"/>
    <w:basedOn w:val="Normal"/>
    <w:link w:val="TextodegloboCar"/>
    <w:rsid w:val="00137060"/>
    <w:rPr>
      <w:rFonts w:ascii="Tahoma" w:hAnsi="Tahoma" w:cs="Tahoma"/>
      <w:sz w:val="16"/>
      <w:szCs w:val="16"/>
    </w:rPr>
  </w:style>
  <w:style w:type="character" w:customStyle="1" w:styleId="TextodegloboCar">
    <w:name w:val="Texto de globo Car"/>
    <w:link w:val="Textodeglobo"/>
    <w:rsid w:val="00137060"/>
    <w:rPr>
      <w:rFonts w:ascii="Tahoma" w:hAnsi="Tahoma" w:cs="Tahoma"/>
      <w:sz w:val="16"/>
      <w:szCs w:val="16"/>
      <w:lang w:val="en-US" w:eastAsia="en-US"/>
    </w:rPr>
  </w:style>
  <w:style w:type="character" w:customStyle="1" w:styleId="Ttulo1Car">
    <w:name w:val="Título 1 Car"/>
    <w:link w:val="Ttulo1"/>
    <w:rsid w:val="00FA1186"/>
    <w:rPr>
      <w:rFonts w:ascii="Arial" w:hAnsi="Arial" w:cs="Arial"/>
      <w:b/>
      <w:bCs/>
      <w:sz w:val="24"/>
      <w:szCs w:val="24"/>
      <w:lang w:val="es-ES" w:eastAsia="es-ES"/>
    </w:rPr>
  </w:style>
  <w:style w:type="character" w:customStyle="1" w:styleId="Ttulo2Car">
    <w:name w:val="Título 2 Car"/>
    <w:link w:val="Ttulo2"/>
    <w:rsid w:val="00FA1186"/>
    <w:rPr>
      <w:rFonts w:ascii="Arial" w:hAnsi="Arial" w:cs="Arial"/>
      <w:b/>
      <w:bCs/>
      <w:sz w:val="24"/>
      <w:szCs w:val="24"/>
      <w:lang w:val="es-ES" w:eastAsia="es-ES"/>
    </w:rPr>
  </w:style>
  <w:style w:type="paragraph" w:styleId="Textoindependiente">
    <w:name w:val="Body Text"/>
    <w:basedOn w:val="Normal"/>
    <w:link w:val="TextoindependienteCar"/>
    <w:rsid w:val="00FA1186"/>
    <w:rPr>
      <w:rFonts w:ascii="Arial" w:hAnsi="Arial" w:cs="Arial"/>
      <w:szCs w:val="24"/>
      <w:lang w:val="es-ES" w:eastAsia="es-ES"/>
    </w:rPr>
  </w:style>
  <w:style w:type="character" w:customStyle="1" w:styleId="TextoindependienteCar">
    <w:name w:val="Texto independiente Car"/>
    <w:link w:val="Textoindependiente"/>
    <w:rsid w:val="00FA1186"/>
    <w:rPr>
      <w:rFonts w:ascii="Arial" w:hAnsi="Arial" w:cs="Arial"/>
      <w:sz w:val="24"/>
      <w:szCs w:val="24"/>
      <w:lang w:val="es-ES" w:eastAsia="es-ES"/>
    </w:rPr>
  </w:style>
  <w:style w:type="paragraph" w:styleId="Ttulo">
    <w:name w:val="Title"/>
    <w:basedOn w:val="Normal"/>
    <w:link w:val="TtuloCar"/>
    <w:qFormat/>
    <w:rsid w:val="0019793C"/>
    <w:pPr>
      <w:jc w:val="center"/>
    </w:pPr>
    <w:rPr>
      <w:rFonts w:ascii="Arial" w:hAnsi="Arial"/>
      <w:b/>
      <w:sz w:val="20"/>
      <w:lang w:eastAsia="es-ES"/>
    </w:rPr>
  </w:style>
  <w:style w:type="character" w:customStyle="1" w:styleId="TtuloCar">
    <w:name w:val="Título Car"/>
    <w:link w:val="Ttulo"/>
    <w:rsid w:val="0019793C"/>
    <w:rPr>
      <w:rFonts w:ascii="Arial" w:hAnsi="Arial"/>
      <w:b/>
      <w:lang w:eastAsia="es-ES"/>
    </w:rPr>
  </w:style>
  <w:style w:type="table" w:styleId="Listaclara">
    <w:name w:val="Light List"/>
    <w:basedOn w:val="Tablanormal"/>
    <w:uiPriority w:val="61"/>
    <w:rsid w:val="00305F27"/>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Sinespaciado">
    <w:name w:val="No Spacing"/>
    <w:uiPriority w:val="1"/>
    <w:qFormat/>
    <w:rsid w:val="00EB332A"/>
    <w:rPr>
      <w:rFonts w:ascii="Calibri" w:eastAsia="Calibri" w:hAnsi="Calibri"/>
      <w:sz w:val="22"/>
      <w:szCs w:val="22"/>
      <w:lang w:eastAsia="en-US"/>
    </w:rPr>
  </w:style>
  <w:style w:type="paragraph" w:styleId="Prrafodelista">
    <w:name w:val="List Paragraph"/>
    <w:basedOn w:val="Normal"/>
    <w:uiPriority w:val="34"/>
    <w:qFormat/>
    <w:rsid w:val="00EB332A"/>
    <w:pPr>
      <w:spacing w:after="160" w:line="259" w:lineRule="auto"/>
      <w:ind w:left="720"/>
      <w:contextualSpacing/>
      <w:jc w:val="left"/>
    </w:pPr>
    <w:rPr>
      <w:rFonts w:ascii="Calibri" w:eastAsia="Calibri" w:hAnsi="Calibri"/>
      <w:sz w:val="22"/>
      <w:szCs w:val="22"/>
    </w:rPr>
  </w:style>
  <w:style w:type="paragraph" w:styleId="HTMLconformatoprevio">
    <w:name w:val="HTML Preformatted"/>
    <w:basedOn w:val="Normal"/>
    <w:link w:val="HTMLconformatoprevioCar"/>
    <w:uiPriority w:val="99"/>
    <w:unhideWhenUsed/>
    <w:rsid w:val="00353B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lang w:eastAsia="es-CO"/>
    </w:rPr>
  </w:style>
  <w:style w:type="character" w:customStyle="1" w:styleId="HTMLconformatoprevioCar">
    <w:name w:val="HTML con formato previo Car"/>
    <w:basedOn w:val="Fuentedeprrafopredeter"/>
    <w:link w:val="HTMLconformatoprevio"/>
    <w:uiPriority w:val="99"/>
    <w:rsid w:val="00353BD4"/>
    <w:rPr>
      <w:rFonts w:ascii="Courier New" w:hAnsi="Courier New" w:cs="Courier New"/>
    </w:rPr>
  </w:style>
  <w:style w:type="character" w:styleId="CdigoHTML">
    <w:name w:val="HTML Code"/>
    <w:basedOn w:val="Fuentedeprrafopredeter"/>
    <w:uiPriority w:val="99"/>
    <w:unhideWhenUsed/>
    <w:rsid w:val="00353BD4"/>
    <w:rPr>
      <w:rFonts w:ascii="Courier New" w:eastAsia="Times New Roman" w:hAnsi="Courier New" w:cs="Courier New"/>
      <w:sz w:val="20"/>
      <w:szCs w:val="20"/>
    </w:rPr>
  </w:style>
  <w:style w:type="character" w:customStyle="1" w:styleId="EncabezadoCar">
    <w:name w:val="Encabezado Car"/>
    <w:basedOn w:val="Fuentedeprrafopredeter"/>
    <w:link w:val="Encabezado"/>
    <w:uiPriority w:val="99"/>
    <w:rsid w:val="00FD4F43"/>
    <w:rPr>
      <w:sz w:val="24"/>
      <w:lang w:eastAsia="en-US"/>
    </w:rPr>
  </w:style>
  <w:style w:type="character" w:styleId="Textodelmarcadordeposicin">
    <w:name w:val="Placeholder Text"/>
    <w:basedOn w:val="Fuentedeprrafopredeter"/>
    <w:uiPriority w:val="99"/>
    <w:semiHidden/>
    <w:rsid w:val="00CB0B3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802339">
      <w:bodyDiv w:val="1"/>
      <w:marLeft w:val="0"/>
      <w:marRight w:val="0"/>
      <w:marTop w:val="0"/>
      <w:marBottom w:val="0"/>
      <w:divBdr>
        <w:top w:val="none" w:sz="0" w:space="0" w:color="auto"/>
        <w:left w:val="none" w:sz="0" w:space="0" w:color="auto"/>
        <w:bottom w:val="none" w:sz="0" w:space="0" w:color="auto"/>
        <w:right w:val="none" w:sz="0" w:space="0" w:color="auto"/>
      </w:divBdr>
    </w:div>
    <w:div w:id="463155133">
      <w:bodyDiv w:val="1"/>
      <w:marLeft w:val="0"/>
      <w:marRight w:val="0"/>
      <w:marTop w:val="0"/>
      <w:marBottom w:val="0"/>
      <w:divBdr>
        <w:top w:val="none" w:sz="0" w:space="0" w:color="auto"/>
        <w:left w:val="none" w:sz="0" w:space="0" w:color="auto"/>
        <w:bottom w:val="none" w:sz="0" w:space="0" w:color="auto"/>
        <w:right w:val="none" w:sz="0" w:space="0" w:color="auto"/>
      </w:divBdr>
    </w:div>
    <w:div w:id="463235888">
      <w:bodyDiv w:val="1"/>
      <w:marLeft w:val="0"/>
      <w:marRight w:val="0"/>
      <w:marTop w:val="0"/>
      <w:marBottom w:val="0"/>
      <w:divBdr>
        <w:top w:val="none" w:sz="0" w:space="0" w:color="auto"/>
        <w:left w:val="none" w:sz="0" w:space="0" w:color="auto"/>
        <w:bottom w:val="none" w:sz="0" w:space="0" w:color="auto"/>
        <w:right w:val="none" w:sz="0" w:space="0" w:color="auto"/>
      </w:divBdr>
    </w:div>
    <w:div w:id="496845927">
      <w:bodyDiv w:val="1"/>
      <w:marLeft w:val="0"/>
      <w:marRight w:val="0"/>
      <w:marTop w:val="0"/>
      <w:marBottom w:val="0"/>
      <w:divBdr>
        <w:top w:val="none" w:sz="0" w:space="0" w:color="auto"/>
        <w:left w:val="none" w:sz="0" w:space="0" w:color="auto"/>
        <w:bottom w:val="none" w:sz="0" w:space="0" w:color="auto"/>
        <w:right w:val="none" w:sz="0" w:space="0" w:color="auto"/>
      </w:divBdr>
    </w:div>
    <w:div w:id="518547130">
      <w:bodyDiv w:val="1"/>
      <w:marLeft w:val="0"/>
      <w:marRight w:val="0"/>
      <w:marTop w:val="0"/>
      <w:marBottom w:val="0"/>
      <w:divBdr>
        <w:top w:val="none" w:sz="0" w:space="0" w:color="auto"/>
        <w:left w:val="none" w:sz="0" w:space="0" w:color="auto"/>
        <w:bottom w:val="none" w:sz="0" w:space="0" w:color="auto"/>
        <w:right w:val="none" w:sz="0" w:space="0" w:color="auto"/>
      </w:divBdr>
    </w:div>
    <w:div w:id="752318334">
      <w:bodyDiv w:val="1"/>
      <w:marLeft w:val="0"/>
      <w:marRight w:val="0"/>
      <w:marTop w:val="0"/>
      <w:marBottom w:val="0"/>
      <w:divBdr>
        <w:top w:val="none" w:sz="0" w:space="0" w:color="auto"/>
        <w:left w:val="none" w:sz="0" w:space="0" w:color="auto"/>
        <w:bottom w:val="none" w:sz="0" w:space="0" w:color="auto"/>
        <w:right w:val="none" w:sz="0" w:space="0" w:color="auto"/>
      </w:divBdr>
    </w:div>
    <w:div w:id="805246598">
      <w:bodyDiv w:val="1"/>
      <w:marLeft w:val="0"/>
      <w:marRight w:val="0"/>
      <w:marTop w:val="0"/>
      <w:marBottom w:val="0"/>
      <w:divBdr>
        <w:top w:val="none" w:sz="0" w:space="0" w:color="auto"/>
        <w:left w:val="none" w:sz="0" w:space="0" w:color="auto"/>
        <w:bottom w:val="none" w:sz="0" w:space="0" w:color="auto"/>
        <w:right w:val="none" w:sz="0" w:space="0" w:color="auto"/>
      </w:divBdr>
    </w:div>
    <w:div w:id="867766534">
      <w:bodyDiv w:val="1"/>
      <w:marLeft w:val="0"/>
      <w:marRight w:val="0"/>
      <w:marTop w:val="0"/>
      <w:marBottom w:val="0"/>
      <w:divBdr>
        <w:top w:val="none" w:sz="0" w:space="0" w:color="auto"/>
        <w:left w:val="none" w:sz="0" w:space="0" w:color="auto"/>
        <w:bottom w:val="none" w:sz="0" w:space="0" w:color="auto"/>
        <w:right w:val="none" w:sz="0" w:space="0" w:color="auto"/>
      </w:divBdr>
    </w:div>
    <w:div w:id="906113466">
      <w:bodyDiv w:val="1"/>
      <w:marLeft w:val="0"/>
      <w:marRight w:val="0"/>
      <w:marTop w:val="0"/>
      <w:marBottom w:val="0"/>
      <w:divBdr>
        <w:top w:val="none" w:sz="0" w:space="0" w:color="auto"/>
        <w:left w:val="none" w:sz="0" w:space="0" w:color="auto"/>
        <w:bottom w:val="none" w:sz="0" w:space="0" w:color="auto"/>
        <w:right w:val="none" w:sz="0" w:space="0" w:color="auto"/>
      </w:divBdr>
    </w:div>
    <w:div w:id="938487757">
      <w:bodyDiv w:val="1"/>
      <w:marLeft w:val="0"/>
      <w:marRight w:val="0"/>
      <w:marTop w:val="0"/>
      <w:marBottom w:val="0"/>
      <w:divBdr>
        <w:top w:val="none" w:sz="0" w:space="0" w:color="auto"/>
        <w:left w:val="none" w:sz="0" w:space="0" w:color="auto"/>
        <w:bottom w:val="none" w:sz="0" w:space="0" w:color="auto"/>
        <w:right w:val="none" w:sz="0" w:space="0" w:color="auto"/>
      </w:divBdr>
    </w:div>
    <w:div w:id="957032230">
      <w:bodyDiv w:val="1"/>
      <w:marLeft w:val="0"/>
      <w:marRight w:val="0"/>
      <w:marTop w:val="0"/>
      <w:marBottom w:val="0"/>
      <w:divBdr>
        <w:top w:val="none" w:sz="0" w:space="0" w:color="auto"/>
        <w:left w:val="none" w:sz="0" w:space="0" w:color="auto"/>
        <w:bottom w:val="none" w:sz="0" w:space="0" w:color="auto"/>
        <w:right w:val="none" w:sz="0" w:space="0" w:color="auto"/>
      </w:divBdr>
    </w:div>
    <w:div w:id="990519702">
      <w:bodyDiv w:val="1"/>
      <w:marLeft w:val="0"/>
      <w:marRight w:val="0"/>
      <w:marTop w:val="0"/>
      <w:marBottom w:val="0"/>
      <w:divBdr>
        <w:top w:val="none" w:sz="0" w:space="0" w:color="auto"/>
        <w:left w:val="none" w:sz="0" w:space="0" w:color="auto"/>
        <w:bottom w:val="none" w:sz="0" w:space="0" w:color="auto"/>
        <w:right w:val="none" w:sz="0" w:space="0" w:color="auto"/>
      </w:divBdr>
    </w:div>
    <w:div w:id="1063869180">
      <w:bodyDiv w:val="1"/>
      <w:marLeft w:val="0"/>
      <w:marRight w:val="0"/>
      <w:marTop w:val="0"/>
      <w:marBottom w:val="0"/>
      <w:divBdr>
        <w:top w:val="none" w:sz="0" w:space="0" w:color="auto"/>
        <w:left w:val="none" w:sz="0" w:space="0" w:color="auto"/>
        <w:bottom w:val="none" w:sz="0" w:space="0" w:color="auto"/>
        <w:right w:val="none" w:sz="0" w:space="0" w:color="auto"/>
      </w:divBdr>
    </w:div>
    <w:div w:id="1070808755">
      <w:bodyDiv w:val="1"/>
      <w:marLeft w:val="0"/>
      <w:marRight w:val="0"/>
      <w:marTop w:val="0"/>
      <w:marBottom w:val="0"/>
      <w:divBdr>
        <w:top w:val="none" w:sz="0" w:space="0" w:color="auto"/>
        <w:left w:val="none" w:sz="0" w:space="0" w:color="auto"/>
        <w:bottom w:val="none" w:sz="0" w:space="0" w:color="auto"/>
        <w:right w:val="none" w:sz="0" w:space="0" w:color="auto"/>
      </w:divBdr>
    </w:div>
    <w:div w:id="1145663915">
      <w:bodyDiv w:val="1"/>
      <w:marLeft w:val="0"/>
      <w:marRight w:val="0"/>
      <w:marTop w:val="0"/>
      <w:marBottom w:val="0"/>
      <w:divBdr>
        <w:top w:val="none" w:sz="0" w:space="0" w:color="auto"/>
        <w:left w:val="none" w:sz="0" w:space="0" w:color="auto"/>
        <w:bottom w:val="none" w:sz="0" w:space="0" w:color="auto"/>
        <w:right w:val="none" w:sz="0" w:space="0" w:color="auto"/>
      </w:divBdr>
    </w:div>
    <w:div w:id="1252006978">
      <w:bodyDiv w:val="1"/>
      <w:marLeft w:val="0"/>
      <w:marRight w:val="0"/>
      <w:marTop w:val="0"/>
      <w:marBottom w:val="0"/>
      <w:divBdr>
        <w:top w:val="none" w:sz="0" w:space="0" w:color="auto"/>
        <w:left w:val="none" w:sz="0" w:space="0" w:color="auto"/>
        <w:bottom w:val="none" w:sz="0" w:space="0" w:color="auto"/>
        <w:right w:val="none" w:sz="0" w:space="0" w:color="auto"/>
      </w:divBdr>
    </w:div>
    <w:div w:id="1341280068">
      <w:bodyDiv w:val="1"/>
      <w:marLeft w:val="0"/>
      <w:marRight w:val="0"/>
      <w:marTop w:val="0"/>
      <w:marBottom w:val="0"/>
      <w:divBdr>
        <w:top w:val="none" w:sz="0" w:space="0" w:color="auto"/>
        <w:left w:val="none" w:sz="0" w:space="0" w:color="auto"/>
        <w:bottom w:val="none" w:sz="0" w:space="0" w:color="auto"/>
        <w:right w:val="none" w:sz="0" w:space="0" w:color="auto"/>
      </w:divBdr>
    </w:div>
    <w:div w:id="1389693215">
      <w:bodyDiv w:val="1"/>
      <w:marLeft w:val="0"/>
      <w:marRight w:val="0"/>
      <w:marTop w:val="0"/>
      <w:marBottom w:val="0"/>
      <w:divBdr>
        <w:top w:val="none" w:sz="0" w:space="0" w:color="auto"/>
        <w:left w:val="none" w:sz="0" w:space="0" w:color="auto"/>
        <w:bottom w:val="none" w:sz="0" w:space="0" w:color="auto"/>
        <w:right w:val="none" w:sz="0" w:space="0" w:color="auto"/>
      </w:divBdr>
    </w:div>
    <w:div w:id="1494880685">
      <w:bodyDiv w:val="1"/>
      <w:marLeft w:val="0"/>
      <w:marRight w:val="0"/>
      <w:marTop w:val="0"/>
      <w:marBottom w:val="0"/>
      <w:divBdr>
        <w:top w:val="none" w:sz="0" w:space="0" w:color="auto"/>
        <w:left w:val="none" w:sz="0" w:space="0" w:color="auto"/>
        <w:bottom w:val="none" w:sz="0" w:space="0" w:color="auto"/>
        <w:right w:val="none" w:sz="0" w:space="0" w:color="auto"/>
      </w:divBdr>
    </w:div>
    <w:div w:id="1612475277">
      <w:bodyDiv w:val="1"/>
      <w:marLeft w:val="0"/>
      <w:marRight w:val="0"/>
      <w:marTop w:val="0"/>
      <w:marBottom w:val="0"/>
      <w:divBdr>
        <w:top w:val="none" w:sz="0" w:space="0" w:color="auto"/>
        <w:left w:val="none" w:sz="0" w:space="0" w:color="auto"/>
        <w:bottom w:val="none" w:sz="0" w:space="0" w:color="auto"/>
        <w:right w:val="none" w:sz="0" w:space="0" w:color="auto"/>
      </w:divBdr>
    </w:div>
    <w:div w:id="1668485359">
      <w:bodyDiv w:val="1"/>
      <w:marLeft w:val="0"/>
      <w:marRight w:val="0"/>
      <w:marTop w:val="0"/>
      <w:marBottom w:val="0"/>
      <w:divBdr>
        <w:top w:val="none" w:sz="0" w:space="0" w:color="auto"/>
        <w:left w:val="none" w:sz="0" w:space="0" w:color="auto"/>
        <w:bottom w:val="none" w:sz="0" w:space="0" w:color="auto"/>
        <w:right w:val="none" w:sz="0" w:space="0" w:color="auto"/>
      </w:divBdr>
    </w:div>
    <w:div w:id="1720206289">
      <w:bodyDiv w:val="1"/>
      <w:marLeft w:val="0"/>
      <w:marRight w:val="0"/>
      <w:marTop w:val="0"/>
      <w:marBottom w:val="0"/>
      <w:divBdr>
        <w:top w:val="none" w:sz="0" w:space="0" w:color="auto"/>
        <w:left w:val="none" w:sz="0" w:space="0" w:color="auto"/>
        <w:bottom w:val="none" w:sz="0" w:space="0" w:color="auto"/>
        <w:right w:val="none" w:sz="0" w:space="0" w:color="auto"/>
      </w:divBdr>
    </w:div>
    <w:div w:id="1721588453">
      <w:bodyDiv w:val="1"/>
      <w:marLeft w:val="0"/>
      <w:marRight w:val="0"/>
      <w:marTop w:val="0"/>
      <w:marBottom w:val="0"/>
      <w:divBdr>
        <w:top w:val="none" w:sz="0" w:space="0" w:color="auto"/>
        <w:left w:val="none" w:sz="0" w:space="0" w:color="auto"/>
        <w:bottom w:val="none" w:sz="0" w:space="0" w:color="auto"/>
        <w:right w:val="none" w:sz="0" w:space="0" w:color="auto"/>
      </w:divBdr>
    </w:div>
    <w:div w:id="1768236316">
      <w:bodyDiv w:val="1"/>
      <w:marLeft w:val="0"/>
      <w:marRight w:val="0"/>
      <w:marTop w:val="0"/>
      <w:marBottom w:val="0"/>
      <w:divBdr>
        <w:top w:val="none" w:sz="0" w:space="0" w:color="auto"/>
        <w:left w:val="none" w:sz="0" w:space="0" w:color="auto"/>
        <w:bottom w:val="none" w:sz="0" w:space="0" w:color="auto"/>
        <w:right w:val="none" w:sz="0" w:space="0" w:color="auto"/>
      </w:divBdr>
    </w:div>
    <w:div w:id="1843927747">
      <w:bodyDiv w:val="1"/>
      <w:marLeft w:val="0"/>
      <w:marRight w:val="0"/>
      <w:marTop w:val="0"/>
      <w:marBottom w:val="0"/>
      <w:divBdr>
        <w:top w:val="none" w:sz="0" w:space="0" w:color="auto"/>
        <w:left w:val="none" w:sz="0" w:space="0" w:color="auto"/>
        <w:bottom w:val="none" w:sz="0" w:space="0" w:color="auto"/>
        <w:right w:val="none" w:sz="0" w:space="0" w:color="auto"/>
      </w:divBdr>
    </w:div>
    <w:div w:id="2044211559">
      <w:bodyDiv w:val="1"/>
      <w:marLeft w:val="0"/>
      <w:marRight w:val="0"/>
      <w:marTop w:val="0"/>
      <w:marBottom w:val="0"/>
      <w:divBdr>
        <w:top w:val="none" w:sz="0" w:space="0" w:color="auto"/>
        <w:left w:val="none" w:sz="0" w:space="0" w:color="auto"/>
        <w:bottom w:val="none" w:sz="0" w:space="0" w:color="auto"/>
        <w:right w:val="none" w:sz="0" w:space="0" w:color="auto"/>
      </w:divBdr>
    </w:div>
    <w:div w:id="2083482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Derly.Vargas\Configuraci&#243;n%20local\Archivos%20temporales%20de%20Internet\OLK73\Finazas.do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7"/>
        <w:category>
          <w:name w:val="General"/>
          <w:gallery w:val="placeholder"/>
        </w:category>
        <w:types>
          <w:type w:val="bbPlcHdr"/>
        </w:types>
        <w:behaviors>
          <w:behavior w:val="content"/>
        </w:behaviors>
        <w:guid w:val="{B007F597-2925-41C2-AE69-5C2F76AB4AC2}"/>
      </w:docPartPr>
      <w:docPartBody>
        <w:p w:rsidR="007F755A" w:rsidRDefault="007F755A">
          <w:r w:rsidRPr="005B4BD2">
            <w:rPr>
              <w:rStyle w:val="Textodelmarcadordeposicin"/>
            </w:rPr>
            <w:t>Haga clic aquí o pulse para escribir una 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55A"/>
    <w:rsid w:val="000C560E"/>
    <w:rsid w:val="00275F01"/>
    <w:rsid w:val="0030253A"/>
    <w:rsid w:val="007D36DC"/>
    <w:rsid w:val="007F755A"/>
    <w:rsid w:val="00B108D5"/>
    <w:rsid w:val="00B64B54"/>
    <w:rsid w:val="00C552ED"/>
    <w:rsid w:val="00E9158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CO" w:eastAsia="es-C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7F755A"/>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9D50DA5587115341A3165CEC012C7ED0" ma:contentTypeVersion="15" ma:contentTypeDescription="Crear nuevo documento." ma:contentTypeScope="" ma:versionID="0e7c6f62798832ebaf090209d9deab73">
  <xsd:schema xmlns:xsd="http://www.w3.org/2001/XMLSchema" xmlns:xs="http://www.w3.org/2001/XMLSchema" xmlns:p="http://schemas.microsoft.com/office/2006/metadata/properties" xmlns:ns2="1cd3fb71-4ddb-4eee-aaac-f2bdf868efeb" xmlns:ns3="997a88c3-e73a-4b6d-8ee8-725876a569c0" targetNamespace="http://schemas.microsoft.com/office/2006/metadata/properties" ma:root="true" ma:fieldsID="e99c7cda2964e72acfdfee8c93232780" ns2:_="" ns3:_="">
    <xsd:import namespace="1cd3fb71-4ddb-4eee-aaac-f2bdf868efeb"/>
    <xsd:import namespace="997a88c3-e73a-4b6d-8ee8-725876a569c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d3fb71-4ddb-4eee-aaac-f2bdf868ef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d6bc7a4c-92c2-4ed7-be9f-085aae8723f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7a88c3-e73a-4b6d-8ee8-725876a569c0"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25e3547-1838-4f89-aed0-afe46902c3ab}" ma:internalName="TaxCatchAll" ma:showField="CatchAllData" ma:web="997a88c3-e73a-4b6d-8ee8-725876a569c0">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997a88c3-e73a-4b6d-8ee8-725876a569c0" xsi:nil="true"/>
    <lcf76f155ced4ddcb4097134ff3c332f xmlns="1cd3fb71-4ddb-4eee-aaac-f2bdf868efe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81C74E0-94CF-4D5E-85AB-6192559DDD10}">
  <ds:schemaRefs>
    <ds:schemaRef ds:uri="http://schemas.microsoft.com/sharepoint/v3/contenttype/forms"/>
  </ds:schemaRefs>
</ds:datastoreItem>
</file>

<file path=customXml/itemProps2.xml><?xml version="1.0" encoding="utf-8"?>
<ds:datastoreItem xmlns:ds="http://schemas.openxmlformats.org/officeDocument/2006/customXml" ds:itemID="{D008D417-4938-4113-A835-2BACF2226DBA}">
  <ds:schemaRefs>
    <ds:schemaRef ds:uri="http://schemas.openxmlformats.org/officeDocument/2006/bibliography"/>
  </ds:schemaRefs>
</ds:datastoreItem>
</file>

<file path=customXml/itemProps3.xml><?xml version="1.0" encoding="utf-8"?>
<ds:datastoreItem xmlns:ds="http://schemas.openxmlformats.org/officeDocument/2006/customXml" ds:itemID="{05A43E13-F766-4000-B777-4A601FC1BE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d3fb71-4ddb-4eee-aaac-f2bdf868efeb"/>
    <ds:schemaRef ds:uri="997a88c3-e73a-4b6d-8ee8-725876a569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8C47E63-1C47-4D2C-9597-14A69FE21F90}">
  <ds:schemaRefs>
    <ds:schemaRef ds:uri="http://schemas.microsoft.com/office/2006/metadata/properties"/>
    <ds:schemaRef ds:uri="http://schemas.microsoft.com/office/infopath/2007/PartnerControls"/>
    <ds:schemaRef ds:uri="997a88c3-e73a-4b6d-8ee8-725876a569c0"/>
    <ds:schemaRef ds:uri="1cd3fb71-4ddb-4eee-aaac-f2bdf868efeb"/>
  </ds:schemaRefs>
</ds:datastoreItem>
</file>

<file path=docProps/app.xml><?xml version="1.0" encoding="utf-8"?>
<Properties xmlns="http://schemas.openxmlformats.org/officeDocument/2006/extended-properties" xmlns:vt="http://schemas.openxmlformats.org/officeDocument/2006/docPropsVTypes">
  <Template>Finazas</Template>
  <TotalTime>61</TotalTime>
  <Pages>1</Pages>
  <Words>211</Words>
  <Characters>1397</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MEMORANDO</vt:lpstr>
    </vt:vector>
  </TitlesOfParts>
  <Company>Universidad externado de Colombia</Company>
  <LinksUpToDate>false</LinksUpToDate>
  <CharactersWithSpaces>1605</CharactersWithSpaces>
  <SharedDoc>false</SharedDoc>
  <HLinks>
    <vt:vector size="12" baseType="variant">
      <vt:variant>
        <vt:i4>5963874</vt:i4>
      </vt:variant>
      <vt:variant>
        <vt:i4>3</vt:i4>
      </vt:variant>
      <vt:variant>
        <vt:i4>0</vt:i4>
      </vt:variant>
      <vt:variant>
        <vt:i4>5</vt:i4>
      </vt:variant>
      <vt:variant>
        <vt:lpwstr>mailto:levent.akca@uexternado.edu.co</vt:lpwstr>
      </vt:variant>
      <vt:variant>
        <vt:lpwstr/>
      </vt:variant>
      <vt:variant>
        <vt:i4>5439555</vt:i4>
      </vt:variant>
      <vt:variant>
        <vt:i4>0</vt:i4>
      </vt:variant>
      <vt:variant>
        <vt:i4>0</vt:i4>
      </vt:variant>
      <vt:variant>
        <vt:i4>5</vt:i4>
      </vt:variant>
      <vt:variant>
        <vt:lpwstr>https://uexternado.zoom.us/j/84156937879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MEMORANDO</dc:title>
  <dc:subject/>
  <dc:creator>Ruby Alejandra Ramos Chaparro</dc:creator>
  <cp:keywords/>
  <cp:lastModifiedBy>Henry Trujillo Villa</cp:lastModifiedBy>
  <cp:revision>59</cp:revision>
  <cp:lastPrinted>2024-01-18T14:49:00Z</cp:lastPrinted>
  <dcterms:created xsi:type="dcterms:W3CDTF">2025-06-17T21:52:00Z</dcterms:created>
  <dcterms:modified xsi:type="dcterms:W3CDTF">2025-07-18T19:17:00Z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0x0101009D50DA5587115341A3165CEC012C7ED0</vt:lpwstr>
  </property>
  <property fmtid="{D5CDD505-2E9C-101B-9397-08002B2CF9AE}" pid="3" name="MediaServiceImageTags">
    <vt:lpwstr/>
  </property>
</Properties>
</file>