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5DB78" w14:textId="1557A4AC" w:rsidR="009940F9" w:rsidRPr="009940F9" w:rsidRDefault="009940F9" w:rsidP="009940F9">
      <w:pPr>
        <w:jc w:val="center"/>
        <w:rPr>
          <w:rFonts w:ascii="Segoe UI Semibold" w:hAnsi="Segoe UI Semibold" w:cs="Segoe UI Semibold"/>
          <w:b/>
          <w:bCs/>
          <w:sz w:val="22"/>
          <w:szCs w:val="22"/>
        </w:rPr>
      </w:pPr>
      <w:r w:rsidRPr="009940F9">
        <w:rPr>
          <w:rFonts w:ascii="Segoe UI Semibold" w:hAnsi="Segoe UI Semibold" w:cs="Segoe UI Semibold"/>
          <w:b/>
          <w:bCs/>
          <w:sz w:val="22"/>
          <w:szCs w:val="22"/>
        </w:rPr>
        <w:t>Recomendaciones</w:t>
      </w:r>
    </w:p>
    <w:p w14:paraId="7070D1EB" w14:textId="77777777" w:rsidR="009940F9" w:rsidRDefault="009940F9" w:rsidP="009940F9">
      <w:pPr>
        <w:jc w:val="center"/>
        <w:rPr>
          <w:rFonts w:ascii="Segoe UI Semibold" w:hAnsi="Segoe UI Semibold" w:cs="Segoe UI Semibold"/>
          <w:sz w:val="20"/>
        </w:rPr>
      </w:pPr>
    </w:p>
    <w:p w14:paraId="07F7FA2E" w14:textId="18DE03BE" w:rsidR="00BB65DB" w:rsidRPr="009940F9" w:rsidRDefault="00BB65DB" w:rsidP="00630AB6">
      <w:pPr>
        <w:rPr>
          <w:rFonts w:ascii="Segoe UI Semibold" w:hAnsi="Segoe UI Semibold" w:cs="Segoe UI Semibold"/>
          <w:sz w:val="20"/>
        </w:rPr>
      </w:pPr>
      <w:r w:rsidRPr="009940F9">
        <w:rPr>
          <w:rFonts w:ascii="Segoe UI Semibold" w:hAnsi="Segoe UI Semibold" w:cs="Segoe UI Semibold"/>
          <w:sz w:val="20"/>
        </w:rPr>
        <w:t>Por favor, al momento de diligenciar este formato, llene todos los campos. Se recomienda que la información otorgada sea amplia y suficientemente ilustrativa, y anexe los soporte que considere necesarios y sustentan esta solicitud</w:t>
      </w:r>
      <w:r w:rsidRPr="009940F9">
        <w:rPr>
          <w:rFonts w:ascii="Segoe UI Semibold" w:hAnsi="Segoe UI Semibold" w:cs="Segoe UI Semibold"/>
          <w:sz w:val="20"/>
          <w:vertAlign w:val="superscript"/>
        </w:rPr>
        <w:t>1</w:t>
      </w:r>
      <w:r w:rsidRPr="009940F9">
        <w:rPr>
          <w:rFonts w:ascii="Segoe UI Semibold" w:hAnsi="Segoe UI Semibold" w:cs="Segoe UI Semibold"/>
          <w:sz w:val="20"/>
        </w:rPr>
        <w:t xml:space="preserve">. </w:t>
      </w:r>
      <w:r w:rsidR="006A72AA" w:rsidRPr="009940F9">
        <w:rPr>
          <w:rFonts w:ascii="Segoe UI Semibold" w:hAnsi="Segoe UI Semibold" w:cs="Segoe UI Semibold"/>
          <w:sz w:val="20"/>
        </w:rPr>
        <w:t>L</w:t>
      </w:r>
      <w:r w:rsidRPr="009940F9">
        <w:rPr>
          <w:rFonts w:ascii="Segoe UI Semibold" w:hAnsi="Segoe UI Semibold" w:cs="Segoe UI Semibold"/>
          <w:sz w:val="20"/>
        </w:rPr>
        <w:t>a Facultad de Finanzas, Gobierno y Relaciones Internacionales es muy diligente revisando cada caso particular.</w:t>
      </w:r>
    </w:p>
    <w:p w14:paraId="4F456CF5" w14:textId="77777777" w:rsidR="00BB65DB" w:rsidRPr="009940F9" w:rsidRDefault="00BB65DB" w:rsidP="00630AB6">
      <w:pPr>
        <w:rPr>
          <w:rFonts w:ascii="Segoe UI Semibold" w:hAnsi="Segoe UI Semibold" w:cs="Segoe UI Semibold"/>
          <w:sz w:val="20"/>
        </w:rPr>
      </w:pPr>
    </w:p>
    <w:p w14:paraId="3571E053" w14:textId="77777777" w:rsidR="003862D6" w:rsidRPr="009940F9" w:rsidRDefault="00BB65DB" w:rsidP="00630AB6">
      <w:pPr>
        <w:rPr>
          <w:rFonts w:ascii="Segoe UI Semibold" w:hAnsi="Segoe UI Semibold" w:cs="Segoe UI Semibold"/>
          <w:sz w:val="20"/>
        </w:rPr>
      </w:pPr>
      <w:r w:rsidRPr="009940F9">
        <w:rPr>
          <w:rFonts w:ascii="Segoe UI Semibold" w:hAnsi="Segoe UI Semibold" w:cs="Segoe UI Semibold"/>
          <w:sz w:val="20"/>
        </w:rPr>
        <w:t xml:space="preserve">Complete </w:t>
      </w:r>
      <w:r w:rsidR="00630AB6" w:rsidRPr="009940F9">
        <w:rPr>
          <w:rFonts w:ascii="Segoe UI Semibold" w:hAnsi="Segoe UI Semibold" w:cs="Segoe UI Semibold"/>
          <w:sz w:val="20"/>
        </w:rPr>
        <w:t>el siguiente formulario, guárdelo en su dispositivo una vez esté diligenciado y luego envíelo como archivo adjunto desde su correo electrónico institucional a la Dirección Administrativa de la Facultad de Finanzas, Gobierno y Relaciones Internacionales (</w:t>
      </w:r>
      <w:hyperlink r:id="rId11" w:history="1">
        <w:r w:rsidR="00630AB6" w:rsidRPr="009940F9">
          <w:rPr>
            <w:rStyle w:val="Hipervnculo"/>
            <w:rFonts w:ascii="Segoe UI Semibold" w:hAnsi="Segoe UI Semibold" w:cs="Segoe UI Semibold"/>
            <w:sz w:val="20"/>
          </w:rPr>
          <w:t>dafigri@uexternado.edu.co</w:t>
        </w:r>
      </w:hyperlink>
      <w:r w:rsidR="00630AB6" w:rsidRPr="009940F9">
        <w:rPr>
          <w:rFonts w:ascii="Segoe UI Semibold" w:hAnsi="Segoe UI Semibold" w:cs="Segoe UI Semibold"/>
          <w:sz w:val="20"/>
        </w:rPr>
        <w:t>)</w:t>
      </w:r>
    </w:p>
    <w:p w14:paraId="6CB7AA83" w14:textId="77777777" w:rsidR="0083618A" w:rsidRPr="009940F9" w:rsidRDefault="0083618A" w:rsidP="00630AB6">
      <w:pPr>
        <w:rPr>
          <w:rFonts w:ascii="Segoe UI Semibold" w:hAnsi="Segoe UI Semibold" w:cs="Segoe UI Semibold"/>
          <w:sz w:val="20"/>
        </w:rPr>
      </w:pPr>
    </w:p>
    <w:p w14:paraId="5D15660A" w14:textId="77777777" w:rsidR="00630AB6" w:rsidRPr="009940F9" w:rsidRDefault="00BB65DB" w:rsidP="00630AB6">
      <w:pPr>
        <w:rPr>
          <w:rFonts w:ascii="Segoe UI Semibold" w:hAnsi="Segoe UI Semibold" w:cs="Segoe UI Semibold"/>
          <w:i/>
          <w:sz w:val="20"/>
        </w:rPr>
      </w:pPr>
      <w:r w:rsidRPr="009940F9">
        <w:rPr>
          <w:rFonts w:ascii="Segoe UI Semibold" w:hAnsi="Segoe UI Semibold" w:cs="Segoe UI Semibold"/>
          <w:i/>
          <w:sz w:val="20"/>
          <w:vertAlign w:val="superscript"/>
        </w:rPr>
        <w:t>1</w:t>
      </w:r>
      <w:r w:rsidR="004D6B98" w:rsidRPr="009940F9">
        <w:rPr>
          <w:rFonts w:ascii="Segoe UI Semibold" w:hAnsi="Segoe UI Semibold" w:cs="Segoe UI Semibold"/>
          <w:i/>
          <w:sz w:val="20"/>
        </w:rPr>
        <w:t xml:space="preserve"> “</w:t>
      </w:r>
      <w:r w:rsidR="004D6B98" w:rsidRPr="009940F9">
        <w:rPr>
          <w:rFonts w:ascii="Segoe UI Semibold" w:hAnsi="Segoe UI Semibold" w:cs="Segoe UI Semibold"/>
          <w:i/>
          <w:color w:val="222222"/>
          <w:sz w:val="20"/>
        </w:rPr>
        <w:t>La</w:t>
      </w:r>
      <w:r w:rsidR="005D5DA1" w:rsidRPr="009940F9">
        <w:rPr>
          <w:rFonts w:ascii="Segoe UI Semibold" w:hAnsi="Segoe UI Semibold" w:cs="Segoe UI Semibold"/>
          <w:i/>
          <w:color w:val="222222"/>
          <w:sz w:val="20"/>
        </w:rPr>
        <w:t xml:space="preserve"> </w:t>
      </w:r>
      <w:r w:rsidR="00CC7513" w:rsidRPr="009940F9">
        <w:rPr>
          <w:rFonts w:ascii="Segoe UI Semibold" w:hAnsi="Segoe UI Semibold" w:cs="Segoe UI Semibold"/>
          <w:i/>
          <w:color w:val="222222"/>
          <w:sz w:val="20"/>
        </w:rPr>
        <w:t>Universidad</w:t>
      </w:r>
      <w:r w:rsidR="004D6B98" w:rsidRPr="009940F9">
        <w:rPr>
          <w:rFonts w:ascii="Segoe UI Semibold" w:hAnsi="Segoe UI Semibold" w:cs="Segoe UI Semibold"/>
          <w:b/>
          <w:bCs/>
          <w:sz w:val="20"/>
        </w:rPr>
        <w:t> </w:t>
      </w:r>
      <w:r w:rsidR="004D6B98" w:rsidRPr="009940F9">
        <w:rPr>
          <w:rFonts w:ascii="Segoe UI Semibold" w:hAnsi="Segoe UI Semibold" w:cs="Segoe UI Semibold"/>
          <w:i/>
          <w:color w:val="222222"/>
          <w:sz w:val="20"/>
        </w:rPr>
        <w:t xml:space="preserve">informa a todos los interesados que, en cumplimiento de sus Políticas de Tratamiento de Datos Personales, los datos personales que obtenga en virtud de las actuaciones que usted solicite o celebre con nuestra institución serán tratados conforme a los principios y deberes definidos en la Ley 1581 de 2012 y demás normas vigentes y complementarias que traten y regulen esta materia.” </w:t>
      </w:r>
      <w:hyperlink r:id="rId12" w:history="1">
        <w:r w:rsidR="004D6B98" w:rsidRPr="009940F9">
          <w:rPr>
            <w:rStyle w:val="Hipervnculo"/>
            <w:rFonts w:ascii="Segoe UI Semibold" w:hAnsi="Segoe UI Semibold" w:cs="Segoe UI Semibold"/>
            <w:i/>
            <w:sz w:val="20"/>
          </w:rPr>
          <w:t>» Políticas de protección de datos personales (uexternado.edu.co)</w:t>
        </w:r>
      </w:hyperlink>
      <w:r w:rsidR="004D6B98" w:rsidRPr="009940F9">
        <w:rPr>
          <w:rFonts w:ascii="Segoe UI Semibold" w:hAnsi="Segoe UI Semibold" w:cs="Segoe UI Semibold"/>
          <w:i/>
          <w:sz w:val="20"/>
        </w:rPr>
        <w:t xml:space="preserve"> </w:t>
      </w:r>
    </w:p>
    <w:p w14:paraId="18F8709E" w14:textId="77777777" w:rsidR="00630AB6" w:rsidRPr="009940F9" w:rsidRDefault="00630AB6" w:rsidP="00630AB6">
      <w:pPr>
        <w:rPr>
          <w:rFonts w:ascii="Segoe UI Semibold" w:hAnsi="Segoe UI Semibold" w:cs="Segoe UI Semibold"/>
          <w:sz w:val="20"/>
          <w:lang w:val="es-ES"/>
        </w:rPr>
      </w:pPr>
    </w:p>
    <w:p w14:paraId="0E050EDB" w14:textId="2D8BFF7D" w:rsidR="00BB65DB" w:rsidRPr="009940F9" w:rsidRDefault="00661239" w:rsidP="00661239">
      <w:pPr>
        <w:pStyle w:val="Sinespaciado"/>
        <w:jc w:val="both"/>
        <w:rPr>
          <w:rFonts w:ascii="Segoe UI Semibold" w:hAnsi="Segoe UI Semibold" w:cs="Segoe UI Semibold"/>
          <w:b/>
          <w:bCs/>
          <w:sz w:val="20"/>
          <w:szCs w:val="20"/>
        </w:rPr>
      </w:pPr>
      <w:r w:rsidRPr="009940F9">
        <w:rPr>
          <w:rFonts w:ascii="Segoe UI Semibold" w:hAnsi="Segoe UI Semibold" w:cs="Segoe UI Semibold"/>
          <w:b/>
          <w:bCs/>
          <w:sz w:val="20"/>
          <w:szCs w:val="20"/>
        </w:rPr>
        <w:t>R</w:t>
      </w:r>
      <w:r w:rsidR="00BB65DB" w:rsidRPr="009940F9">
        <w:rPr>
          <w:rFonts w:ascii="Segoe UI Semibold" w:hAnsi="Segoe UI Semibold" w:cs="Segoe UI Semibold"/>
          <w:b/>
          <w:bCs/>
          <w:sz w:val="20"/>
          <w:szCs w:val="20"/>
        </w:rPr>
        <w:t>ecuerde que se recibirán solicitudes de rein</w:t>
      </w:r>
      <w:r w:rsidR="00281B51" w:rsidRPr="009940F9">
        <w:rPr>
          <w:rFonts w:ascii="Segoe UI Semibold" w:hAnsi="Segoe UI Semibold" w:cs="Segoe UI Semibold"/>
          <w:b/>
          <w:bCs/>
          <w:sz w:val="20"/>
          <w:szCs w:val="20"/>
        </w:rPr>
        <w:t>gres</w:t>
      </w:r>
      <w:r w:rsidR="00BB65DB" w:rsidRPr="009940F9">
        <w:rPr>
          <w:rFonts w:ascii="Segoe UI Semibold" w:hAnsi="Segoe UI Semibold" w:cs="Segoe UI Semibold"/>
          <w:b/>
          <w:bCs/>
          <w:sz w:val="20"/>
          <w:szCs w:val="20"/>
        </w:rPr>
        <w:t xml:space="preserve">o en cualquier momento y a </w:t>
      </w:r>
      <w:r w:rsidRPr="009940F9">
        <w:rPr>
          <w:rFonts w:ascii="Segoe UI Semibold" w:hAnsi="Segoe UI Semibold" w:cs="Segoe UI Semibold"/>
          <w:b/>
          <w:bCs/>
          <w:sz w:val="20"/>
          <w:szCs w:val="20"/>
        </w:rPr>
        <w:t>más</w:t>
      </w:r>
      <w:r w:rsidR="00BB65DB" w:rsidRPr="009940F9">
        <w:rPr>
          <w:rFonts w:ascii="Segoe UI Semibold" w:hAnsi="Segoe UI Semibold" w:cs="Segoe UI Semibold"/>
          <w:b/>
          <w:bCs/>
          <w:sz w:val="20"/>
          <w:szCs w:val="20"/>
        </w:rPr>
        <w:t xml:space="preserve"> tardar 10 días antes de iniciar las clases. Solicitudes presentadas después de dicha fecha, serán </w:t>
      </w:r>
      <w:r w:rsidRPr="009940F9">
        <w:rPr>
          <w:rFonts w:ascii="Segoe UI Semibold" w:hAnsi="Segoe UI Semibold" w:cs="Segoe UI Semibold"/>
          <w:b/>
          <w:bCs/>
          <w:sz w:val="20"/>
          <w:szCs w:val="20"/>
        </w:rPr>
        <w:t>estudiadas</w:t>
      </w:r>
      <w:r w:rsidR="00BB65DB" w:rsidRPr="009940F9">
        <w:rPr>
          <w:rFonts w:ascii="Segoe UI Semibold" w:hAnsi="Segoe UI Semibold" w:cs="Segoe UI Semibold"/>
          <w:b/>
          <w:bCs/>
          <w:sz w:val="20"/>
          <w:szCs w:val="20"/>
        </w:rPr>
        <w:t xml:space="preserve"> </w:t>
      </w:r>
      <w:r w:rsidRPr="009940F9">
        <w:rPr>
          <w:rFonts w:ascii="Segoe UI Semibold" w:hAnsi="Segoe UI Semibold" w:cs="Segoe UI Semibold"/>
          <w:b/>
          <w:bCs/>
          <w:sz w:val="20"/>
          <w:szCs w:val="20"/>
        </w:rPr>
        <w:t>para el siguiente semestre.</w:t>
      </w:r>
    </w:p>
    <w:p w14:paraId="73179689" w14:textId="79FFDB15" w:rsidR="004D6B98" w:rsidRPr="009940F9" w:rsidRDefault="004D6B98" w:rsidP="00630AB6">
      <w:pPr>
        <w:pStyle w:val="Sinespaciado"/>
        <w:rPr>
          <w:rFonts w:ascii="Segoe UI Semibold" w:hAnsi="Segoe UI Semibold" w:cs="Segoe UI Semibold"/>
          <w:b/>
          <w:bCs/>
          <w:sz w:val="20"/>
          <w:szCs w:val="20"/>
        </w:rPr>
      </w:pPr>
    </w:p>
    <w:p w14:paraId="6AF701B3" w14:textId="67849EBA" w:rsidR="004D6B98" w:rsidRPr="009940F9" w:rsidRDefault="009940F9" w:rsidP="00630AB6">
      <w:pPr>
        <w:pStyle w:val="Sinespaciado"/>
        <w:rPr>
          <w:rFonts w:ascii="Segoe UI Semibold" w:hAnsi="Segoe UI Semibold" w:cs="Segoe UI Semibold"/>
          <w:b/>
          <w:bCs/>
          <w:sz w:val="20"/>
          <w:szCs w:val="20"/>
        </w:rPr>
      </w:pPr>
      <w:r w:rsidRPr="009940F9">
        <w:rPr>
          <w:rFonts w:ascii="Segoe UI Semibold" w:hAnsi="Segoe UI Semibold" w:cs="Segoe UI Semibold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6C047908" wp14:editId="76BD28A7">
                <wp:simplePos x="0" y="0"/>
                <wp:positionH relativeFrom="page">
                  <wp:posOffset>800101</wp:posOffset>
                </wp:positionH>
                <wp:positionV relativeFrom="paragraph">
                  <wp:posOffset>85090</wp:posOffset>
                </wp:positionV>
                <wp:extent cx="6419850" cy="276225"/>
                <wp:effectExtent l="0" t="0" r="19050" b="28575"/>
                <wp:wrapNone/>
                <wp:docPr id="396687706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9850" cy="2762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3922C3" w14:textId="0A1B1029" w:rsidR="00630AB6" w:rsidRDefault="00630AB6" w:rsidP="009940F9">
                            <w:pPr>
                              <w:jc w:val="left"/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s-MX"/>
                              </w:rPr>
                            </w:pPr>
                            <w:r w:rsidRPr="009940F9"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s-MX"/>
                              </w:rPr>
                              <w:t xml:space="preserve">Información </w:t>
                            </w:r>
                            <w:r w:rsidR="009940F9"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s-MX"/>
                              </w:rPr>
                              <w:t>De</w:t>
                            </w:r>
                            <w:r w:rsidRPr="009940F9"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s-MX"/>
                              </w:rPr>
                              <w:t xml:space="preserve">l </w:t>
                            </w:r>
                            <w:r w:rsidR="009940F9"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s-MX"/>
                              </w:rPr>
                              <w:t>E</w:t>
                            </w:r>
                            <w:r w:rsidRPr="009940F9"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s-MX"/>
                              </w:rPr>
                              <w:t>studiante</w:t>
                            </w:r>
                          </w:p>
                          <w:p w14:paraId="4694B143" w14:textId="77777777" w:rsidR="009940F9" w:rsidRPr="009940F9" w:rsidRDefault="009940F9" w:rsidP="009940F9">
                            <w:pPr>
                              <w:jc w:val="left"/>
                              <w:rPr>
                                <w:rFonts w:ascii="Segoe UI Semibold" w:hAnsi="Segoe UI Semibold" w:cs="Segoe UI Semibold"/>
                                <w:sz w:val="22"/>
                                <w:szCs w:val="22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C047908" id="Rectángulo 1" o:spid="_x0000_s1026" style="position:absolute;margin-left:63pt;margin-top:6.7pt;width:505.5pt;height:21.75pt;z-index:-25165824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" fillcolor="#375623 [1609]" strokecolor="#375623 [1609]" strokeweight="1pt">
                <v:textbox>
                  <w:txbxContent>
                    <w:p w14:paraId="503922C3" w14:textId="0A1B1029" w:rsidR="00630AB6" w:rsidRDefault="00630AB6" w:rsidP="009940F9">
                      <w:pPr>
                        <w:jc w:val="left"/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s-MX"/>
                        </w:rPr>
                      </w:pPr>
                      <w:r w:rsidRPr="009940F9"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s-MX"/>
                        </w:rPr>
                        <w:t xml:space="preserve">Información </w:t>
                      </w:r>
                      <w:r w:rsidR="009940F9"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s-MX"/>
                        </w:rPr>
                        <w:t>De</w:t>
                      </w:r>
                      <w:r w:rsidRPr="009940F9"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s-MX"/>
                        </w:rPr>
                        <w:t xml:space="preserve">l </w:t>
                      </w:r>
                      <w:r w:rsidR="009940F9"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s-MX"/>
                        </w:rPr>
                        <w:t>E</w:t>
                      </w:r>
                      <w:r w:rsidRPr="009940F9"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s-MX"/>
                        </w:rPr>
                        <w:t>studiante</w:t>
                      </w:r>
                    </w:p>
                    <w:p w14:paraId="4694B143" w14:textId="77777777" w:rsidR="009940F9" w:rsidRPr="009940F9" w:rsidRDefault="009940F9" w:rsidP="009940F9">
                      <w:pPr>
                        <w:jc w:val="left"/>
                        <w:rPr>
                          <w:rFonts w:ascii="Segoe UI Semibold" w:hAnsi="Segoe UI Semibold" w:cs="Segoe UI Semibold"/>
                          <w:sz w:val="22"/>
                          <w:szCs w:val="22"/>
                          <w:lang w:val="es-MX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21091AA7" w14:textId="77777777" w:rsidR="004D6B98" w:rsidRPr="009940F9" w:rsidRDefault="004D6B98" w:rsidP="00DB0D51">
      <w:pPr>
        <w:pStyle w:val="Sinespaciado"/>
        <w:rPr>
          <w:rFonts w:ascii="Segoe UI Semibold" w:hAnsi="Segoe UI Semibold" w:cs="Segoe UI Semibold"/>
          <w:b/>
          <w:bCs/>
          <w:sz w:val="20"/>
          <w:szCs w:val="20"/>
        </w:rPr>
      </w:pPr>
    </w:p>
    <w:p w14:paraId="75503E6C" w14:textId="77777777" w:rsidR="00CC7513" w:rsidRPr="009940F9" w:rsidRDefault="00CC7513" w:rsidP="00DB0D51">
      <w:pPr>
        <w:pStyle w:val="Sinespaciado"/>
        <w:rPr>
          <w:rFonts w:ascii="Segoe UI Semibold" w:hAnsi="Segoe UI Semibold" w:cs="Segoe UI Semibold"/>
          <w:b/>
          <w:bCs/>
          <w:sz w:val="20"/>
          <w:szCs w:val="20"/>
        </w:rPr>
      </w:pPr>
    </w:p>
    <w:p w14:paraId="2277B98F" w14:textId="6D0F006B" w:rsidR="00BB65DB" w:rsidRPr="009940F9" w:rsidRDefault="009940F9" w:rsidP="00DB0D51">
      <w:pPr>
        <w:pStyle w:val="Sinespaciado"/>
        <w:rPr>
          <w:rFonts w:ascii="Segoe UI Semibold" w:hAnsi="Segoe UI Semibold" w:cs="Segoe UI Semibold"/>
          <w:b/>
          <w:bCs/>
          <w:sz w:val="20"/>
          <w:szCs w:val="20"/>
        </w:rPr>
      </w:pPr>
      <w:r w:rsidRPr="00012A77">
        <w:rPr>
          <w:rFonts w:ascii="Segoe UI Semibold" w:hAnsi="Segoe UI Semibold" w:cs="Segoe UI Semibold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55740DD" wp14:editId="21BD82C7">
                <wp:simplePos x="0" y="0"/>
                <wp:positionH relativeFrom="margin">
                  <wp:align>right</wp:align>
                </wp:positionH>
                <wp:positionV relativeFrom="paragraph">
                  <wp:posOffset>135890</wp:posOffset>
                </wp:positionV>
                <wp:extent cx="4686300" cy="228600"/>
                <wp:effectExtent l="0" t="0" r="19050" b="19050"/>
                <wp:wrapNone/>
                <wp:docPr id="440873542" name="Text Box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0" cy="22860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71C31E" w14:textId="77777777" w:rsidR="009940F9" w:rsidRPr="00C31438" w:rsidRDefault="009940F9" w:rsidP="009940F9">
                            <w:pPr>
                              <w:rPr>
                                <w:rFonts w:ascii="Franklin Gothic Book" w:hAnsi="Franklin Gothic Book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5740DD" id="_x0000_t202" coordsize="21600,21600" o:spt="202" path="m,l,21600r21600,l21600,xe">
                <v:stroke joinstyle="miter"/>
                <v:path gradientshapeok="t" o:connecttype="rect"/>
              </v:shapetype>
              <v:shape id="Text Box 280" o:spid="_x0000_s1027" type="#_x0000_t202" style="position:absolute;margin-left:317.8pt;margin-top:10.7pt;width:369pt;height:18pt;z-index:251658243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" fillcolor="#ddd" strokecolor="white">
                <v:textbox>
                  <w:txbxContent>
                    <w:p w14:paraId="6271C31E" w14:textId="77777777" w:rsidR="009940F9" w:rsidRPr="00C31438" w:rsidRDefault="009940F9" w:rsidP="009940F9">
                      <w:pPr>
                        <w:rPr>
                          <w:rFonts w:ascii="Franklin Gothic Book" w:hAnsi="Franklin Gothic Book"/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6167465" w14:textId="45E8C050" w:rsidR="00630AB6" w:rsidRPr="00D91868" w:rsidRDefault="0083618A" w:rsidP="00DB0D51">
      <w:pPr>
        <w:pStyle w:val="Sinespaciado"/>
        <w:rPr>
          <w:rFonts w:ascii="Segoe UI Semibold" w:hAnsi="Segoe UI Semibold" w:cs="Segoe UI Semibold"/>
          <w:sz w:val="20"/>
          <w:szCs w:val="20"/>
        </w:rPr>
      </w:pPr>
      <w:r w:rsidRPr="00D91868">
        <w:rPr>
          <w:rFonts w:ascii="Segoe UI Semibold" w:hAnsi="Segoe UI Semibold" w:cs="Segoe UI Semibold"/>
          <w:sz w:val="20"/>
          <w:szCs w:val="20"/>
        </w:rPr>
        <w:t>N</w:t>
      </w:r>
      <w:r w:rsidR="009940F9" w:rsidRPr="00D91868">
        <w:rPr>
          <w:rFonts w:ascii="Segoe UI Semibold" w:hAnsi="Segoe UI Semibold" w:cs="Segoe UI Semibold"/>
          <w:sz w:val="20"/>
          <w:szCs w:val="20"/>
        </w:rPr>
        <w:t>ombre Completo</w:t>
      </w:r>
      <w:r w:rsidR="00630AB6" w:rsidRPr="00D91868">
        <w:rPr>
          <w:rFonts w:ascii="Segoe UI Semibold" w:hAnsi="Segoe UI Semibold" w:cs="Segoe UI Semibold"/>
          <w:sz w:val="20"/>
          <w:szCs w:val="20"/>
        </w:rPr>
        <w:t>:</w:t>
      </w:r>
      <w:r w:rsidR="00630AB6" w:rsidRPr="00D91868">
        <w:rPr>
          <w:rFonts w:ascii="Segoe UI Semibold" w:hAnsi="Segoe UI Semibold" w:cs="Segoe UI Semibold"/>
          <w:sz w:val="20"/>
          <w:szCs w:val="20"/>
        </w:rPr>
        <w:tab/>
      </w:r>
    </w:p>
    <w:p w14:paraId="067C318B" w14:textId="249A7D95" w:rsidR="00DB0D51" w:rsidRPr="009940F9" w:rsidRDefault="009940F9" w:rsidP="00DB0D51">
      <w:pPr>
        <w:pStyle w:val="Sinespaciado"/>
        <w:rPr>
          <w:rFonts w:ascii="Segoe UI Semibold" w:hAnsi="Segoe UI Semibold" w:cs="Segoe UI Semibold"/>
          <w:b/>
          <w:bCs/>
          <w:sz w:val="20"/>
          <w:szCs w:val="20"/>
        </w:rPr>
      </w:pPr>
      <w:r w:rsidRPr="009940F9">
        <w:rPr>
          <w:rFonts w:ascii="Segoe UI Semibold" w:hAnsi="Segoe UI Semibold" w:cs="Segoe UI Semibold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0969891F" wp14:editId="50C2A078">
                <wp:simplePos x="0" y="0"/>
                <wp:positionH relativeFrom="margin">
                  <wp:align>right</wp:align>
                </wp:positionH>
                <wp:positionV relativeFrom="paragraph">
                  <wp:posOffset>116840</wp:posOffset>
                </wp:positionV>
                <wp:extent cx="962025" cy="257175"/>
                <wp:effectExtent l="0" t="0" r="9525" b="9525"/>
                <wp:wrapNone/>
                <wp:docPr id="132574745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2571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A18D9E" w14:textId="1B16B105" w:rsidR="00ED36DD" w:rsidRPr="00ED36DD" w:rsidRDefault="00ED36DD" w:rsidP="00ED36DD">
                            <w:pPr>
                              <w:jc w:val="center"/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69891F" id="_x0000_s1028" style="position:absolute;margin-left:24.55pt;margin-top:9.2pt;width:75.75pt;height:20.25pt;z-index:2516582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" fillcolor="#d8d8d8 [2732]" stroked="f" strokeweight="1pt">
                <v:textbox>
                  <w:txbxContent>
                    <w:p w14:paraId="00A18D9E" w14:textId="1B16B105" w:rsidR="00ED36DD" w:rsidRPr="00ED36DD" w:rsidRDefault="00ED36DD" w:rsidP="00ED36DD">
                      <w:pPr>
                        <w:jc w:val="center"/>
                        <w:rPr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58555B8" w14:textId="5C44DC90" w:rsidR="00630AB6" w:rsidRPr="009940F9" w:rsidRDefault="00630AB6" w:rsidP="00DB0D51">
      <w:pPr>
        <w:pStyle w:val="Sinespaciado"/>
        <w:rPr>
          <w:rFonts w:ascii="Segoe UI Semibold" w:hAnsi="Segoe UI Semibold" w:cs="Segoe UI Semibold"/>
          <w:sz w:val="20"/>
          <w:szCs w:val="20"/>
        </w:rPr>
      </w:pPr>
      <w:r w:rsidRPr="00D91868">
        <w:rPr>
          <w:rFonts w:ascii="Segoe UI Semibold" w:hAnsi="Segoe UI Semibold" w:cs="Segoe UI Semibold"/>
          <w:sz w:val="20"/>
          <w:szCs w:val="20"/>
        </w:rPr>
        <w:t>Identificación:</w:t>
      </w:r>
      <w:r w:rsidR="009940F9">
        <w:rPr>
          <w:rFonts w:ascii="Segoe UI Semibold" w:hAnsi="Segoe UI Semibold" w:cs="Segoe UI Semibold"/>
          <w:b/>
          <w:bCs/>
          <w:sz w:val="20"/>
          <w:szCs w:val="20"/>
        </w:rPr>
        <w:t xml:space="preserve"> </w:t>
      </w:r>
      <w:r w:rsidR="009940F9">
        <w:rPr>
          <w:rFonts w:ascii="Segoe UI Semibold" w:hAnsi="Segoe UI Semibold" w:cs="Segoe UI Semibold"/>
          <w:b/>
          <w:bCs/>
          <w:sz w:val="20"/>
          <w:szCs w:val="20"/>
        </w:rPr>
        <w:tab/>
      </w:r>
      <w:r w:rsidR="00F97F4E" w:rsidRPr="009940F9">
        <w:rPr>
          <w:rFonts w:ascii="Segoe UI Semibold" w:hAnsi="Segoe UI Semibold" w:cs="Segoe UI Semibold"/>
          <w:sz w:val="20"/>
          <w:szCs w:val="20"/>
        </w:rPr>
        <w:t xml:space="preserve"> </w:t>
      </w:r>
      <w:r w:rsidR="009940F9">
        <w:rPr>
          <w:rFonts w:ascii="Segoe UI Semibold" w:hAnsi="Segoe UI Semibold" w:cs="Segoe UI Semibold"/>
          <w:sz w:val="20"/>
          <w:szCs w:val="20"/>
        </w:rPr>
        <w:tab/>
      </w:r>
      <w:r w:rsidRPr="009940F9">
        <w:rPr>
          <w:rFonts w:ascii="Segoe UI Semibold" w:hAnsi="Segoe UI Semibold" w:cs="Segoe UI Semibold"/>
          <w:sz w:val="20"/>
          <w:szCs w:val="20"/>
        </w:rPr>
        <w:t>C.C.</w:t>
      </w:r>
      <w:r w:rsidRPr="009940F9">
        <w:rPr>
          <w:rFonts w:ascii="Segoe UI Semibold" w:hAnsi="Segoe UI Semibold" w:cs="Segoe UI Semibold"/>
          <w:sz w:val="20"/>
          <w:szCs w:val="20"/>
        </w:rPr>
        <w:tab/>
      </w:r>
      <w:sdt>
        <w:sdtPr>
          <w:rPr>
            <w:rFonts w:ascii="Segoe UI Semibold" w:hAnsi="Segoe UI Semibold" w:cs="Segoe UI Semibold"/>
            <w:sz w:val="20"/>
            <w:szCs w:val="20"/>
          </w:rPr>
          <w:id w:val="-15570798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D36DD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F97F4E" w:rsidRPr="009940F9">
        <w:rPr>
          <w:rFonts w:ascii="Segoe UI Semibold" w:hAnsi="Segoe UI Semibold" w:cs="Segoe UI Semibold"/>
          <w:sz w:val="20"/>
          <w:szCs w:val="20"/>
        </w:rPr>
        <w:t xml:space="preserve">      </w:t>
      </w:r>
      <w:r w:rsidR="009940F9">
        <w:rPr>
          <w:rFonts w:ascii="Segoe UI Semibold" w:hAnsi="Segoe UI Semibold" w:cs="Segoe UI Semibold"/>
          <w:sz w:val="20"/>
          <w:szCs w:val="20"/>
        </w:rPr>
        <w:tab/>
      </w:r>
      <w:r w:rsidRPr="009940F9">
        <w:rPr>
          <w:rFonts w:ascii="Segoe UI Semibold" w:hAnsi="Segoe UI Semibold" w:cs="Segoe UI Semibold"/>
          <w:sz w:val="20"/>
          <w:szCs w:val="20"/>
        </w:rPr>
        <w:t>T.I.</w:t>
      </w:r>
      <w:r w:rsidR="00F97F4E" w:rsidRPr="009940F9">
        <w:rPr>
          <w:rFonts w:ascii="Segoe UI Semibold" w:hAnsi="Segoe UI Semibold" w:cs="Segoe UI Semibold"/>
          <w:sz w:val="20"/>
          <w:szCs w:val="20"/>
        </w:rPr>
        <w:t xml:space="preserve">     </w:t>
      </w:r>
      <w:sdt>
        <w:sdtPr>
          <w:rPr>
            <w:rFonts w:ascii="Segoe UI Semibold" w:hAnsi="Segoe UI Semibold" w:cs="Segoe UI Semibold"/>
            <w:sz w:val="20"/>
            <w:szCs w:val="20"/>
          </w:rPr>
          <w:id w:val="-19612599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D36DD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F97F4E" w:rsidRPr="009940F9">
        <w:rPr>
          <w:rFonts w:ascii="Segoe UI Semibold" w:hAnsi="Segoe UI Semibold" w:cs="Segoe UI Semibold"/>
          <w:sz w:val="20"/>
          <w:szCs w:val="20"/>
        </w:rPr>
        <w:t xml:space="preserve">    </w:t>
      </w:r>
      <w:r w:rsidR="00F03F96" w:rsidRPr="009940F9">
        <w:rPr>
          <w:rFonts w:ascii="Segoe UI Semibold" w:hAnsi="Segoe UI Semibold" w:cs="Segoe UI Semibold"/>
          <w:sz w:val="20"/>
          <w:szCs w:val="20"/>
        </w:rPr>
        <w:t xml:space="preserve">    </w:t>
      </w:r>
      <w:r w:rsidR="009940F9">
        <w:rPr>
          <w:rFonts w:ascii="Segoe UI Semibold" w:hAnsi="Segoe UI Semibold" w:cs="Segoe UI Semibold"/>
          <w:sz w:val="20"/>
          <w:szCs w:val="20"/>
        </w:rPr>
        <w:tab/>
      </w:r>
      <w:r w:rsidRPr="009940F9">
        <w:rPr>
          <w:rFonts w:ascii="Segoe UI Semibold" w:hAnsi="Segoe UI Semibold" w:cs="Segoe UI Semibold"/>
          <w:sz w:val="20"/>
          <w:szCs w:val="20"/>
        </w:rPr>
        <w:t>C.E.</w:t>
      </w:r>
      <w:r w:rsidRPr="009940F9">
        <w:rPr>
          <w:rFonts w:ascii="Segoe UI Semibold" w:hAnsi="Segoe UI Semibold" w:cs="Segoe UI Semibold"/>
          <w:sz w:val="20"/>
          <w:szCs w:val="20"/>
        </w:rPr>
        <w:tab/>
      </w:r>
      <w:sdt>
        <w:sdtPr>
          <w:rPr>
            <w:rFonts w:ascii="Segoe UI Semibold" w:hAnsi="Segoe UI Semibold" w:cs="Segoe UI Semibold"/>
            <w:sz w:val="20"/>
            <w:szCs w:val="20"/>
          </w:rPr>
          <w:id w:val="-10473720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D36DD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F97F4E" w:rsidRPr="009940F9">
        <w:rPr>
          <w:rFonts w:ascii="Segoe UI Semibold" w:hAnsi="Segoe UI Semibold" w:cs="Segoe UI Semibold"/>
          <w:sz w:val="20"/>
          <w:szCs w:val="20"/>
        </w:rPr>
        <w:t xml:space="preserve">    </w:t>
      </w:r>
      <w:r w:rsidR="009940F9">
        <w:rPr>
          <w:rFonts w:ascii="Segoe UI Semibold" w:hAnsi="Segoe UI Semibold" w:cs="Segoe UI Semibold"/>
          <w:sz w:val="20"/>
          <w:szCs w:val="20"/>
        </w:rPr>
        <w:tab/>
      </w:r>
      <w:r w:rsidRPr="009940F9">
        <w:rPr>
          <w:rFonts w:ascii="Segoe UI Semibold" w:hAnsi="Segoe UI Semibold" w:cs="Segoe UI Semibold"/>
          <w:sz w:val="20"/>
          <w:szCs w:val="20"/>
        </w:rPr>
        <w:t>P.S.</w:t>
      </w:r>
      <w:r w:rsidRPr="009940F9">
        <w:rPr>
          <w:rFonts w:ascii="Segoe UI Semibold" w:hAnsi="Segoe UI Semibold" w:cs="Segoe UI Semibold"/>
          <w:sz w:val="20"/>
          <w:szCs w:val="20"/>
        </w:rPr>
        <w:tab/>
      </w:r>
      <w:sdt>
        <w:sdtPr>
          <w:rPr>
            <w:rFonts w:ascii="Segoe UI Semibold" w:hAnsi="Segoe UI Semibold" w:cs="Segoe UI Semibold"/>
            <w:sz w:val="20"/>
            <w:szCs w:val="20"/>
          </w:rPr>
          <w:id w:val="-14155471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D36DD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F97F4E" w:rsidRPr="009940F9">
        <w:rPr>
          <w:rFonts w:ascii="Segoe UI Semibold" w:hAnsi="Segoe UI Semibold" w:cs="Segoe UI Semibold"/>
          <w:sz w:val="20"/>
          <w:szCs w:val="20"/>
        </w:rPr>
        <w:t xml:space="preserve">       </w:t>
      </w:r>
      <w:r w:rsidRPr="00D91868">
        <w:rPr>
          <w:rFonts w:ascii="Segoe UI Semibold" w:hAnsi="Segoe UI Semibold" w:cs="Segoe UI Semibold"/>
          <w:sz w:val="20"/>
          <w:szCs w:val="20"/>
        </w:rPr>
        <w:t>Número:</w:t>
      </w:r>
      <w:r w:rsidRPr="009940F9">
        <w:rPr>
          <w:rFonts w:ascii="Segoe UI Semibold" w:hAnsi="Segoe UI Semibold" w:cs="Segoe UI Semibold"/>
          <w:sz w:val="20"/>
          <w:szCs w:val="20"/>
        </w:rPr>
        <w:tab/>
      </w:r>
    </w:p>
    <w:p w14:paraId="473664D6" w14:textId="23E6552B" w:rsidR="00630AB6" w:rsidRPr="009940F9" w:rsidRDefault="009940F9" w:rsidP="00630AB6">
      <w:pPr>
        <w:pStyle w:val="Sinespaciado"/>
        <w:rPr>
          <w:rFonts w:ascii="Segoe UI Semibold" w:hAnsi="Segoe UI Semibold" w:cs="Segoe UI Semibold"/>
          <w:sz w:val="20"/>
          <w:szCs w:val="20"/>
        </w:rPr>
      </w:pPr>
      <w:r w:rsidRPr="00012A77">
        <w:rPr>
          <w:rFonts w:ascii="Segoe UI Semibold" w:hAnsi="Segoe UI Semibold" w:cs="Segoe UI Semibold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6C193A8F" wp14:editId="5C01B094">
                <wp:simplePos x="0" y="0"/>
                <wp:positionH relativeFrom="margin">
                  <wp:align>right</wp:align>
                </wp:positionH>
                <wp:positionV relativeFrom="paragraph">
                  <wp:posOffset>112395</wp:posOffset>
                </wp:positionV>
                <wp:extent cx="4686300" cy="228600"/>
                <wp:effectExtent l="0" t="0" r="19050" b="19050"/>
                <wp:wrapNone/>
                <wp:docPr id="1854986162" name="Text Box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0" cy="22860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0C5F39" w14:textId="77777777" w:rsidR="009940F9" w:rsidRPr="00C31438" w:rsidRDefault="009940F9" w:rsidP="009940F9">
                            <w:pPr>
                              <w:rPr>
                                <w:rFonts w:ascii="Franklin Gothic Book" w:hAnsi="Franklin Gothic Book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193A8F" id="_x0000_s1029" type="#_x0000_t202" style="position:absolute;margin-left:317.8pt;margin-top:8.85pt;width:369pt;height:18pt;z-index:251658245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" fillcolor="#ddd" strokecolor="white">
                <v:textbox>
                  <w:txbxContent>
                    <w:p w14:paraId="160C5F39" w14:textId="77777777" w:rsidR="009940F9" w:rsidRPr="00C31438" w:rsidRDefault="009940F9" w:rsidP="009940F9">
                      <w:pPr>
                        <w:rPr>
                          <w:rFonts w:ascii="Franklin Gothic Book" w:hAnsi="Franklin Gothic Book"/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2608E7E" w14:textId="0E1CA95E" w:rsidR="00F97F4E" w:rsidRPr="00D91868" w:rsidRDefault="00630AB6" w:rsidP="009940F9">
      <w:pPr>
        <w:pStyle w:val="Sinespaciado"/>
        <w:rPr>
          <w:rFonts w:ascii="Segoe UI Semibold" w:hAnsi="Segoe UI Semibold" w:cs="Segoe UI Semibold"/>
          <w:sz w:val="20"/>
          <w:szCs w:val="20"/>
        </w:rPr>
      </w:pPr>
      <w:r w:rsidRPr="00D91868">
        <w:rPr>
          <w:rFonts w:ascii="Segoe UI Semibold" w:hAnsi="Segoe UI Semibold" w:cs="Segoe UI Semibold"/>
          <w:sz w:val="20"/>
          <w:szCs w:val="20"/>
        </w:rPr>
        <w:t>Programa:</w:t>
      </w:r>
      <w:r w:rsidR="00DA3641" w:rsidRPr="00D91868">
        <w:rPr>
          <w:rFonts w:ascii="Segoe UI Semibold" w:hAnsi="Segoe UI Semibold" w:cs="Segoe UI Semibold"/>
          <w:sz w:val="20"/>
          <w:szCs w:val="20"/>
        </w:rPr>
        <w:t xml:space="preserve"> </w:t>
      </w:r>
    </w:p>
    <w:p w14:paraId="126F1897" w14:textId="34D55693" w:rsidR="00630AB6" w:rsidRPr="009940F9" w:rsidRDefault="009940F9" w:rsidP="00630AB6">
      <w:pPr>
        <w:pStyle w:val="Sinespaciado"/>
        <w:rPr>
          <w:rFonts w:ascii="Segoe UI Semibold" w:hAnsi="Segoe UI Semibold" w:cs="Segoe UI Semibold"/>
          <w:sz w:val="20"/>
          <w:szCs w:val="20"/>
        </w:rPr>
      </w:pPr>
      <w:r w:rsidRPr="00012A77">
        <w:rPr>
          <w:rFonts w:ascii="Segoe UI Semibold" w:hAnsi="Segoe UI Semibold" w:cs="Segoe UI Semibold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4EE3C57D" wp14:editId="24B096D2">
                <wp:simplePos x="0" y="0"/>
                <wp:positionH relativeFrom="margin">
                  <wp:align>right</wp:align>
                </wp:positionH>
                <wp:positionV relativeFrom="paragraph">
                  <wp:posOffset>88900</wp:posOffset>
                </wp:positionV>
                <wp:extent cx="4686300" cy="228600"/>
                <wp:effectExtent l="0" t="0" r="19050" b="19050"/>
                <wp:wrapNone/>
                <wp:docPr id="1698795894" name="Text Box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0" cy="22860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847B0A" w14:textId="77777777" w:rsidR="009940F9" w:rsidRPr="00C31438" w:rsidRDefault="009940F9" w:rsidP="009940F9">
                            <w:pPr>
                              <w:rPr>
                                <w:rFonts w:ascii="Franklin Gothic Book" w:hAnsi="Franklin Gothic Book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E3C57D" id="_x0000_s1030" type="#_x0000_t202" style="position:absolute;margin-left:317.8pt;margin-top:7pt;width:369pt;height:18pt;z-index:25165824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" fillcolor="#ddd" strokecolor="white">
                <v:textbox>
                  <w:txbxContent>
                    <w:p w14:paraId="2D847B0A" w14:textId="77777777" w:rsidR="009940F9" w:rsidRPr="00C31438" w:rsidRDefault="009940F9" w:rsidP="009940F9">
                      <w:pPr>
                        <w:rPr>
                          <w:rFonts w:ascii="Franklin Gothic Book" w:hAnsi="Franklin Gothic Book"/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B0F261B" w14:textId="0E3E4F83" w:rsidR="00630AB6" w:rsidRPr="00D91868" w:rsidRDefault="00630AB6" w:rsidP="00630AB6">
      <w:pPr>
        <w:pStyle w:val="Sinespaciado"/>
        <w:rPr>
          <w:rFonts w:ascii="Segoe UI Semibold" w:hAnsi="Segoe UI Semibold" w:cs="Segoe UI Semibold"/>
          <w:sz w:val="20"/>
          <w:szCs w:val="20"/>
        </w:rPr>
      </w:pPr>
      <w:r w:rsidRPr="00D91868">
        <w:rPr>
          <w:rFonts w:ascii="Segoe UI Semibold" w:hAnsi="Segoe UI Semibold" w:cs="Segoe UI Semibold"/>
          <w:sz w:val="20"/>
          <w:szCs w:val="20"/>
        </w:rPr>
        <w:t xml:space="preserve">Correo </w:t>
      </w:r>
      <w:r w:rsidR="00DB0D51" w:rsidRPr="00D91868">
        <w:rPr>
          <w:rFonts w:ascii="Segoe UI Semibold" w:hAnsi="Segoe UI Semibold" w:cs="Segoe UI Semibold"/>
          <w:sz w:val="20"/>
          <w:szCs w:val="20"/>
        </w:rPr>
        <w:t>Institucional</w:t>
      </w:r>
      <w:r w:rsidRPr="00D91868">
        <w:rPr>
          <w:rFonts w:ascii="Segoe UI Semibold" w:hAnsi="Segoe UI Semibold" w:cs="Segoe UI Semibold"/>
          <w:sz w:val="20"/>
          <w:szCs w:val="20"/>
        </w:rPr>
        <w:t>:</w:t>
      </w:r>
      <w:r w:rsidRPr="00D91868">
        <w:rPr>
          <w:rFonts w:ascii="Segoe UI Semibold" w:hAnsi="Segoe UI Semibold" w:cs="Segoe UI Semibold"/>
          <w:sz w:val="20"/>
          <w:szCs w:val="20"/>
        </w:rPr>
        <w:tab/>
      </w:r>
      <w:r w:rsidRPr="00D91868">
        <w:rPr>
          <w:rFonts w:ascii="Segoe UI Semibold" w:hAnsi="Segoe UI Semibold" w:cs="Segoe UI Semibold"/>
          <w:sz w:val="20"/>
          <w:szCs w:val="20"/>
        </w:rPr>
        <w:tab/>
      </w:r>
      <w:r w:rsidRPr="00D91868">
        <w:rPr>
          <w:rFonts w:ascii="Segoe UI Semibold" w:hAnsi="Segoe UI Semibold" w:cs="Segoe UI Semibold"/>
          <w:sz w:val="20"/>
          <w:szCs w:val="20"/>
        </w:rPr>
        <w:tab/>
      </w:r>
      <w:r w:rsidRPr="00D91868">
        <w:rPr>
          <w:rFonts w:ascii="Segoe UI Semibold" w:hAnsi="Segoe UI Semibold" w:cs="Segoe UI Semibold"/>
          <w:sz w:val="20"/>
          <w:szCs w:val="20"/>
        </w:rPr>
        <w:tab/>
      </w:r>
      <w:r w:rsidRPr="00D91868">
        <w:rPr>
          <w:rFonts w:ascii="Segoe UI Semibold" w:hAnsi="Segoe UI Semibold" w:cs="Segoe UI Semibold"/>
          <w:sz w:val="20"/>
          <w:szCs w:val="20"/>
        </w:rPr>
        <w:tab/>
      </w:r>
    </w:p>
    <w:p w14:paraId="1F35BE11" w14:textId="0B5837B4" w:rsidR="00630AB6" w:rsidRPr="009940F9" w:rsidRDefault="009940F9" w:rsidP="00630AB6">
      <w:pPr>
        <w:pStyle w:val="Sinespaciado"/>
        <w:rPr>
          <w:rFonts w:ascii="Segoe UI Semibold" w:hAnsi="Segoe UI Semibold" w:cs="Segoe UI Semibold"/>
          <w:b/>
          <w:bCs/>
          <w:sz w:val="20"/>
          <w:szCs w:val="20"/>
        </w:rPr>
      </w:pPr>
      <w:r w:rsidRPr="00012A77">
        <w:rPr>
          <w:rFonts w:ascii="Segoe UI Semibold" w:hAnsi="Segoe UI Semibold" w:cs="Segoe UI Semibold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0EDBD426" wp14:editId="09E645D4">
                <wp:simplePos x="0" y="0"/>
                <wp:positionH relativeFrom="margin">
                  <wp:align>right</wp:align>
                </wp:positionH>
                <wp:positionV relativeFrom="paragraph">
                  <wp:posOffset>84455</wp:posOffset>
                </wp:positionV>
                <wp:extent cx="4686300" cy="228600"/>
                <wp:effectExtent l="0" t="0" r="19050" b="19050"/>
                <wp:wrapNone/>
                <wp:docPr id="305933180" name="Text Box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0" cy="22860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7AE74E" w14:textId="77777777" w:rsidR="009940F9" w:rsidRPr="00C31438" w:rsidRDefault="009940F9" w:rsidP="009940F9">
                            <w:pPr>
                              <w:rPr>
                                <w:rFonts w:ascii="Franklin Gothic Book" w:hAnsi="Franklin Gothic Book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DBD426" id="_x0000_s1031" type="#_x0000_t202" style="position:absolute;margin-left:317.8pt;margin-top:6.65pt;width:369pt;height:18pt;z-index:251658247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" fillcolor="#ddd" strokecolor="white">
                <v:textbox>
                  <w:txbxContent>
                    <w:p w14:paraId="437AE74E" w14:textId="77777777" w:rsidR="009940F9" w:rsidRPr="00C31438" w:rsidRDefault="009940F9" w:rsidP="009940F9">
                      <w:pPr>
                        <w:rPr>
                          <w:rFonts w:ascii="Franklin Gothic Book" w:hAnsi="Franklin Gothic Book"/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BC946FF" w14:textId="5C224051" w:rsidR="00630AB6" w:rsidRPr="00D91868" w:rsidRDefault="00630AB6" w:rsidP="00630AB6">
      <w:pPr>
        <w:pStyle w:val="Sinespaciado"/>
        <w:rPr>
          <w:rFonts w:ascii="Segoe UI Semibold" w:hAnsi="Segoe UI Semibold" w:cs="Segoe UI Semibold"/>
          <w:sz w:val="20"/>
          <w:szCs w:val="20"/>
        </w:rPr>
      </w:pPr>
      <w:r w:rsidRPr="00D91868">
        <w:rPr>
          <w:rFonts w:ascii="Segoe UI Semibold" w:hAnsi="Segoe UI Semibold" w:cs="Segoe UI Semibold"/>
          <w:sz w:val="20"/>
          <w:szCs w:val="20"/>
        </w:rPr>
        <w:t xml:space="preserve">Correo </w:t>
      </w:r>
      <w:r w:rsidR="00DB0D51" w:rsidRPr="00D91868">
        <w:rPr>
          <w:rFonts w:ascii="Segoe UI Semibold" w:hAnsi="Segoe UI Semibold" w:cs="Segoe UI Semibold"/>
          <w:sz w:val="20"/>
          <w:szCs w:val="20"/>
        </w:rPr>
        <w:t>personal</w:t>
      </w:r>
      <w:r w:rsidRPr="00D91868">
        <w:rPr>
          <w:rFonts w:ascii="Segoe UI Semibold" w:hAnsi="Segoe UI Semibold" w:cs="Segoe UI Semibold"/>
          <w:sz w:val="20"/>
          <w:szCs w:val="20"/>
        </w:rPr>
        <w:t>:</w:t>
      </w:r>
      <w:r w:rsidRPr="00D91868">
        <w:rPr>
          <w:rFonts w:ascii="Segoe UI Semibold" w:hAnsi="Segoe UI Semibold" w:cs="Segoe UI Semibold"/>
          <w:sz w:val="20"/>
          <w:szCs w:val="20"/>
        </w:rPr>
        <w:tab/>
      </w:r>
      <w:r w:rsidRPr="00D91868">
        <w:rPr>
          <w:rFonts w:ascii="Segoe UI Semibold" w:hAnsi="Segoe UI Semibold" w:cs="Segoe UI Semibold"/>
          <w:sz w:val="20"/>
          <w:szCs w:val="20"/>
        </w:rPr>
        <w:tab/>
      </w:r>
      <w:r w:rsidRPr="00D91868">
        <w:rPr>
          <w:rFonts w:ascii="Segoe UI Semibold" w:hAnsi="Segoe UI Semibold" w:cs="Segoe UI Semibold"/>
          <w:sz w:val="20"/>
          <w:szCs w:val="20"/>
        </w:rPr>
        <w:tab/>
      </w:r>
      <w:r w:rsidRPr="00D91868">
        <w:rPr>
          <w:rFonts w:ascii="Segoe UI Semibold" w:hAnsi="Segoe UI Semibold" w:cs="Segoe UI Semibold"/>
          <w:sz w:val="20"/>
          <w:szCs w:val="20"/>
        </w:rPr>
        <w:tab/>
      </w:r>
      <w:r w:rsidRPr="00D91868">
        <w:rPr>
          <w:rFonts w:ascii="Segoe UI Semibold" w:hAnsi="Segoe UI Semibold" w:cs="Segoe UI Semibold"/>
          <w:sz w:val="20"/>
          <w:szCs w:val="20"/>
        </w:rPr>
        <w:tab/>
      </w:r>
    </w:p>
    <w:p w14:paraId="23B5A704" w14:textId="4F519708" w:rsidR="00630AB6" w:rsidRPr="009940F9" w:rsidRDefault="00D91868" w:rsidP="00630AB6">
      <w:pPr>
        <w:pStyle w:val="Sinespaciado"/>
        <w:rPr>
          <w:rFonts w:ascii="Segoe UI Semibold" w:hAnsi="Segoe UI Semibold" w:cs="Segoe UI Semibold"/>
          <w:sz w:val="20"/>
          <w:szCs w:val="20"/>
        </w:rPr>
      </w:pPr>
      <w:r w:rsidRPr="00012A77">
        <w:rPr>
          <w:rFonts w:ascii="Segoe UI Semibold" w:hAnsi="Segoe UI Semibold" w:cs="Segoe UI Semibold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01AF00B6" wp14:editId="5F602091">
                <wp:simplePos x="0" y="0"/>
                <wp:positionH relativeFrom="margin">
                  <wp:posOffset>1682774</wp:posOffset>
                </wp:positionH>
                <wp:positionV relativeFrom="paragraph">
                  <wp:posOffset>149824</wp:posOffset>
                </wp:positionV>
                <wp:extent cx="1828800" cy="219075"/>
                <wp:effectExtent l="0" t="0" r="19050" b="28575"/>
                <wp:wrapNone/>
                <wp:docPr id="831025194" name="Text Box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19075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E14422" w14:textId="77777777" w:rsidR="009940F9" w:rsidRPr="00C31438" w:rsidRDefault="009940F9" w:rsidP="009940F9">
                            <w:pPr>
                              <w:rPr>
                                <w:rFonts w:ascii="Franklin Gothic Book" w:hAnsi="Franklin Gothic Book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AF00B6" id="_x0000_s1032" type="#_x0000_t202" style="position:absolute;margin-left:132.5pt;margin-top:11.8pt;width:2in;height:17.25pt;z-index:251658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" fillcolor="#ddd" strokecolor="white">
                <v:textbox>
                  <w:txbxContent>
                    <w:p w14:paraId="61E14422" w14:textId="77777777" w:rsidR="009940F9" w:rsidRPr="00C31438" w:rsidRDefault="009940F9" w:rsidP="009940F9">
                      <w:pPr>
                        <w:rPr>
                          <w:rFonts w:ascii="Franklin Gothic Book" w:hAnsi="Franklin Gothic Book"/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940F9" w:rsidRPr="00012A77">
        <w:rPr>
          <w:rFonts w:ascii="Segoe UI Semibold" w:hAnsi="Segoe UI Semibold" w:cs="Segoe UI Semibold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76C8EDF5" wp14:editId="13BB5ED3">
                <wp:simplePos x="0" y="0"/>
                <wp:positionH relativeFrom="margin">
                  <wp:posOffset>4580890</wp:posOffset>
                </wp:positionH>
                <wp:positionV relativeFrom="paragraph">
                  <wp:posOffset>136525</wp:posOffset>
                </wp:positionV>
                <wp:extent cx="1781175" cy="219075"/>
                <wp:effectExtent l="0" t="0" r="28575" b="28575"/>
                <wp:wrapNone/>
                <wp:docPr id="1744070565" name="Text Box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219075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3995B0" w14:textId="77777777" w:rsidR="009940F9" w:rsidRPr="00C31438" w:rsidRDefault="009940F9" w:rsidP="009940F9">
                            <w:pPr>
                              <w:rPr>
                                <w:rFonts w:ascii="Franklin Gothic Book" w:hAnsi="Franklin Gothic Book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C8EDF5" id="_x0000_s1033" type="#_x0000_t202" style="position:absolute;margin-left:360.7pt;margin-top:10.75pt;width:140.25pt;height:17.25pt;z-index:25165824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" fillcolor="#ddd" strokecolor="white">
                <v:textbox>
                  <w:txbxContent>
                    <w:p w14:paraId="163995B0" w14:textId="77777777" w:rsidR="009940F9" w:rsidRPr="00C31438" w:rsidRDefault="009940F9" w:rsidP="009940F9">
                      <w:pPr>
                        <w:rPr>
                          <w:rFonts w:ascii="Franklin Gothic Book" w:hAnsi="Franklin Gothic Book"/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AD4FA08" w14:textId="412DC6E3" w:rsidR="00630AB6" w:rsidRPr="009940F9" w:rsidRDefault="00630AB6" w:rsidP="00630AB6">
      <w:pPr>
        <w:pStyle w:val="Sinespaciado"/>
        <w:rPr>
          <w:rFonts w:ascii="Segoe UI Semibold" w:hAnsi="Segoe UI Semibold" w:cs="Segoe UI Semibold"/>
          <w:b/>
          <w:bCs/>
          <w:sz w:val="20"/>
          <w:szCs w:val="20"/>
        </w:rPr>
      </w:pPr>
      <w:r w:rsidRPr="00D91868">
        <w:rPr>
          <w:rFonts w:ascii="Segoe UI Semibold" w:hAnsi="Segoe UI Semibold" w:cs="Segoe UI Semibold"/>
          <w:sz w:val="20"/>
          <w:szCs w:val="20"/>
        </w:rPr>
        <w:t>Teléfono</w:t>
      </w:r>
      <w:r w:rsidR="00661239" w:rsidRPr="00D91868">
        <w:rPr>
          <w:rFonts w:ascii="Segoe UI Semibold" w:hAnsi="Segoe UI Semibold" w:cs="Segoe UI Semibold"/>
          <w:sz w:val="20"/>
          <w:szCs w:val="20"/>
        </w:rPr>
        <w:t xml:space="preserve"> fijo</w:t>
      </w:r>
      <w:r w:rsidRPr="00D91868">
        <w:rPr>
          <w:rFonts w:ascii="Segoe UI Semibold" w:hAnsi="Segoe UI Semibold" w:cs="Segoe UI Semibold"/>
          <w:sz w:val="20"/>
          <w:szCs w:val="20"/>
        </w:rPr>
        <w:t>:</w:t>
      </w:r>
      <w:r w:rsidRPr="009940F9">
        <w:rPr>
          <w:rFonts w:ascii="Segoe UI Semibold" w:hAnsi="Segoe UI Semibold" w:cs="Segoe UI Semibold"/>
          <w:b/>
          <w:bCs/>
          <w:sz w:val="20"/>
          <w:szCs w:val="20"/>
        </w:rPr>
        <w:tab/>
      </w:r>
      <w:r w:rsidRPr="009940F9">
        <w:rPr>
          <w:rFonts w:ascii="Segoe UI Semibold" w:hAnsi="Segoe UI Semibold" w:cs="Segoe UI Semibold"/>
          <w:b/>
          <w:bCs/>
          <w:sz w:val="20"/>
          <w:szCs w:val="20"/>
        </w:rPr>
        <w:tab/>
      </w:r>
      <w:r w:rsidRPr="009940F9">
        <w:rPr>
          <w:rFonts w:ascii="Segoe UI Semibold" w:hAnsi="Segoe UI Semibold" w:cs="Segoe UI Semibold"/>
          <w:b/>
          <w:bCs/>
          <w:sz w:val="20"/>
          <w:szCs w:val="20"/>
        </w:rPr>
        <w:tab/>
      </w:r>
      <w:r w:rsidRPr="009940F9">
        <w:rPr>
          <w:rFonts w:ascii="Segoe UI Semibold" w:hAnsi="Segoe UI Semibold" w:cs="Segoe UI Semibold"/>
          <w:b/>
          <w:bCs/>
          <w:sz w:val="20"/>
          <w:szCs w:val="20"/>
        </w:rPr>
        <w:tab/>
      </w:r>
      <w:r w:rsidR="009940F9">
        <w:rPr>
          <w:rFonts w:ascii="Segoe UI Semibold" w:hAnsi="Segoe UI Semibold" w:cs="Segoe UI Semibold"/>
          <w:b/>
          <w:bCs/>
          <w:sz w:val="20"/>
          <w:szCs w:val="20"/>
        </w:rPr>
        <w:tab/>
      </w:r>
      <w:r w:rsidR="009940F9">
        <w:rPr>
          <w:rFonts w:ascii="Segoe UI Semibold" w:hAnsi="Segoe UI Semibold" w:cs="Segoe UI Semibold"/>
          <w:b/>
          <w:bCs/>
          <w:sz w:val="20"/>
          <w:szCs w:val="20"/>
        </w:rPr>
        <w:tab/>
      </w:r>
      <w:r w:rsidR="009940F9">
        <w:rPr>
          <w:rFonts w:ascii="Segoe UI Semibold" w:hAnsi="Segoe UI Semibold" w:cs="Segoe UI Semibold"/>
          <w:b/>
          <w:bCs/>
          <w:sz w:val="20"/>
          <w:szCs w:val="20"/>
        </w:rPr>
        <w:tab/>
      </w:r>
      <w:r w:rsidR="009940F9">
        <w:rPr>
          <w:rFonts w:ascii="Segoe UI Semibold" w:hAnsi="Segoe UI Semibold" w:cs="Segoe UI Semibold"/>
          <w:b/>
          <w:bCs/>
          <w:sz w:val="20"/>
          <w:szCs w:val="20"/>
        </w:rPr>
        <w:tab/>
      </w:r>
      <w:r w:rsidRPr="00D91868">
        <w:rPr>
          <w:rFonts w:ascii="Segoe UI Semibold" w:hAnsi="Segoe UI Semibold" w:cs="Segoe UI Semibold"/>
          <w:sz w:val="20"/>
          <w:szCs w:val="20"/>
        </w:rPr>
        <w:t>Celular:</w:t>
      </w:r>
      <w:r w:rsidRPr="00D91868">
        <w:rPr>
          <w:rFonts w:ascii="Segoe UI Semibold" w:hAnsi="Segoe UI Semibold" w:cs="Segoe UI Semibold"/>
          <w:sz w:val="20"/>
          <w:szCs w:val="20"/>
        </w:rPr>
        <w:tab/>
      </w:r>
      <w:r w:rsidRPr="009940F9">
        <w:rPr>
          <w:rFonts w:ascii="Segoe UI Semibold" w:hAnsi="Segoe UI Semibold" w:cs="Segoe UI Semibold"/>
          <w:b/>
          <w:bCs/>
          <w:sz w:val="20"/>
          <w:szCs w:val="20"/>
        </w:rPr>
        <w:tab/>
      </w:r>
    </w:p>
    <w:p w14:paraId="2788B383" w14:textId="6466644C" w:rsidR="00630AB6" w:rsidRPr="009940F9" w:rsidRDefault="009940F9" w:rsidP="00630AB6">
      <w:pPr>
        <w:pStyle w:val="Sinespaciado"/>
        <w:rPr>
          <w:rFonts w:ascii="Segoe UI Semibold" w:hAnsi="Segoe UI Semibold" w:cs="Segoe UI Semibold"/>
          <w:sz w:val="20"/>
          <w:szCs w:val="20"/>
        </w:rPr>
      </w:pPr>
      <w:r w:rsidRPr="00012A77">
        <w:rPr>
          <w:rFonts w:ascii="Segoe UI Semibold" w:hAnsi="Segoe UI Semibold" w:cs="Segoe UI Semibold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0051279F" wp14:editId="144119CE">
                <wp:simplePos x="0" y="0"/>
                <wp:positionH relativeFrom="margin">
                  <wp:align>right</wp:align>
                </wp:positionH>
                <wp:positionV relativeFrom="paragraph">
                  <wp:posOffset>160655</wp:posOffset>
                </wp:positionV>
                <wp:extent cx="4162425" cy="200025"/>
                <wp:effectExtent l="0" t="0" r="28575" b="28575"/>
                <wp:wrapNone/>
                <wp:docPr id="1653097677" name="Text Box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2425" cy="200025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C211B1" w14:textId="77777777" w:rsidR="009940F9" w:rsidRPr="00C31438" w:rsidRDefault="009940F9" w:rsidP="009940F9">
                            <w:pPr>
                              <w:rPr>
                                <w:rFonts w:ascii="Franklin Gothic Book" w:hAnsi="Franklin Gothic Book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51279F" id="_x0000_s1034" type="#_x0000_t202" style="position:absolute;margin-left:276.55pt;margin-top:12.65pt;width:327.75pt;height:15.75pt;z-index:25165825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" fillcolor="#ddd" strokecolor="white">
                <v:textbox>
                  <w:txbxContent>
                    <w:p w14:paraId="4BC211B1" w14:textId="77777777" w:rsidR="009940F9" w:rsidRPr="00C31438" w:rsidRDefault="009940F9" w:rsidP="009940F9">
                      <w:pPr>
                        <w:rPr>
                          <w:rFonts w:ascii="Franklin Gothic Book" w:hAnsi="Franklin Gothic Book"/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25B81AE" w14:textId="28802343" w:rsidR="00630AB6" w:rsidRPr="00D91868" w:rsidRDefault="004B7E86" w:rsidP="00630AB6">
      <w:pPr>
        <w:pStyle w:val="Sinespaciado"/>
        <w:rPr>
          <w:rFonts w:ascii="Segoe UI Semibold" w:hAnsi="Segoe UI Semibold" w:cs="Segoe UI Semibold"/>
          <w:sz w:val="20"/>
          <w:szCs w:val="20"/>
        </w:rPr>
      </w:pPr>
      <w:r w:rsidRPr="00D91868">
        <w:rPr>
          <w:rFonts w:ascii="Segoe UI Semibold" w:hAnsi="Segoe UI Semibold" w:cs="Segoe UI Semibold"/>
          <w:sz w:val="20"/>
          <w:szCs w:val="20"/>
        </w:rPr>
        <w:t>Último periodo académico cursado:</w:t>
      </w:r>
    </w:p>
    <w:p w14:paraId="3F7EE93D" w14:textId="326858B7" w:rsidR="004B7E86" w:rsidRPr="009940F9" w:rsidRDefault="00C85152" w:rsidP="00630AB6">
      <w:pPr>
        <w:pStyle w:val="Sinespaciado"/>
        <w:rPr>
          <w:rFonts w:ascii="Segoe UI Semibold" w:hAnsi="Segoe UI Semibold" w:cs="Segoe UI Semibold"/>
          <w:b/>
          <w:bCs/>
          <w:sz w:val="20"/>
          <w:szCs w:val="20"/>
        </w:rPr>
      </w:pPr>
      <w:r w:rsidRPr="00012A77">
        <w:rPr>
          <w:rFonts w:ascii="Segoe UI Semibold" w:hAnsi="Segoe UI Semibold" w:cs="Segoe UI Semibold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58251" behindDoc="0" locked="0" layoutInCell="1" allowOverlap="1" wp14:anchorId="1957B007" wp14:editId="7883A7A5">
                <wp:simplePos x="0" y="0"/>
                <wp:positionH relativeFrom="margin">
                  <wp:posOffset>3009265</wp:posOffset>
                </wp:positionH>
                <wp:positionV relativeFrom="paragraph">
                  <wp:posOffset>104141</wp:posOffset>
                </wp:positionV>
                <wp:extent cx="3276600" cy="266700"/>
                <wp:effectExtent l="0" t="0" r="19050" b="19050"/>
                <wp:wrapNone/>
                <wp:docPr id="706085699" name="Text Box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0" cy="26670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Segoe UI Semibold" w:hAnsi="Segoe UI Semibold" w:cs="Segoe UI Semibold"/>
                                <w:sz w:val="16"/>
                                <w:szCs w:val="16"/>
                              </w:rPr>
                              <w:alias w:val="Incluya la fecha"/>
                              <w:tag w:val="Incluya la fecha"/>
                              <w:id w:val="-1240871133"/>
                              <w:placeholder>
                                <w:docPart w:val="DefaultPlaceholder_-1854013437"/>
                              </w:placeholder>
                              <w:showingPlcHdr/>
                              <w:date>
                                <w:dateFormat w:val="dd/mmm/yyyy"/>
                                <w:lid w:val="es-CO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14:paraId="0FBB5998" w14:textId="756156CE" w:rsidR="009940F9" w:rsidRPr="00C85152" w:rsidRDefault="00A622F0" w:rsidP="009940F9">
                                <w:pPr>
                                  <w:rPr>
                                    <w:rFonts w:ascii="Segoe UI Semibold" w:hAnsi="Segoe UI Semibold" w:cs="Segoe UI Semibold"/>
                                    <w:sz w:val="16"/>
                                    <w:szCs w:val="16"/>
                                  </w:rPr>
                                </w:pPr>
                                <w:r w:rsidRPr="00A622F0">
                                  <w:rPr>
                                    <w:rStyle w:val="Textodelmarcadordeposicin"/>
                                    <w:color w:val="BFBFBF" w:themeColor="background1" w:themeShade="BF"/>
                                  </w:rPr>
                                  <w:t>Haga clic aquí o pulse para escribir una fecha.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57B007" id="_x0000_s1035" type="#_x0000_t202" style="position:absolute;margin-left:236.95pt;margin-top:8.2pt;width:258pt;height:21pt;z-index:25165825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" fillcolor="#ddd" strokecolor="white">
                <v:textbox>
                  <w:txbxContent>
                    <w:sdt>
                      <w:sdtPr>
                        <w:rPr>
                          <w:rFonts w:ascii="Segoe UI Semibold" w:hAnsi="Segoe UI Semibold" w:cs="Segoe UI Semibold"/>
                          <w:sz w:val="16"/>
                          <w:szCs w:val="16"/>
                        </w:rPr>
                        <w:alias w:val="Incluya la fecha"/>
                        <w:tag w:val="Incluya la fecha"/>
                        <w:id w:val="-1240871133"/>
                        <w:placeholder>
                          <w:docPart w:val="DefaultPlaceholder_-1854013437"/>
                        </w:placeholder>
                        <w:showingPlcHdr/>
                        <w:date>
                          <w:dateFormat w:val="dd/mmm/yyyy"/>
                          <w:lid w:val="es-CO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p w14:paraId="0FBB5998" w14:textId="756156CE" w:rsidR="009940F9" w:rsidRPr="00C85152" w:rsidRDefault="00A622F0" w:rsidP="009940F9">
                          <w:pPr>
                            <w:rPr>
                              <w:rFonts w:ascii="Segoe UI Semibold" w:hAnsi="Segoe UI Semibold" w:cs="Segoe UI Semibold"/>
                              <w:sz w:val="16"/>
                              <w:szCs w:val="16"/>
                            </w:rPr>
                          </w:pPr>
                          <w:r w:rsidRPr="00A622F0">
                            <w:rPr>
                              <w:rStyle w:val="Textodelmarcadordeposicin"/>
                              <w:color w:val="BFBFBF" w:themeColor="background1" w:themeShade="BF"/>
                            </w:rPr>
                            <w:t>Haga clic aquí o pulse para escribir una fecha.</w:t>
                          </w:r>
                        </w:p>
                      </w:sdtContent>
                    </w:sdt>
                  </w:txbxContent>
                </v:textbox>
                <w10:wrap anchorx="margin"/>
              </v:shape>
            </w:pict>
          </mc:Fallback>
        </mc:AlternateContent>
      </w:r>
    </w:p>
    <w:p w14:paraId="01071DD0" w14:textId="29F20D9E" w:rsidR="00C85152" w:rsidRDefault="005A0F12" w:rsidP="004B2E18">
      <w:pPr>
        <w:ind w:right="224"/>
        <w:rPr>
          <w:rFonts w:ascii="Segoe UI Semibold" w:hAnsi="Segoe UI Semibold" w:cs="Segoe UI Semibold"/>
          <w:b/>
          <w:bCs/>
          <w:sz w:val="20"/>
        </w:rPr>
      </w:pPr>
      <w:r w:rsidRPr="00D91868">
        <w:rPr>
          <w:rFonts w:ascii="Segoe UI Semibold" w:hAnsi="Segoe UI Semibold" w:cs="Segoe UI Semibold"/>
          <w:sz w:val="20"/>
        </w:rPr>
        <w:t>Fecha de terminación del ú</w:t>
      </w:r>
      <w:r w:rsidR="00630AB6" w:rsidRPr="00D91868">
        <w:rPr>
          <w:rFonts w:ascii="Segoe UI Semibold" w:hAnsi="Segoe UI Semibold" w:cs="Segoe UI Semibold"/>
          <w:sz w:val="20"/>
        </w:rPr>
        <w:t xml:space="preserve">ltimo </w:t>
      </w:r>
      <w:r w:rsidR="004B7E86" w:rsidRPr="00D91868">
        <w:rPr>
          <w:rFonts w:ascii="Segoe UI Semibold" w:hAnsi="Segoe UI Semibold" w:cs="Segoe UI Semibold"/>
          <w:sz w:val="20"/>
        </w:rPr>
        <w:t xml:space="preserve">periodo </w:t>
      </w:r>
      <w:r w:rsidR="00630AB6" w:rsidRPr="00D91868">
        <w:rPr>
          <w:rFonts w:ascii="Segoe UI Semibold" w:hAnsi="Segoe UI Semibold" w:cs="Segoe UI Semibold"/>
          <w:sz w:val="20"/>
        </w:rPr>
        <w:t>cursado:</w:t>
      </w:r>
      <w:r w:rsidR="004B7E86" w:rsidRPr="009940F9">
        <w:rPr>
          <w:rFonts w:ascii="Segoe UI Semibold" w:hAnsi="Segoe UI Semibold" w:cs="Segoe UI Semibold"/>
          <w:b/>
          <w:bCs/>
          <w:sz w:val="20"/>
        </w:rPr>
        <w:t xml:space="preserve">                  </w:t>
      </w:r>
      <w:r w:rsidR="009940F9">
        <w:rPr>
          <w:rFonts w:ascii="Segoe UI Semibold" w:hAnsi="Segoe UI Semibold" w:cs="Segoe UI Semibold"/>
          <w:b/>
          <w:bCs/>
          <w:sz w:val="20"/>
        </w:rPr>
        <w:tab/>
      </w:r>
      <w:r w:rsidR="009940F9">
        <w:rPr>
          <w:rFonts w:ascii="Segoe UI Semibold" w:hAnsi="Segoe UI Semibold" w:cs="Segoe UI Semibold"/>
          <w:b/>
          <w:bCs/>
          <w:sz w:val="20"/>
        </w:rPr>
        <w:tab/>
      </w:r>
      <w:r w:rsidR="009940F9">
        <w:rPr>
          <w:rFonts w:ascii="Segoe UI Semibold" w:hAnsi="Segoe UI Semibold" w:cs="Segoe UI Semibold"/>
          <w:b/>
          <w:bCs/>
          <w:sz w:val="20"/>
        </w:rPr>
        <w:tab/>
      </w:r>
    </w:p>
    <w:p w14:paraId="195D5153" w14:textId="1A970F02" w:rsidR="00C85152" w:rsidRDefault="00C85152" w:rsidP="004B2E18">
      <w:pPr>
        <w:ind w:right="224"/>
        <w:rPr>
          <w:rFonts w:ascii="Segoe UI Semibold" w:hAnsi="Segoe UI Semibold" w:cs="Segoe UI Semibold"/>
          <w:sz w:val="20"/>
        </w:rPr>
      </w:pPr>
      <w:r w:rsidRPr="00012A77">
        <w:rPr>
          <w:rFonts w:ascii="Segoe UI Semibold" w:hAnsi="Segoe UI Semibold" w:cs="Segoe UI Semibold"/>
          <w:noProof/>
          <w:sz w:val="20"/>
          <w:lang w:val="es-ES"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14F93109" wp14:editId="46906608">
                <wp:simplePos x="0" y="0"/>
                <wp:positionH relativeFrom="margin">
                  <wp:posOffset>3009265</wp:posOffset>
                </wp:positionH>
                <wp:positionV relativeFrom="paragraph">
                  <wp:posOffset>120650</wp:posOffset>
                </wp:positionV>
                <wp:extent cx="1428115" cy="209550"/>
                <wp:effectExtent l="0" t="0" r="19685" b="19050"/>
                <wp:wrapNone/>
                <wp:docPr id="635448020" name="Text Box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115" cy="20955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F1C1E2" w14:textId="77777777" w:rsidR="009940F9" w:rsidRPr="00C31438" w:rsidRDefault="009940F9" w:rsidP="009940F9">
                            <w:pPr>
                              <w:rPr>
                                <w:rFonts w:ascii="Franklin Gothic Book" w:hAnsi="Franklin Gothic Book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F93109" id="_x0000_s1036" type="#_x0000_t202" style="position:absolute;left:0;text-align:left;margin-left:236.95pt;margin-top:9.5pt;width:112.45pt;height:16.5pt;z-index:2516582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" fillcolor="#ddd" strokecolor="white">
                <v:textbox>
                  <w:txbxContent>
                    <w:p w14:paraId="06F1C1E2" w14:textId="77777777" w:rsidR="009940F9" w:rsidRPr="00C31438" w:rsidRDefault="009940F9" w:rsidP="009940F9">
                      <w:pPr>
                        <w:rPr>
                          <w:rFonts w:ascii="Franklin Gothic Book" w:hAnsi="Franklin Gothic Book"/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B8AC8ED" w14:textId="6AC82096" w:rsidR="004B2E18" w:rsidRPr="009940F9" w:rsidRDefault="00661239" w:rsidP="004B2E18">
      <w:pPr>
        <w:ind w:right="224"/>
        <w:rPr>
          <w:rFonts w:ascii="Segoe UI Semibold" w:hAnsi="Segoe UI Semibold" w:cs="Segoe UI Semibold"/>
          <w:b/>
          <w:bCs/>
          <w:sz w:val="20"/>
        </w:rPr>
      </w:pPr>
      <w:r w:rsidRPr="00D91868">
        <w:rPr>
          <w:rFonts w:ascii="Segoe UI Semibold" w:hAnsi="Segoe UI Semibold" w:cs="Segoe UI Semibold"/>
          <w:sz w:val="20"/>
        </w:rPr>
        <w:t>Año:</w:t>
      </w:r>
    </w:p>
    <w:p w14:paraId="264B0856" w14:textId="77D42931" w:rsidR="00661239" w:rsidRPr="009940F9" w:rsidRDefault="00661239" w:rsidP="004B2E18">
      <w:pPr>
        <w:ind w:right="224"/>
        <w:rPr>
          <w:rFonts w:ascii="Segoe UI Semibold" w:hAnsi="Segoe UI Semibold" w:cs="Segoe UI Semibold"/>
          <w:b/>
          <w:bCs/>
          <w:sz w:val="20"/>
        </w:rPr>
      </w:pPr>
    </w:p>
    <w:p w14:paraId="278B95B9" w14:textId="42B66A80" w:rsidR="00255B0C" w:rsidRPr="009940F9" w:rsidRDefault="00661239" w:rsidP="004B2E18">
      <w:pPr>
        <w:ind w:right="224"/>
        <w:rPr>
          <w:rFonts w:ascii="Segoe UI Semibold" w:hAnsi="Segoe UI Semibold" w:cs="Segoe UI Semibold"/>
          <w:b/>
          <w:bCs/>
          <w:sz w:val="20"/>
        </w:rPr>
      </w:pPr>
      <w:r w:rsidRPr="00D91868">
        <w:rPr>
          <w:rFonts w:ascii="Segoe UI Semibold" w:hAnsi="Segoe UI Semibold" w:cs="Segoe UI Semibold"/>
          <w:sz w:val="20"/>
        </w:rPr>
        <w:t xml:space="preserve">Periodo: </w:t>
      </w:r>
      <w:r w:rsidRPr="00D91868">
        <w:rPr>
          <w:rFonts w:ascii="Segoe UI Semibold" w:hAnsi="Segoe UI Semibold" w:cs="Segoe UI Semibold"/>
          <w:sz w:val="20"/>
        </w:rPr>
        <w:tab/>
        <w:t>enero – julio</w:t>
      </w:r>
      <w:r w:rsidRPr="00D91868">
        <w:rPr>
          <w:rFonts w:ascii="Segoe UI Semibold" w:hAnsi="Segoe UI Semibold" w:cs="Segoe UI Semibold"/>
          <w:sz w:val="20"/>
        </w:rPr>
        <w:tab/>
      </w:r>
      <w:r w:rsidRPr="009940F9">
        <w:rPr>
          <w:rFonts w:ascii="Segoe UI Semibold" w:hAnsi="Segoe UI Semibold" w:cs="Segoe UI Semibold"/>
          <w:b/>
          <w:bCs/>
          <w:sz w:val="20"/>
        </w:rPr>
        <w:tab/>
      </w:r>
      <w:sdt>
        <w:sdtPr>
          <w:rPr>
            <w:rFonts w:ascii="Segoe UI Semibold" w:hAnsi="Segoe UI Semibold" w:cs="Segoe UI Semibold"/>
            <w:sz w:val="20"/>
          </w:rPr>
          <w:id w:val="-12885881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42F6">
            <w:rPr>
              <w:rFonts w:ascii="MS Gothic" w:eastAsia="MS Gothic" w:hAnsi="MS Gothic" w:cs="Segoe UI Semibold" w:hint="eastAsia"/>
              <w:sz w:val="20"/>
            </w:rPr>
            <w:t>☐</w:t>
          </w:r>
        </w:sdtContent>
      </w:sdt>
      <w:r w:rsidRPr="009940F9">
        <w:rPr>
          <w:rFonts w:ascii="Segoe UI Semibold" w:hAnsi="Segoe UI Semibold" w:cs="Segoe UI Semibold"/>
          <w:b/>
          <w:bCs/>
          <w:sz w:val="20"/>
        </w:rPr>
        <w:tab/>
      </w:r>
      <w:r w:rsidRPr="009940F9">
        <w:rPr>
          <w:rFonts w:ascii="Segoe UI Semibold" w:hAnsi="Segoe UI Semibold" w:cs="Segoe UI Semibold"/>
          <w:b/>
          <w:bCs/>
          <w:sz w:val="20"/>
        </w:rPr>
        <w:tab/>
      </w:r>
      <w:r w:rsidRPr="009940F9">
        <w:rPr>
          <w:rFonts w:ascii="Segoe UI Semibold" w:hAnsi="Segoe UI Semibold" w:cs="Segoe UI Semibold"/>
          <w:b/>
          <w:bCs/>
          <w:sz w:val="20"/>
        </w:rPr>
        <w:tab/>
      </w:r>
      <w:r w:rsidRPr="00D91868">
        <w:rPr>
          <w:rFonts w:ascii="Segoe UI Semibold" w:hAnsi="Segoe UI Semibold" w:cs="Segoe UI Semibold"/>
          <w:sz w:val="20"/>
        </w:rPr>
        <w:t xml:space="preserve">julio </w:t>
      </w:r>
      <w:r w:rsidR="00255B0C" w:rsidRPr="00D91868">
        <w:rPr>
          <w:rFonts w:ascii="Segoe UI Semibold" w:hAnsi="Segoe UI Semibold" w:cs="Segoe UI Semibold"/>
          <w:sz w:val="20"/>
        </w:rPr>
        <w:t>–</w:t>
      </w:r>
      <w:r w:rsidRPr="00D91868">
        <w:rPr>
          <w:rFonts w:ascii="Segoe UI Semibold" w:hAnsi="Segoe UI Semibold" w:cs="Segoe UI Semibold"/>
          <w:sz w:val="20"/>
        </w:rPr>
        <w:t xml:space="preserve"> diciembre</w:t>
      </w:r>
      <w:r w:rsidR="005942F6">
        <w:rPr>
          <w:rFonts w:ascii="Segoe UI Semibold" w:hAnsi="Segoe UI Semibold" w:cs="Segoe UI Semibold"/>
          <w:sz w:val="20"/>
        </w:rPr>
        <w:tab/>
      </w:r>
      <w:sdt>
        <w:sdtPr>
          <w:rPr>
            <w:rFonts w:ascii="Segoe UI Semibold" w:hAnsi="Segoe UI Semibold" w:cs="Segoe UI Semibold"/>
            <w:sz w:val="20"/>
          </w:rPr>
          <w:id w:val="11259650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42F6">
            <w:rPr>
              <w:rFonts w:ascii="MS Gothic" w:eastAsia="MS Gothic" w:hAnsi="MS Gothic" w:cs="Segoe UI Semibold" w:hint="eastAsia"/>
              <w:sz w:val="20"/>
            </w:rPr>
            <w:t>☐</w:t>
          </w:r>
        </w:sdtContent>
      </w:sdt>
    </w:p>
    <w:p w14:paraId="11577545" w14:textId="29BBA30E" w:rsidR="00255B0C" w:rsidRPr="009940F9" w:rsidRDefault="00255B0C">
      <w:pPr>
        <w:jc w:val="left"/>
        <w:rPr>
          <w:rFonts w:ascii="Segoe UI Semibold" w:hAnsi="Segoe UI Semibold" w:cs="Segoe UI Semibold"/>
          <w:b/>
          <w:bCs/>
          <w:sz w:val="20"/>
        </w:rPr>
      </w:pPr>
      <w:r w:rsidRPr="009940F9">
        <w:rPr>
          <w:rFonts w:ascii="Segoe UI Semibold" w:hAnsi="Segoe UI Semibold" w:cs="Segoe UI Semibold"/>
          <w:b/>
          <w:bCs/>
          <w:sz w:val="20"/>
        </w:rPr>
        <w:br w:type="page"/>
      </w:r>
    </w:p>
    <w:p w14:paraId="3F13E099" w14:textId="656539B9" w:rsidR="004B2E18" w:rsidRPr="009940F9" w:rsidRDefault="00D91868" w:rsidP="00DB0D51">
      <w:pPr>
        <w:rPr>
          <w:rFonts w:ascii="Segoe UI Semibold" w:hAnsi="Segoe UI Semibold" w:cs="Segoe UI Semibold"/>
          <w:b/>
          <w:bCs/>
          <w:sz w:val="20"/>
        </w:rPr>
      </w:pPr>
      <w:r w:rsidRPr="009940F9">
        <w:rPr>
          <w:rFonts w:ascii="Segoe UI Semibold" w:hAnsi="Segoe UI Semibold" w:cs="Segoe UI Semibold"/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7A24D71D" wp14:editId="60FF5FA8">
                <wp:simplePos x="0" y="0"/>
                <wp:positionH relativeFrom="margin">
                  <wp:align>right</wp:align>
                </wp:positionH>
                <wp:positionV relativeFrom="paragraph">
                  <wp:posOffset>81363</wp:posOffset>
                </wp:positionV>
                <wp:extent cx="6368995" cy="276225"/>
                <wp:effectExtent l="0" t="0" r="13335" b="28575"/>
                <wp:wrapNone/>
                <wp:docPr id="1410294252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8995" cy="2762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858BD0" w14:textId="55C09E64" w:rsidR="00661239" w:rsidRPr="00D91868" w:rsidRDefault="00661239" w:rsidP="00D91868">
                            <w:pPr>
                              <w:jc w:val="left"/>
                              <w:rPr>
                                <w:rFonts w:ascii="Segoe UI Semibold" w:hAnsi="Segoe UI Semibold" w:cs="Segoe UI Semibold"/>
                                <w:sz w:val="22"/>
                                <w:szCs w:val="22"/>
                                <w:lang w:val="es-MX"/>
                              </w:rPr>
                            </w:pPr>
                            <w:r w:rsidRPr="00D91868"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s-MX"/>
                              </w:rPr>
                              <w:t xml:space="preserve">Por favor explique detalladamente las causas </w:t>
                            </w:r>
                            <w:r w:rsidR="00281B51" w:rsidRPr="00D91868"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s-MX"/>
                              </w:rPr>
                              <w:t>por las que solicita el reingreso</w:t>
                            </w:r>
                            <w:r w:rsidRPr="00D91868"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s-MX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A24D71D" id="_x0000_s1037" style="position:absolute;left:0;text-align:left;margin-left:450.3pt;margin-top:6.4pt;width:501.5pt;height:21.75pt;z-index:-25165823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" fillcolor="#375623 [1609]" strokecolor="#375623 [1609]" strokeweight="1pt">
                <v:textbox>
                  <w:txbxContent>
                    <w:p w14:paraId="12858BD0" w14:textId="55C09E64" w:rsidR="00661239" w:rsidRPr="00D91868" w:rsidRDefault="00661239" w:rsidP="00D91868">
                      <w:pPr>
                        <w:jc w:val="left"/>
                        <w:rPr>
                          <w:rFonts w:ascii="Segoe UI Semibold" w:hAnsi="Segoe UI Semibold" w:cs="Segoe UI Semibold"/>
                          <w:sz w:val="22"/>
                          <w:szCs w:val="22"/>
                          <w:lang w:val="es-MX"/>
                        </w:rPr>
                      </w:pPr>
                      <w:r w:rsidRPr="00D91868"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s-MX"/>
                        </w:rPr>
                        <w:t xml:space="preserve">Por favor explique detalladamente las causas </w:t>
                      </w:r>
                      <w:r w:rsidR="00281B51" w:rsidRPr="00D91868"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s-MX"/>
                        </w:rPr>
                        <w:t>por las que solicita el reingreso</w:t>
                      </w:r>
                      <w:r w:rsidRPr="00D91868"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s-MX"/>
                        </w:rPr>
                        <w:t>: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89C350E" w14:textId="77777777" w:rsidR="00661239" w:rsidRPr="009940F9" w:rsidRDefault="00661239" w:rsidP="00DB0D51">
      <w:pPr>
        <w:rPr>
          <w:rFonts w:ascii="Segoe UI Semibold" w:hAnsi="Segoe UI Semibold" w:cs="Segoe UI Semibold"/>
          <w:b/>
          <w:bCs/>
          <w:sz w:val="20"/>
        </w:rPr>
      </w:pPr>
    </w:p>
    <w:p w14:paraId="1BAC545F" w14:textId="77777777" w:rsidR="00661239" w:rsidRPr="009940F9" w:rsidRDefault="00661239" w:rsidP="00DB0D51">
      <w:pPr>
        <w:rPr>
          <w:rFonts w:ascii="Segoe UI Semibold" w:hAnsi="Segoe UI Semibold" w:cs="Segoe UI Semibold"/>
          <w:b/>
          <w:bCs/>
          <w:sz w:val="20"/>
        </w:rPr>
      </w:pPr>
    </w:p>
    <w:tbl>
      <w:tblPr>
        <w:tblStyle w:val="Tablaconcuadrcula"/>
        <w:tblW w:w="100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066"/>
      </w:tblGrid>
      <w:tr w:rsidR="00B7653F" w:rsidRPr="009940F9" w14:paraId="164B659E" w14:textId="77777777" w:rsidTr="00A622F0">
        <w:trPr>
          <w:trHeight w:val="3925"/>
        </w:trPr>
        <w:tc>
          <w:tcPr>
            <w:tcW w:w="10066" w:type="dxa"/>
            <w:shd w:val="clear" w:color="auto" w:fill="D9D9D9" w:themeFill="background1" w:themeFillShade="D9"/>
          </w:tcPr>
          <w:p w14:paraId="3D2D84C6" w14:textId="77777777" w:rsidR="00B7653F" w:rsidRPr="009940F9" w:rsidRDefault="00B7653F" w:rsidP="00EC1B2F">
            <w:pPr>
              <w:rPr>
                <w:rFonts w:ascii="Segoe UI Semibold" w:hAnsi="Segoe UI Semibold" w:cs="Segoe UI Semibold"/>
                <w:b/>
                <w:bCs/>
                <w:sz w:val="20"/>
              </w:rPr>
            </w:pPr>
          </w:p>
        </w:tc>
      </w:tr>
    </w:tbl>
    <w:p w14:paraId="363793DD" w14:textId="36AFD2CF" w:rsidR="00593650" w:rsidRPr="009940F9" w:rsidRDefault="00593650" w:rsidP="00DB0D51">
      <w:pPr>
        <w:pStyle w:val="Sinespaciado"/>
        <w:rPr>
          <w:rFonts w:ascii="Segoe UI Semibold" w:hAnsi="Segoe UI Semibold" w:cs="Segoe UI Semibold"/>
          <w:b/>
          <w:bCs/>
          <w:sz w:val="20"/>
          <w:szCs w:val="20"/>
        </w:rPr>
      </w:pPr>
    </w:p>
    <w:p w14:paraId="198A5C63" w14:textId="123712DD" w:rsidR="00255B0C" w:rsidRPr="009940F9" w:rsidRDefault="00D91868" w:rsidP="009646AD">
      <w:pPr>
        <w:rPr>
          <w:rFonts w:ascii="Segoe UI Semibold" w:hAnsi="Segoe UI Semibold" w:cs="Segoe UI Semibold"/>
          <w:sz w:val="20"/>
        </w:rPr>
      </w:pPr>
      <w:r w:rsidRPr="009940F9">
        <w:rPr>
          <w:rFonts w:ascii="Segoe UI Semibold" w:hAnsi="Segoe UI Semibold" w:cs="Segoe UI Semibold"/>
          <w:noProof/>
          <w:sz w:val="20"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1" wp14:anchorId="47F4EB5E" wp14:editId="02DD424C">
                <wp:simplePos x="0" y="0"/>
                <wp:positionH relativeFrom="margin">
                  <wp:align>right</wp:align>
                </wp:positionH>
                <wp:positionV relativeFrom="paragraph">
                  <wp:posOffset>78117</wp:posOffset>
                </wp:positionV>
                <wp:extent cx="6366294" cy="293298"/>
                <wp:effectExtent l="0" t="0" r="15875" b="12065"/>
                <wp:wrapNone/>
                <wp:docPr id="914160879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6294" cy="293298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07A895" w14:textId="77777777" w:rsidR="009646AD" w:rsidRPr="00D91868" w:rsidRDefault="009646AD" w:rsidP="00D91868">
                            <w:pPr>
                              <w:jc w:val="left"/>
                              <w:rPr>
                                <w:rFonts w:ascii="Segoe UI Semibold" w:hAnsi="Segoe UI Semibold" w:cs="Segoe UI Semibold"/>
                                <w:sz w:val="22"/>
                                <w:szCs w:val="22"/>
                                <w:lang w:val="es-MX"/>
                              </w:rPr>
                            </w:pPr>
                            <w:r w:rsidRPr="00D91868"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s-MX"/>
                              </w:rPr>
                              <w:t>Comentarios adicionales:</w:t>
                            </w:r>
                            <w:r w:rsidRPr="00D91868"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s-MX"/>
                              </w:rPr>
                              <w:tab/>
                            </w:r>
                            <w:r w:rsidRPr="00D91868"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s-MX"/>
                              </w:rPr>
                              <w:tab/>
                            </w:r>
                            <w:r w:rsidRPr="00D91868"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s-MX"/>
                              </w:rPr>
                              <w:tab/>
                            </w:r>
                            <w:r w:rsidRPr="00D91868"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s-MX"/>
                              </w:rPr>
                              <w:tab/>
                            </w:r>
                            <w:r w:rsidRPr="00D91868"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s-MX"/>
                              </w:rPr>
                              <w:tab/>
                            </w:r>
                            <w:r w:rsidRPr="00D91868"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s-MX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F4EB5E" id="_x0000_s1038" style="position:absolute;left:0;text-align:left;margin-left:450.1pt;margin-top:6.15pt;width:501.3pt;height:23.1pt;z-index:-251658239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" fillcolor="#375623 [1609]" strokecolor="#375623 [1609]" strokeweight="1pt">
                <v:textbox>
                  <w:txbxContent>
                    <w:p w14:paraId="4107A895" w14:textId="77777777" w:rsidR="009646AD" w:rsidRPr="00D91868" w:rsidRDefault="009646AD" w:rsidP="00D91868">
                      <w:pPr>
                        <w:jc w:val="left"/>
                        <w:rPr>
                          <w:rFonts w:ascii="Segoe UI Semibold" w:hAnsi="Segoe UI Semibold" w:cs="Segoe UI Semibold"/>
                          <w:sz w:val="22"/>
                          <w:szCs w:val="22"/>
                          <w:lang w:val="es-MX"/>
                        </w:rPr>
                      </w:pPr>
                      <w:r w:rsidRPr="00D91868"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s-MX"/>
                        </w:rPr>
                        <w:t>Comentarios adicionales:</w:t>
                      </w:r>
                      <w:r w:rsidRPr="00D91868"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s-MX"/>
                        </w:rPr>
                        <w:tab/>
                      </w:r>
                      <w:r w:rsidRPr="00D91868"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s-MX"/>
                        </w:rPr>
                        <w:tab/>
                      </w:r>
                      <w:r w:rsidRPr="00D91868"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s-MX"/>
                        </w:rPr>
                        <w:tab/>
                      </w:r>
                      <w:r w:rsidRPr="00D91868"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s-MX"/>
                        </w:rPr>
                        <w:tab/>
                      </w:r>
                      <w:r w:rsidRPr="00D91868"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s-MX"/>
                        </w:rPr>
                        <w:tab/>
                      </w:r>
                      <w:r w:rsidRPr="00D91868"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s-MX"/>
                        </w:rPr>
                        <w:tab/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C69E56B" w14:textId="77777777" w:rsidR="009646AD" w:rsidRPr="009940F9" w:rsidRDefault="009646AD" w:rsidP="009646AD">
      <w:pPr>
        <w:tabs>
          <w:tab w:val="left" w:pos="5250"/>
        </w:tabs>
        <w:rPr>
          <w:rFonts w:ascii="Segoe UI Semibold" w:hAnsi="Segoe UI Semibold" w:cs="Segoe UI Semibold"/>
          <w:sz w:val="20"/>
        </w:rPr>
      </w:pPr>
    </w:p>
    <w:p w14:paraId="35931AAE" w14:textId="0921F60A" w:rsidR="009646AD" w:rsidRPr="009940F9" w:rsidRDefault="009646AD" w:rsidP="009646AD">
      <w:pPr>
        <w:tabs>
          <w:tab w:val="left" w:pos="5250"/>
        </w:tabs>
        <w:rPr>
          <w:rFonts w:ascii="Segoe UI Semibold" w:hAnsi="Segoe UI Semibold" w:cs="Segoe UI Semibold"/>
          <w:sz w:val="20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024"/>
      </w:tblGrid>
      <w:tr w:rsidR="00B7653F" w:rsidRPr="009940F9" w14:paraId="4E3ADC9A" w14:textId="77777777" w:rsidTr="00A622F0">
        <w:trPr>
          <w:trHeight w:val="3745"/>
        </w:trPr>
        <w:tc>
          <w:tcPr>
            <w:tcW w:w="10024" w:type="dxa"/>
            <w:shd w:val="clear" w:color="auto" w:fill="D9D9D9" w:themeFill="background1" w:themeFillShade="D9"/>
          </w:tcPr>
          <w:p w14:paraId="677352C2" w14:textId="77777777" w:rsidR="00B7653F" w:rsidRPr="009940F9" w:rsidRDefault="00B7653F" w:rsidP="009646AD">
            <w:pPr>
              <w:tabs>
                <w:tab w:val="left" w:pos="5250"/>
              </w:tabs>
              <w:rPr>
                <w:rFonts w:ascii="Segoe UI Semibold" w:hAnsi="Segoe UI Semibold" w:cs="Segoe UI Semibold"/>
                <w:sz w:val="20"/>
              </w:rPr>
            </w:pPr>
          </w:p>
        </w:tc>
      </w:tr>
    </w:tbl>
    <w:p w14:paraId="432DF103" w14:textId="10847832" w:rsidR="009646AD" w:rsidRPr="009940F9" w:rsidRDefault="005942F6" w:rsidP="009646AD">
      <w:pPr>
        <w:tabs>
          <w:tab w:val="left" w:pos="5250"/>
        </w:tabs>
        <w:rPr>
          <w:rFonts w:ascii="Segoe UI Semibold" w:hAnsi="Segoe UI Semibold" w:cs="Segoe UI Semibold"/>
          <w:sz w:val="20"/>
        </w:rPr>
      </w:pPr>
      <w:r w:rsidRPr="00D91868">
        <w:rPr>
          <w:rFonts w:ascii="Segoe UI Semibold" w:hAnsi="Segoe UI Semibold" w:cs="Segoe UI Semibold"/>
          <w:noProof/>
          <w:sz w:val="20"/>
          <w:lang w:val="es-ES"/>
        </w:rPr>
        <mc:AlternateContent>
          <mc:Choice Requires="wps">
            <w:drawing>
              <wp:anchor distT="0" distB="0" distL="114300" distR="114300" simplePos="0" relativeHeight="251658253" behindDoc="0" locked="0" layoutInCell="1" allowOverlap="1" wp14:anchorId="1612B087" wp14:editId="71E9F2E9">
                <wp:simplePos x="0" y="0"/>
                <wp:positionH relativeFrom="margin">
                  <wp:align>right</wp:align>
                </wp:positionH>
                <wp:positionV relativeFrom="paragraph">
                  <wp:posOffset>105272</wp:posOffset>
                </wp:positionV>
                <wp:extent cx="4162425" cy="271587"/>
                <wp:effectExtent l="0" t="0" r="28575" b="14605"/>
                <wp:wrapNone/>
                <wp:docPr id="241157816" name="Text Box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2425" cy="271587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Franklin Gothic Book" w:hAnsi="Franklin Gothic Book"/>
                                <w:sz w:val="20"/>
                              </w:rPr>
                              <w:alias w:val="Incluya la fecha"/>
                              <w:tag w:val="Incluya la fecha"/>
                              <w:id w:val="320317017"/>
                              <w:placeholder>
                                <w:docPart w:val="DefaultPlaceholder_-1854013437"/>
                              </w:placeholder>
                              <w:showingPlcHdr/>
                              <w:date>
                                <w:dateFormat w:val="dd/mmm/yyyy"/>
                                <w:lid w:val="es-CO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14:paraId="11FE9A11" w14:textId="1D99654A" w:rsidR="00D91868" w:rsidRPr="00C31438" w:rsidRDefault="00A622F0" w:rsidP="00D91868">
                                <w:pPr>
                                  <w:rPr>
                                    <w:rFonts w:ascii="Franklin Gothic Book" w:hAnsi="Franklin Gothic Book"/>
                                    <w:sz w:val="20"/>
                                  </w:rPr>
                                </w:pPr>
                                <w:r w:rsidRPr="00A622F0">
                                  <w:rPr>
                                    <w:rStyle w:val="Textodelmarcadordeposicin"/>
                                    <w:color w:val="BFBFBF" w:themeColor="background1" w:themeShade="BF"/>
                                  </w:rPr>
                                  <w:t>Haga clic aquí o pulse para escribir una fecha.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12B087" id="_x0000_s1039" type="#_x0000_t202" style="position:absolute;left:0;text-align:left;margin-left:276.55pt;margin-top:8.3pt;width:327.75pt;height:21.4pt;z-index:251658253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" fillcolor="#ddd" strokecolor="white">
                <v:textbox>
                  <w:txbxContent>
                    <w:sdt>
                      <w:sdtPr>
                        <w:rPr>
                          <w:rFonts w:ascii="Franklin Gothic Book" w:hAnsi="Franklin Gothic Book"/>
                          <w:sz w:val="20"/>
                        </w:rPr>
                        <w:alias w:val="Incluya la fecha"/>
                        <w:tag w:val="Incluya la fecha"/>
                        <w:id w:val="320317017"/>
                        <w:placeholder>
                          <w:docPart w:val="DefaultPlaceholder_-1854013437"/>
                        </w:placeholder>
                        <w:showingPlcHdr/>
                        <w:date>
                          <w:dateFormat w:val="dd/mmm/yyyy"/>
                          <w:lid w:val="es-CO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p w14:paraId="11FE9A11" w14:textId="1D99654A" w:rsidR="00D91868" w:rsidRPr="00C31438" w:rsidRDefault="00A622F0" w:rsidP="00D91868">
                          <w:pPr>
                            <w:rPr>
                              <w:rFonts w:ascii="Franklin Gothic Book" w:hAnsi="Franklin Gothic Book"/>
                              <w:sz w:val="20"/>
                            </w:rPr>
                          </w:pPr>
                          <w:r w:rsidRPr="00A622F0">
                            <w:rPr>
                              <w:rStyle w:val="Textodelmarcadordeposicin"/>
                              <w:color w:val="BFBFBF" w:themeColor="background1" w:themeShade="BF"/>
                            </w:rPr>
                            <w:t>Haga clic aquí o pulse para escribir una fecha.</w:t>
                          </w:r>
                        </w:p>
                      </w:sdtContent>
                    </w:sdt>
                  </w:txbxContent>
                </v:textbox>
                <w10:wrap anchorx="margin"/>
              </v:shape>
            </w:pict>
          </mc:Fallback>
        </mc:AlternateContent>
      </w:r>
    </w:p>
    <w:p w14:paraId="5483DD99" w14:textId="3B178635" w:rsidR="009646AD" w:rsidRPr="00D91868" w:rsidRDefault="009646AD" w:rsidP="009646AD">
      <w:pPr>
        <w:tabs>
          <w:tab w:val="left" w:pos="1395"/>
        </w:tabs>
        <w:rPr>
          <w:rFonts w:ascii="Segoe UI Semibold" w:hAnsi="Segoe UI Semibold" w:cs="Segoe UI Semibold"/>
          <w:sz w:val="20"/>
        </w:rPr>
      </w:pPr>
      <w:r w:rsidRPr="00D91868">
        <w:rPr>
          <w:rFonts w:ascii="Segoe UI Semibold" w:hAnsi="Segoe UI Semibold" w:cs="Segoe UI Semibold"/>
          <w:sz w:val="20"/>
        </w:rPr>
        <w:t xml:space="preserve">Fecha:   </w:t>
      </w:r>
      <w:r w:rsidRPr="00D91868">
        <w:rPr>
          <w:rFonts w:ascii="Segoe UI Semibold" w:hAnsi="Segoe UI Semibold" w:cs="Segoe UI Semibold"/>
          <w:sz w:val="20"/>
        </w:rPr>
        <w:tab/>
      </w:r>
      <w:r w:rsidRPr="00D91868">
        <w:rPr>
          <w:rFonts w:ascii="Segoe UI Semibold" w:hAnsi="Segoe UI Semibold" w:cs="Segoe UI Semibold"/>
          <w:sz w:val="20"/>
        </w:rPr>
        <w:tab/>
      </w:r>
      <w:r w:rsidRPr="00D91868">
        <w:rPr>
          <w:rFonts w:ascii="Segoe UI Semibold" w:hAnsi="Segoe UI Semibold" w:cs="Segoe UI Semibold"/>
          <w:sz w:val="20"/>
        </w:rPr>
        <w:tab/>
      </w:r>
    </w:p>
    <w:p w14:paraId="61D92ACB" w14:textId="6D360E66" w:rsidR="009646AD" w:rsidRPr="009940F9" w:rsidRDefault="00D91868" w:rsidP="009646AD">
      <w:pPr>
        <w:tabs>
          <w:tab w:val="left" w:pos="1395"/>
        </w:tabs>
        <w:rPr>
          <w:rFonts w:ascii="Segoe UI Semibold" w:hAnsi="Segoe UI Semibold" w:cs="Segoe UI Semibold"/>
          <w:b/>
          <w:bCs/>
          <w:sz w:val="20"/>
        </w:rPr>
      </w:pPr>
      <w:r w:rsidRPr="00012A77">
        <w:rPr>
          <w:rFonts w:ascii="Segoe UI Semibold" w:hAnsi="Segoe UI Semibold" w:cs="Segoe UI Semibold"/>
          <w:noProof/>
          <w:sz w:val="20"/>
          <w:lang w:val="es-ES"/>
        </w:rPr>
        <mc:AlternateContent>
          <mc:Choice Requires="wps">
            <w:drawing>
              <wp:anchor distT="0" distB="0" distL="114300" distR="114300" simplePos="0" relativeHeight="251658254" behindDoc="0" locked="0" layoutInCell="1" allowOverlap="1" wp14:anchorId="3C38D529" wp14:editId="50903336">
                <wp:simplePos x="0" y="0"/>
                <wp:positionH relativeFrom="margin">
                  <wp:align>right</wp:align>
                </wp:positionH>
                <wp:positionV relativeFrom="paragraph">
                  <wp:posOffset>85505</wp:posOffset>
                </wp:positionV>
                <wp:extent cx="4162425" cy="405517"/>
                <wp:effectExtent l="0" t="0" r="28575" b="13970"/>
                <wp:wrapNone/>
                <wp:docPr id="1369113500" name="Text Box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2425" cy="405517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87B396" w14:textId="77777777" w:rsidR="00D91868" w:rsidRPr="00C31438" w:rsidRDefault="00D91868" w:rsidP="00D91868">
                            <w:pPr>
                              <w:rPr>
                                <w:rFonts w:ascii="Franklin Gothic Book" w:hAnsi="Franklin Gothic Book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38D529" id="_x0000_s1040" type="#_x0000_t202" style="position:absolute;left:0;text-align:left;margin-left:276.55pt;margin-top:6.75pt;width:327.75pt;height:31.95pt;z-index:25165825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" fillcolor="#ddd" strokecolor="white">
                <v:textbox>
                  <w:txbxContent>
                    <w:p w14:paraId="0387B396" w14:textId="77777777" w:rsidR="00D91868" w:rsidRPr="00C31438" w:rsidRDefault="00D91868" w:rsidP="00D91868">
                      <w:pPr>
                        <w:rPr>
                          <w:rFonts w:ascii="Franklin Gothic Book" w:hAnsi="Franklin Gothic Book"/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34BA362" w14:textId="77777777" w:rsidR="009646AD" w:rsidRPr="00D91868" w:rsidRDefault="009646AD" w:rsidP="009646AD">
      <w:pPr>
        <w:tabs>
          <w:tab w:val="left" w:pos="1395"/>
        </w:tabs>
        <w:rPr>
          <w:rFonts w:ascii="Segoe UI Semibold" w:hAnsi="Segoe UI Semibold" w:cs="Segoe UI Semibold"/>
          <w:sz w:val="20"/>
        </w:rPr>
      </w:pPr>
      <w:r w:rsidRPr="00D91868">
        <w:rPr>
          <w:rFonts w:ascii="Segoe UI Semibold" w:hAnsi="Segoe UI Semibold" w:cs="Segoe UI Semibold"/>
          <w:sz w:val="20"/>
        </w:rPr>
        <w:t>Firma del estudiante:</w:t>
      </w:r>
    </w:p>
    <w:p w14:paraId="67C7C72F" w14:textId="77777777" w:rsidR="00353BD4" w:rsidRPr="009940F9" w:rsidRDefault="00353BD4" w:rsidP="009646AD">
      <w:pPr>
        <w:tabs>
          <w:tab w:val="left" w:pos="1395"/>
        </w:tabs>
        <w:rPr>
          <w:rFonts w:ascii="Segoe UI Semibold" w:hAnsi="Segoe UI Semibold" w:cs="Segoe UI Semibold"/>
          <w:sz w:val="20"/>
        </w:rPr>
      </w:pPr>
    </w:p>
    <w:p w14:paraId="58CE4CC1" w14:textId="77777777" w:rsidR="00353BD4" w:rsidRPr="009940F9" w:rsidRDefault="00353BD4" w:rsidP="00D91868">
      <w:pPr>
        <w:pStyle w:val="HTMLconformatoprevio"/>
        <w:spacing w:after="60"/>
        <w:rPr>
          <w:rFonts w:ascii="Segoe UI Semibold" w:hAnsi="Segoe UI Semibold" w:cs="Segoe UI Semibold"/>
          <w:color w:val="111111"/>
        </w:rPr>
      </w:pPr>
      <w:r w:rsidRPr="009940F9">
        <w:rPr>
          <w:rFonts w:ascii="Segoe UI Semibold" w:hAnsi="Segoe UI Semibold" w:cs="Segoe UI Semibold"/>
          <w:color w:val="111111"/>
        </w:rPr>
        <w:t>Declaro responsablemente, la veracidad de la información consignada y que los documentos presentados que se acompañan a la presente solicitud, son copia fiel del original</w:t>
      </w:r>
      <w:r w:rsidR="00B7653F" w:rsidRPr="009940F9">
        <w:rPr>
          <w:rFonts w:ascii="Segoe UI Semibold" w:hAnsi="Segoe UI Semibold" w:cs="Segoe UI Semibold"/>
          <w:color w:val="111111"/>
        </w:rPr>
        <w:t>. E</w:t>
      </w:r>
      <w:r w:rsidRPr="009940F9">
        <w:rPr>
          <w:rFonts w:ascii="Segoe UI Semibold" w:hAnsi="Segoe UI Semibold" w:cs="Segoe UI Semibold"/>
          <w:color w:val="111111"/>
        </w:rPr>
        <w:t>n caso contrario</w:t>
      </w:r>
      <w:r w:rsidR="00B7653F" w:rsidRPr="009940F9">
        <w:rPr>
          <w:rFonts w:ascii="Segoe UI Semibold" w:hAnsi="Segoe UI Semibold" w:cs="Segoe UI Semibold"/>
          <w:color w:val="111111"/>
        </w:rPr>
        <w:t>,</w:t>
      </w:r>
      <w:r w:rsidRPr="009940F9">
        <w:rPr>
          <w:rFonts w:ascii="Segoe UI Semibold" w:hAnsi="Segoe UI Semibold" w:cs="Segoe UI Semibold"/>
          <w:color w:val="111111"/>
        </w:rPr>
        <w:t xml:space="preserve"> estaré incurriendo en delito contra el Código Penal vigente.</w:t>
      </w:r>
    </w:p>
    <w:p w14:paraId="7D637821" w14:textId="77777777" w:rsidR="00353BD4" w:rsidRPr="009940F9" w:rsidRDefault="00353BD4" w:rsidP="009646AD">
      <w:pPr>
        <w:tabs>
          <w:tab w:val="left" w:pos="1395"/>
        </w:tabs>
        <w:rPr>
          <w:rFonts w:ascii="Segoe UI Semibold" w:hAnsi="Segoe UI Semibold" w:cs="Segoe UI Semibold"/>
          <w:sz w:val="20"/>
        </w:rPr>
      </w:pPr>
    </w:p>
    <w:sectPr w:rsidR="00353BD4" w:rsidRPr="009940F9" w:rsidSect="009940F9">
      <w:headerReference w:type="even" r:id="rId13"/>
      <w:headerReference w:type="default" r:id="rId14"/>
      <w:footerReference w:type="default" r:id="rId15"/>
      <w:headerReference w:type="first" r:id="rId16"/>
      <w:pgSz w:w="12240" w:h="15840"/>
      <w:pgMar w:top="1985" w:right="900" w:bottom="1134" w:left="12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38460F" w14:textId="77777777" w:rsidR="00321D5D" w:rsidRDefault="00321D5D">
      <w:r>
        <w:separator/>
      </w:r>
    </w:p>
  </w:endnote>
  <w:endnote w:type="continuationSeparator" w:id="0">
    <w:p w14:paraId="4FA8D044" w14:textId="77777777" w:rsidR="00321D5D" w:rsidRDefault="00321D5D">
      <w:r>
        <w:continuationSeparator/>
      </w:r>
    </w:p>
  </w:endnote>
  <w:endnote w:type="continuationNotice" w:id="1">
    <w:p w14:paraId="3A262308" w14:textId="77777777" w:rsidR="00321D5D" w:rsidRDefault="00321D5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F64633" w14:textId="00D0ABE5" w:rsidR="00930CE1" w:rsidRDefault="00930CE1" w:rsidP="00930CE1">
    <w:pPr>
      <w:pStyle w:val="Piedepgina"/>
      <w:spacing w:before="2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E17BA9" w14:textId="77777777" w:rsidR="00321D5D" w:rsidRDefault="00321D5D">
      <w:r>
        <w:separator/>
      </w:r>
    </w:p>
  </w:footnote>
  <w:footnote w:type="continuationSeparator" w:id="0">
    <w:p w14:paraId="09A09C52" w14:textId="77777777" w:rsidR="00321D5D" w:rsidRDefault="00321D5D">
      <w:r>
        <w:continuationSeparator/>
      </w:r>
    </w:p>
  </w:footnote>
  <w:footnote w:type="continuationNotice" w:id="1">
    <w:p w14:paraId="3091D545" w14:textId="77777777" w:rsidR="00321D5D" w:rsidRDefault="00321D5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D4ABD" w14:textId="77777777" w:rsidR="00930CE1" w:rsidRDefault="00A622F0">
    <w:pPr>
      <w:pStyle w:val="Encabezado"/>
    </w:pPr>
    <w:r>
      <w:rPr>
        <w:noProof/>
        <w:lang w:eastAsia="es-CO"/>
      </w:rPr>
      <w:pict w14:anchorId="4C13698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35" type="#_x0000_t75" style="position:absolute;left:0;text-align:left;margin-left:0;margin-top:0;width:197.3pt;height:115.2pt;z-index:-251658240;mso-wrap-edited:f;mso-position-horizontal:center;mso-position-horizontal-relative:margin;mso-position-vertical:center;mso-position-vertical-relative:margin" wrapcoords="-82 0 -82 21459 21600 21459 21600 0 -82 0">
          <v:imagedata r:id="rId1" o:title="120 año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F3B32" w14:textId="24DFC85E" w:rsidR="00930CE1" w:rsidRDefault="009940F9" w:rsidP="009940F9">
    <w:pPr>
      <w:pStyle w:val="Encabezado"/>
    </w:pPr>
    <w:r>
      <w:rPr>
        <w:noProof/>
      </w:rPr>
      <w:drawing>
        <wp:anchor distT="0" distB="0" distL="114300" distR="114300" simplePos="0" relativeHeight="251658244" behindDoc="0" locked="0" layoutInCell="1" allowOverlap="1" wp14:anchorId="52409530" wp14:editId="12A8424F">
          <wp:simplePos x="0" y="0"/>
          <wp:positionH relativeFrom="margin">
            <wp:posOffset>-66675</wp:posOffset>
          </wp:positionH>
          <wp:positionV relativeFrom="paragraph">
            <wp:posOffset>-30480</wp:posOffset>
          </wp:positionV>
          <wp:extent cx="1238250" cy="466725"/>
          <wp:effectExtent l="0" t="0" r="0" b="0"/>
          <wp:wrapThrough wrapText="bothSides">
            <wp:wrapPolygon edited="0">
              <wp:start x="0" y="0"/>
              <wp:lineTo x="0" y="21159"/>
              <wp:lineTo x="21268" y="21159"/>
              <wp:lineTo x="21268" y="0"/>
              <wp:lineTo x="0" y="0"/>
            </wp:wrapPolygon>
          </wp:wrapThrough>
          <wp:docPr id="1560312974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5C048B71" wp14:editId="3566577A">
              <wp:simplePos x="0" y="0"/>
              <wp:positionH relativeFrom="column">
                <wp:posOffset>5610225</wp:posOffset>
              </wp:positionH>
              <wp:positionV relativeFrom="paragraph">
                <wp:posOffset>-26035</wp:posOffset>
              </wp:positionV>
              <wp:extent cx="742315" cy="387350"/>
              <wp:effectExtent l="0" t="0" r="0" b="0"/>
              <wp:wrapNone/>
              <wp:docPr id="1675667512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2315" cy="387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61754E7" w14:textId="43D8D7FA" w:rsidR="009940F9" w:rsidRPr="004E60B7" w:rsidRDefault="009940F9" w:rsidP="009940F9">
                          <w:pPr>
                            <w:jc w:val="right"/>
                            <w:rPr>
                              <w:rFonts w:ascii="Segoe UI Semibold" w:hAnsi="Segoe UI Semibold" w:cs="Segoe UI Semibold"/>
                              <w:sz w:val="14"/>
                              <w:szCs w:val="12"/>
                            </w:rPr>
                          </w:pPr>
                          <w:r>
                            <w:rPr>
                              <w:rFonts w:ascii="Segoe UI Semibold" w:hAnsi="Segoe UI Semibold" w:cs="Segoe UI Semibold"/>
                              <w:sz w:val="14"/>
                              <w:szCs w:val="12"/>
                            </w:rPr>
                            <w:t>FD-F-FI-00</w:t>
                          </w:r>
                          <w:r w:rsidR="005211C7">
                            <w:rPr>
                              <w:rFonts w:ascii="Segoe UI Semibold" w:hAnsi="Segoe UI Semibold" w:cs="Segoe UI Semibold"/>
                              <w:sz w:val="14"/>
                              <w:szCs w:val="12"/>
                            </w:rPr>
                            <w:t>9</w:t>
                          </w:r>
                        </w:p>
                        <w:p w14:paraId="0820FF0F" w14:textId="77777777" w:rsidR="009940F9" w:rsidRPr="00DA1A32" w:rsidRDefault="009940F9" w:rsidP="009940F9">
                          <w:pPr>
                            <w:jc w:val="right"/>
                            <w:rPr>
                              <w:rFonts w:ascii="Segoe UI Semibold" w:hAnsi="Segoe UI Semibold" w:cs="Segoe UI Semibold"/>
                              <w:sz w:val="14"/>
                              <w:szCs w:val="12"/>
                              <w:lang w:val="es-ES"/>
                            </w:rPr>
                          </w:pPr>
                          <w:r w:rsidRPr="004E60B7">
                            <w:rPr>
                              <w:rFonts w:ascii="Segoe UI Semibold" w:hAnsi="Segoe UI Semibold" w:cs="Segoe UI Semibold"/>
                              <w:sz w:val="14"/>
                              <w:szCs w:val="12"/>
                            </w:rPr>
                            <w:t xml:space="preserve">Versión </w:t>
                          </w:r>
                          <w:r>
                            <w:rPr>
                              <w:rFonts w:ascii="Segoe UI Semibold" w:hAnsi="Segoe UI Semibold" w:cs="Segoe UI Semibold"/>
                              <w:sz w:val="14"/>
                              <w:szCs w:val="12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C048B71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41" type="#_x0000_t202" style="position:absolute;left:0;text-align:left;margin-left:441.75pt;margin-top:-2.05pt;width:58.45pt;height:30.5pt;z-index:2516613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" stroked="f">
              <v:textbox>
                <w:txbxContent>
                  <w:p w14:paraId="461754E7" w14:textId="43D8D7FA" w:rsidR="009940F9" w:rsidRPr="004E60B7" w:rsidRDefault="009940F9" w:rsidP="009940F9">
                    <w:pPr>
                      <w:jc w:val="right"/>
                      <w:rPr>
                        <w:rFonts w:ascii="Segoe UI Semibold" w:hAnsi="Segoe UI Semibold" w:cs="Segoe UI Semibold"/>
                        <w:sz w:val="14"/>
                        <w:szCs w:val="12"/>
                      </w:rPr>
                    </w:pPr>
                    <w:r>
                      <w:rPr>
                        <w:rFonts w:ascii="Segoe UI Semibold" w:hAnsi="Segoe UI Semibold" w:cs="Segoe UI Semibold"/>
                        <w:sz w:val="14"/>
                        <w:szCs w:val="12"/>
                      </w:rPr>
                      <w:t>FD-F-FI-00</w:t>
                    </w:r>
                    <w:r w:rsidR="005211C7">
                      <w:rPr>
                        <w:rFonts w:ascii="Segoe UI Semibold" w:hAnsi="Segoe UI Semibold" w:cs="Segoe UI Semibold"/>
                        <w:sz w:val="14"/>
                        <w:szCs w:val="12"/>
                      </w:rPr>
                      <w:t>9</w:t>
                    </w:r>
                  </w:p>
                  <w:p w14:paraId="0820FF0F" w14:textId="77777777" w:rsidR="009940F9" w:rsidRPr="00DA1A32" w:rsidRDefault="009940F9" w:rsidP="009940F9">
                    <w:pPr>
                      <w:jc w:val="right"/>
                      <w:rPr>
                        <w:rFonts w:ascii="Segoe UI Semibold" w:hAnsi="Segoe UI Semibold" w:cs="Segoe UI Semibold"/>
                        <w:sz w:val="14"/>
                        <w:szCs w:val="12"/>
                        <w:lang w:val="es-ES"/>
                      </w:rPr>
                    </w:pPr>
                    <w:r w:rsidRPr="004E60B7">
                      <w:rPr>
                        <w:rFonts w:ascii="Segoe UI Semibold" w:hAnsi="Segoe UI Semibold" w:cs="Segoe UI Semibold"/>
                        <w:sz w:val="14"/>
                        <w:szCs w:val="12"/>
                      </w:rPr>
                      <w:t xml:space="preserve">Versión </w:t>
                    </w:r>
                    <w:r>
                      <w:rPr>
                        <w:rFonts w:ascii="Segoe UI Semibold" w:hAnsi="Segoe UI Semibold" w:cs="Segoe UI Semibold"/>
                        <w:sz w:val="14"/>
                        <w:szCs w:val="12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8242" behindDoc="0" locked="0" layoutInCell="1" allowOverlap="1" wp14:anchorId="3236AC9A" wp14:editId="76885C25">
              <wp:simplePos x="0" y="0"/>
              <wp:positionH relativeFrom="margin">
                <wp:posOffset>1037590</wp:posOffset>
              </wp:positionH>
              <wp:positionV relativeFrom="paragraph">
                <wp:posOffset>-107315</wp:posOffset>
              </wp:positionV>
              <wp:extent cx="4730115" cy="834390"/>
              <wp:effectExtent l="0" t="0" r="0" b="0"/>
              <wp:wrapSquare wrapText="bothSides"/>
              <wp:docPr id="1842268676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30115" cy="8343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70A563" w14:textId="3C3F27B1" w:rsidR="009940F9" w:rsidRPr="00DA1A32" w:rsidRDefault="009940F9" w:rsidP="009940F9">
                          <w:pPr>
                            <w:jc w:val="center"/>
                            <w:rPr>
                              <w:rFonts w:ascii="Segoe UI Semibold" w:hAnsi="Segoe UI Semibold" w:cs="Segoe UI Semibold"/>
                              <w:szCs w:val="22"/>
                            </w:rPr>
                          </w:pPr>
                          <w:r>
                            <w:rPr>
                              <w:rFonts w:ascii="Segoe UI Semibold" w:hAnsi="Segoe UI Semibold" w:cs="Segoe UI Semibold"/>
                              <w:b/>
                              <w:sz w:val="32"/>
                              <w:szCs w:val="32"/>
                            </w:rPr>
                            <w:t>Solicitud de Reingreso – Pregrado</w:t>
                          </w:r>
                        </w:p>
                        <w:p w14:paraId="6D857F62" w14:textId="77777777" w:rsidR="009940F9" w:rsidRPr="00B13E63" w:rsidRDefault="009940F9" w:rsidP="009940F9">
                          <w:pPr>
                            <w:jc w:val="center"/>
                            <w:rPr>
                              <w:rFonts w:ascii="Segoe UI Semibold" w:hAnsi="Segoe UI Semibold" w:cs="Segoe UI Semibold"/>
                              <w:szCs w:val="22"/>
                            </w:rPr>
                          </w:pPr>
                          <w:r w:rsidRPr="00B13E63">
                            <w:rPr>
                              <w:rFonts w:ascii="Segoe UI Semibold" w:hAnsi="Segoe UI Semibold" w:cs="Segoe UI Semibold"/>
                              <w:szCs w:val="22"/>
                            </w:rPr>
                            <w:t xml:space="preserve">Facultad de </w:t>
                          </w:r>
                          <w:r>
                            <w:rPr>
                              <w:rFonts w:ascii="Segoe UI Semibold" w:hAnsi="Segoe UI Semibold" w:cs="Segoe UI Semibold"/>
                              <w:szCs w:val="22"/>
                            </w:rPr>
                            <w:t>Finanzas, Gobierno y Relaciones Internacionales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3236AC9A" id="Cuadro de texto 1" o:spid="_x0000_s1042" type="#_x0000_t202" style="position:absolute;left:0;text-align:left;margin-left:81.7pt;margin-top:-8.45pt;width:372.45pt;height:65.7pt;z-index:25166029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" filled="f" stroked="f">
              <v:textbox style="mso-fit-shape-to-text:t">
                <w:txbxContent>
                  <w:p w14:paraId="2570A563" w14:textId="3C3F27B1" w:rsidR="009940F9" w:rsidRPr="00DA1A32" w:rsidRDefault="009940F9" w:rsidP="009940F9">
                    <w:pPr>
                      <w:jc w:val="center"/>
                      <w:rPr>
                        <w:rFonts w:ascii="Segoe UI Semibold" w:hAnsi="Segoe UI Semibold" w:cs="Segoe UI Semibold"/>
                        <w:szCs w:val="22"/>
                      </w:rPr>
                    </w:pPr>
                    <w:r>
                      <w:rPr>
                        <w:rFonts w:ascii="Segoe UI Semibold" w:hAnsi="Segoe UI Semibold" w:cs="Segoe UI Semibold"/>
                        <w:b/>
                        <w:sz w:val="32"/>
                        <w:szCs w:val="32"/>
                      </w:rPr>
                      <w:t>Solicitud de Reingreso – Pregrado</w:t>
                    </w:r>
                  </w:p>
                  <w:p w14:paraId="6D857F62" w14:textId="77777777" w:rsidR="009940F9" w:rsidRPr="00B13E63" w:rsidRDefault="009940F9" w:rsidP="009940F9">
                    <w:pPr>
                      <w:jc w:val="center"/>
                      <w:rPr>
                        <w:rFonts w:ascii="Segoe UI Semibold" w:hAnsi="Segoe UI Semibold" w:cs="Segoe UI Semibold"/>
                        <w:szCs w:val="22"/>
                      </w:rPr>
                    </w:pPr>
                    <w:r w:rsidRPr="00B13E63">
                      <w:rPr>
                        <w:rFonts w:ascii="Segoe UI Semibold" w:hAnsi="Segoe UI Semibold" w:cs="Segoe UI Semibold"/>
                        <w:szCs w:val="22"/>
                      </w:rPr>
                      <w:t xml:space="preserve">Facultad de </w:t>
                    </w:r>
                    <w:r>
                      <w:rPr>
                        <w:rFonts w:ascii="Segoe UI Semibold" w:hAnsi="Segoe UI Semibold" w:cs="Segoe UI Semibold"/>
                        <w:szCs w:val="22"/>
                      </w:rPr>
                      <w:t>Finanzas, Gobierno y Relaciones Internacionales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CC3D5" w14:textId="77777777" w:rsidR="00930CE1" w:rsidRDefault="00A622F0">
    <w:pPr>
      <w:pStyle w:val="Encabezado"/>
    </w:pPr>
    <w:r>
      <w:rPr>
        <w:noProof/>
        <w:lang w:eastAsia="es-CO"/>
      </w:rPr>
      <w:pict w14:anchorId="78F0FD7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6" type="#_x0000_t75" style="position:absolute;left:0;text-align:left;margin-left:0;margin-top:0;width:197.3pt;height:115.2pt;z-index:-251658239;mso-wrap-edited:f;mso-position-horizontal:center;mso-position-horizontal-relative:margin;mso-position-vertical:center;mso-position-vertical-relative:margin" wrapcoords="-82 0 -82 21459 21600 21459 21600 0 -82 0">
          <v:imagedata r:id="rId1" o:title="120 años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422D9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2F4DC3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0DB8046A"/>
    <w:multiLevelType w:val="hybridMultilevel"/>
    <w:tmpl w:val="F98629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B966F5"/>
    <w:multiLevelType w:val="hybridMultilevel"/>
    <w:tmpl w:val="294488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920E07"/>
    <w:multiLevelType w:val="hybridMultilevel"/>
    <w:tmpl w:val="A89018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200F23"/>
    <w:multiLevelType w:val="hybridMultilevel"/>
    <w:tmpl w:val="D89ED14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B44650"/>
    <w:multiLevelType w:val="hybridMultilevel"/>
    <w:tmpl w:val="593CD9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AD05AC"/>
    <w:multiLevelType w:val="hybridMultilevel"/>
    <w:tmpl w:val="C6C87118"/>
    <w:lvl w:ilvl="0" w:tplc="EF1C92F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962100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383E5297"/>
    <w:multiLevelType w:val="hybridMultilevel"/>
    <w:tmpl w:val="724653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CF7E67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 w15:restartNumberingAfterBreak="0">
    <w:nsid w:val="3A1A258F"/>
    <w:multiLevelType w:val="singleLevel"/>
    <w:tmpl w:val="2B8280D0"/>
    <w:lvl w:ilvl="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41E418B9"/>
    <w:multiLevelType w:val="hybridMultilevel"/>
    <w:tmpl w:val="5B78975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055B36"/>
    <w:multiLevelType w:val="singleLevel"/>
    <w:tmpl w:val="BDB8ED40"/>
    <w:lvl w:ilvl="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 w:hint="default"/>
      </w:rPr>
    </w:lvl>
  </w:abstractNum>
  <w:abstractNum w:abstractNumId="14" w15:restartNumberingAfterBreak="0">
    <w:nsid w:val="4CB16ADC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 w15:restartNumberingAfterBreak="0">
    <w:nsid w:val="4D353137"/>
    <w:multiLevelType w:val="hybridMultilevel"/>
    <w:tmpl w:val="6BA2A7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526C63"/>
    <w:multiLevelType w:val="hybridMultilevel"/>
    <w:tmpl w:val="AC3868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9374E3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77FE16F1"/>
    <w:multiLevelType w:val="hybridMultilevel"/>
    <w:tmpl w:val="5E8EE5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1688523">
    <w:abstractNumId w:val="4"/>
  </w:num>
  <w:num w:numId="2" w16cid:durableId="834227417">
    <w:abstractNumId w:val="2"/>
  </w:num>
  <w:num w:numId="3" w16cid:durableId="1537035852">
    <w:abstractNumId w:val="12"/>
  </w:num>
  <w:num w:numId="4" w16cid:durableId="2113818091">
    <w:abstractNumId w:val="18"/>
  </w:num>
  <w:num w:numId="5" w16cid:durableId="554856654">
    <w:abstractNumId w:val="16"/>
  </w:num>
  <w:num w:numId="6" w16cid:durableId="1250387937">
    <w:abstractNumId w:val="5"/>
  </w:num>
  <w:num w:numId="7" w16cid:durableId="2015449577">
    <w:abstractNumId w:val="15"/>
  </w:num>
  <w:num w:numId="8" w16cid:durableId="1315138206">
    <w:abstractNumId w:val="9"/>
  </w:num>
  <w:num w:numId="9" w16cid:durableId="1779521768">
    <w:abstractNumId w:val="3"/>
  </w:num>
  <w:num w:numId="10" w16cid:durableId="1303384825">
    <w:abstractNumId w:val="6"/>
  </w:num>
  <w:num w:numId="11" w16cid:durableId="1393577862">
    <w:abstractNumId w:val="17"/>
  </w:num>
  <w:num w:numId="12" w16cid:durableId="1886485993">
    <w:abstractNumId w:val="1"/>
  </w:num>
  <w:num w:numId="13" w16cid:durableId="1503736086">
    <w:abstractNumId w:val="11"/>
  </w:num>
  <w:num w:numId="14" w16cid:durableId="1021394435">
    <w:abstractNumId w:val="14"/>
  </w:num>
  <w:num w:numId="15" w16cid:durableId="1860388232">
    <w:abstractNumId w:val="0"/>
  </w:num>
  <w:num w:numId="16" w16cid:durableId="377707771">
    <w:abstractNumId w:val="10"/>
  </w:num>
  <w:num w:numId="17" w16cid:durableId="2121100918">
    <w:abstractNumId w:val="8"/>
  </w:num>
  <w:num w:numId="18" w16cid:durableId="999384821">
    <w:abstractNumId w:val="13"/>
  </w:num>
  <w:num w:numId="19" w16cid:durableId="21360977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909"/>
    <w:rsid w:val="00002608"/>
    <w:rsid w:val="00005341"/>
    <w:rsid w:val="000069BD"/>
    <w:rsid w:val="00011CBB"/>
    <w:rsid w:val="000129DD"/>
    <w:rsid w:val="000145B4"/>
    <w:rsid w:val="00015D2F"/>
    <w:rsid w:val="0002015A"/>
    <w:rsid w:val="00020DC0"/>
    <w:rsid w:val="000210D3"/>
    <w:rsid w:val="00021C55"/>
    <w:rsid w:val="000262ED"/>
    <w:rsid w:val="0002669B"/>
    <w:rsid w:val="00027316"/>
    <w:rsid w:val="00031B97"/>
    <w:rsid w:val="000369C0"/>
    <w:rsid w:val="00040E38"/>
    <w:rsid w:val="0004288C"/>
    <w:rsid w:val="00042C4D"/>
    <w:rsid w:val="00043A1D"/>
    <w:rsid w:val="000472E3"/>
    <w:rsid w:val="00047B1C"/>
    <w:rsid w:val="00047EF9"/>
    <w:rsid w:val="00052AAB"/>
    <w:rsid w:val="00053DFA"/>
    <w:rsid w:val="00054C8B"/>
    <w:rsid w:val="0005527E"/>
    <w:rsid w:val="0005542E"/>
    <w:rsid w:val="0006005F"/>
    <w:rsid w:val="00062894"/>
    <w:rsid w:val="0006426B"/>
    <w:rsid w:val="00064CC1"/>
    <w:rsid w:val="000678A4"/>
    <w:rsid w:val="000678A5"/>
    <w:rsid w:val="00080E47"/>
    <w:rsid w:val="00082269"/>
    <w:rsid w:val="00083DFF"/>
    <w:rsid w:val="00083E72"/>
    <w:rsid w:val="00084055"/>
    <w:rsid w:val="0008507F"/>
    <w:rsid w:val="0009020D"/>
    <w:rsid w:val="00093FC8"/>
    <w:rsid w:val="00097691"/>
    <w:rsid w:val="00097A5D"/>
    <w:rsid w:val="00097EFA"/>
    <w:rsid w:val="000A061B"/>
    <w:rsid w:val="000A116A"/>
    <w:rsid w:val="000A1653"/>
    <w:rsid w:val="000A2217"/>
    <w:rsid w:val="000A3567"/>
    <w:rsid w:val="000A3F51"/>
    <w:rsid w:val="000A63E4"/>
    <w:rsid w:val="000A6418"/>
    <w:rsid w:val="000A6497"/>
    <w:rsid w:val="000A6DE0"/>
    <w:rsid w:val="000A7DB4"/>
    <w:rsid w:val="000B1C98"/>
    <w:rsid w:val="000B2092"/>
    <w:rsid w:val="000B232F"/>
    <w:rsid w:val="000B68C5"/>
    <w:rsid w:val="000C1654"/>
    <w:rsid w:val="000C16AD"/>
    <w:rsid w:val="000C17EB"/>
    <w:rsid w:val="000C3214"/>
    <w:rsid w:val="000C3DA6"/>
    <w:rsid w:val="000C4D3F"/>
    <w:rsid w:val="000C560E"/>
    <w:rsid w:val="000C60EF"/>
    <w:rsid w:val="000D14E9"/>
    <w:rsid w:val="000D1DC5"/>
    <w:rsid w:val="000D6270"/>
    <w:rsid w:val="000D72A8"/>
    <w:rsid w:val="000E329B"/>
    <w:rsid w:val="000E360D"/>
    <w:rsid w:val="000E360F"/>
    <w:rsid w:val="000E3903"/>
    <w:rsid w:val="000F0C89"/>
    <w:rsid w:val="000F5B03"/>
    <w:rsid w:val="000F642C"/>
    <w:rsid w:val="000F7BCE"/>
    <w:rsid w:val="0010088D"/>
    <w:rsid w:val="00103952"/>
    <w:rsid w:val="00103FEC"/>
    <w:rsid w:val="00103FF5"/>
    <w:rsid w:val="001062D6"/>
    <w:rsid w:val="00107FA5"/>
    <w:rsid w:val="001109AA"/>
    <w:rsid w:val="00111C76"/>
    <w:rsid w:val="00116A5A"/>
    <w:rsid w:val="00120659"/>
    <w:rsid w:val="0012141F"/>
    <w:rsid w:val="00123123"/>
    <w:rsid w:val="00123ED5"/>
    <w:rsid w:val="00124F6D"/>
    <w:rsid w:val="00125D94"/>
    <w:rsid w:val="0013332C"/>
    <w:rsid w:val="00134125"/>
    <w:rsid w:val="00134757"/>
    <w:rsid w:val="00134ECB"/>
    <w:rsid w:val="00137060"/>
    <w:rsid w:val="00137936"/>
    <w:rsid w:val="00141CFD"/>
    <w:rsid w:val="00143331"/>
    <w:rsid w:val="00147A3F"/>
    <w:rsid w:val="00150108"/>
    <w:rsid w:val="00151241"/>
    <w:rsid w:val="0015193F"/>
    <w:rsid w:val="00152070"/>
    <w:rsid w:val="00152B08"/>
    <w:rsid w:val="001536ED"/>
    <w:rsid w:val="00162CB6"/>
    <w:rsid w:val="00163BEF"/>
    <w:rsid w:val="001641DC"/>
    <w:rsid w:val="001647FA"/>
    <w:rsid w:val="001668D7"/>
    <w:rsid w:val="0016697C"/>
    <w:rsid w:val="0017157A"/>
    <w:rsid w:val="00174093"/>
    <w:rsid w:val="001753F2"/>
    <w:rsid w:val="001761B5"/>
    <w:rsid w:val="00176A5C"/>
    <w:rsid w:val="0017770B"/>
    <w:rsid w:val="00180A21"/>
    <w:rsid w:val="00181794"/>
    <w:rsid w:val="00181A6C"/>
    <w:rsid w:val="00184E78"/>
    <w:rsid w:val="00185902"/>
    <w:rsid w:val="00193A47"/>
    <w:rsid w:val="00193E43"/>
    <w:rsid w:val="001958F8"/>
    <w:rsid w:val="00196752"/>
    <w:rsid w:val="001975EE"/>
    <w:rsid w:val="0019793C"/>
    <w:rsid w:val="001A3B9E"/>
    <w:rsid w:val="001A432C"/>
    <w:rsid w:val="001A521A"/>
    <w:rsid w:val="001A5CAF"/>
    <w:rsid w:val="001B2312"/>
    <w:rsid w:val="001B24D6"/>
    <w:rsid w:val="001B2E5D"/>
    <w:rsid w:val="001B4963"/>
    <w:rsid w:val="001B50E2"/>
    <w:rsid w:val="001B7D31"/>
    <w:rsid w:val="001C11F8"/>
    <w:rsid w:val="001C1311"/>
    <w:rsid w:val="001C4725"/>
    <w:rsid w:val="001C7148"/>
    <w:rsid w:val="001C76D0"/>
    <w:rsid w:val="001C79D9"/>
    <w:rsid w:val="001C7DDE"/>
    <w:rsid w:val="001D0362"/>
    <w:rsid w:val="001D535F"/>
    <w:rsid w:val="001D61A8"/>
    <w:rsid w:val="001F33B4"/>
    <w:rsid w:val="001F71BA"/>
    <w:rsid w:val="002016A8"/>
    <w:rsid w:val="0020218A"/>
    <w:rsid w:val="00202BFD"/>
    <w:rsid w:val="00202F48"/>
    <w:rsid w:val="002035DA"/>
    <w:rsid w:val="002054E6"/>
    <w:rsid w:val="00205E64"/>
    <w:rsid w:val="00206F81"/>
    <w:rsid w:val="002076FB"/>
    <w:rsid w:val="00211E1D"/>
    <w:rsid w:val="0021339C"/>
    <w:rsid w:val="002151B9"/>
    <w:rsid w:val="00215B02"/>
    <w:rsid w:val="00216A47"/>
    <w:rsid w:val="00217AD8"/>
    <w:rsid w:val="00221895"/>
    <w:rsid w:val="00222054"/>
    <w:rsid w:val="00222789"/>
    <w:rsid w:val="002231C6"/>
    <w:rsid w:val="002231C8"/>
    <w:rsid w:val="002254B3"/>
    <w:rsid w:val="00230B46"/>
    <w:rsid w:val="00231221"/>
    <w:rsid w:val="00232786"/>
    <w:rsid w:val="00232BE9"/>
    <w:rsid w:val="00234C58"/>
    <w:rsid w:val="00234DA9"/>
    <w:rsid w:val="0023661C"/>
    <w:rsid w:val="00240282"/>
    <w:rsid w:val="002422FC"/>
    <w:rsid w:val="002428B4"/>
    <w:rsid w:val="00244EAD"/>
    <w:rsid w:val="00246945"/>
    <w:rsid w:val="002504C6"/>
    <w:rsid w:val="00250C87"/>
    <w:rsid w:val="00253540"/>
    <w:rsid w:val="002543B7"/>
    <w:rsid w:val="002556FD"/>
    <w:rsid w:val="00255A3F"/>
    <w:rsid w:val="00255B0C"/>
    <w:rsid w:val="00257953"/>
    <w:rsid w:val="002623B2"/>
    <w:rsid w:val="00262825"/>
    <w:rsid w:val="00262A2B"/>
    <w:rsid w:val="00263611"/>
    <w:rsid w:val="002649B4"/>
    <w:rsid w:val="00264D26"/>
    <w:rsid w:val="00265B69"/>
    <w:rsid w:val="00265BDA"/>
    <w:rsid w:val="00265D21"/>
    <w:rsid w:val="00265E33"/>
    <w:rsid w:val="002671DA"/>
    <w:rsid w:val="00270305"/>
    <w:rsid w:val="0027139B"/>
    <w:rsid w:val="002717F4"/>
    <w:rsid w:val="002728EE"/>
    <w:rsid w:val="00272F1A"/>
    <w:rsid w:val="00276B8F"/>
    <w:rsid w:val="00281B51"/>
    <w:rsid w:val="00281E3A"/>
    <w:rsid w:val="00283501"/>
    <w:rsid w:val="00284E11"/>
    <w:rsid w:val="00285FBD"/>
    <w:rsid w:val="002862FB"/>
    <w:rsid w:val="002872CE"/>
    <w:rsid w:val="0029267B"/>
    <w:rsid w:val="00294D75"/>
    <w:rsid w:val="00296CE3"/>
    <w:rsid w:val="002A0AE8"/>
    <w:rsid w:val="002A1B7B"/>
    <w:rsid w:val="002A22F1"/>
    <w:rsid w:val="002A3084"/>
    <w:rsid w:val="002A5855"/>
    <w:rsid w:val="002A6748"/>
    <w:rsid w:val="002B09DF"/>
    <w:rsid w:val="002B3641"/>
    <w:rsid w:val="002B7216"/>
    <w:rsid w:val="002B736D"/>
    <w:rsid w:val="002C004F"/>
    <w:rsid w:val="002C3674"/>
    <w:rsid w:val="002C52FA"/>
    <w:rsid w:val="002C6EDC"/>
    <w:rsid w:val="002D0546"/>
    <w:rsid w:val="002D24F0"/>
    <w:rsid w:val="002D29A2"/>
    <w:rsid w:val="002D3059"/>
    <w:rsid w:val="002D43EB"/>
    <w:rsid w:val="002D46F8"/>
    <w:rsid w:val="002D6571"/>
    <w:rsid w:val="002D7261"/>
    <w:rsid w:val="002D730D"/>
    <w:rsid w:val="002E009F"/>
    <w:rsid w:val="002E1D23"/>
    <w:rsid w:val="002E220B"/>
    <w:rsid w:val="002E2793"/>
    <w:rsid w:val="002E469B"/>
    <w:rsid w:val="002E660F"/>
    <w:rsid w:val="002F1712"/>
    <w:rsid w:val="002F3E63"/>
    <w:rsid w:val="002F4857"/>
    <w:rsid w:val="002F4CE3"/>
    <w:rsid w:val="002F5291"/>
    <w:rsid w:val="002F6FE8"/>
    <w:rsid w:val="002F78F5"/>
    <w:rsid w:val="002F792B"/>
    <w:rsid w:val="00303365"/>
    <w:rsid w:val="00303D16"/>
    <w:rsid w:val="00305F27"/>
    <w:rsid w:val="00312278"/>
    <w:rsid w:val="00315FBC"/>
    <w:rsid w:val="003171D4"/>
    <w:rsid w:val="00321D5D"/>
    <w:rsid w:val="00324005"/>
    <w:rsid w:val="00324A28"/>
    <w:rsid w:val="003262A0"/>
    <w:rsid w:val="003275E1"/>
    <w:rsid w:val="00327981"/>
    <w:rsid w:val="00327EAA"/>
    <w:rsid w:val="003305D4"/>
    <w:rsid w:val="00332DAA"/>
    <w:rsid w:val="00335FBE"/>
    <w:rsid w:val="003415CD"/>
    <w:rsid w:val="00343B0D"/>
    <w:rsid w:val="00343CC9"/>
    <w:rsid w:val="003444B1"/>
    <w:rsid w:val="00346C79"/>
    <w:rsid w:val="00347D3E"/>
    <w:rsid w:val="00353240"/>
    <w:rsid w:val="00353BD4"/>
    <w:rsid w:val="003563DA"/>
    <w:rsid w:val="00364350"/>
    <w:rsid w:val="00365E90"/>
    <w:rsid w:val="00365EA5"/>
    <w:rsid w:val="003671FB"/>
    <w:rsid w:val="00370378"/>
    <w:rsid w:val="0037076A"/>
    <w:rsid w:val="0037772F"/>
    <w:rsid w:val="00385457"/>
    <w:rsid w:val="0038593A"/>
    <w:rsid w:val="003862D6"/>
    <w:rsid w:val="00392157"/>
    <w:rsid w:val="00393108"/>
    <w:rsid w:val="00393360"/>
    <w:rsid w:val="0039523B"/>
    <w:rsid w:val="00395DD1"/>
    <w:rsid w:val="0039623B"/>
    <w:rsid w:val="003A4067"/>
    <w:rsid w:val="003A6B49"/>
    <w:rsid w:val="003B7E29"/>
    <w:rsid w:val="003C1953"/>
    <w:rsid w:val="003C2E7D"/>
    <w:rsid w:val="003C7534"/>
    <w:rsid w:val="003C7BC8"/>
    <w:rsid w:val="003D39B4"/>
    <w:rsid w:val="003D41B7"/>
    <w:rsid w:val="003D6054"/>
    <w:rsid w:val="003E39A9"/>
    <w:rsid w:val="003E3A30"/>
    <w:rsid w:val="003F53F9"/>
    <w:rsid w:val="00400376"/>
    <w:rsid w:val="00401B11"/>
    <w:rsid w:val="0040215F"/>
    <w:rsid w:val="00403425"/>
    <w:rsid w:val="00403478"/>
    <w:rsid w:val="0040585B"/>
    <w:rsid w:val="0040610A"/>
    <w:rsid w:val="004063BB"/>
    <w:rsid w:val="00406720"/>
    <w:rsid w:val="004111FD"/>
    <w:rsid w:val="00411885"/>
    <w:rsid w:val="00412A49"/>
    <w:rsid w:val="00414BD4"/>
    <w:rsid w:val="004159FF"/>
    <w:rsid w:val="004207BC"/>
    <w:rsid w:val="00421FB4"/>
    <w:rsid w:val="004232E3"/>
    <w:rsid w:val="004246B5"/>
    <w:rsid w:val="0042720D"/>
    <w:rsid w:val="00427D5F"/>
    <w:rsid w:val="00430217"/>
    <w:rsid w:val="0043179B"/>
    <w:rsid w:val="004325E6"/>
    <w:rsid w:val="004360C3"/>
    <w:rsid w:val="00442797"/>
    <w:rsid w:val="00443750"/>
    <w:rsid w:val="0044377A"/>
    <w:rsid w:val="00443FC3"/>
    <w:rsid w:val="00444B08"/>
    <w:rsid w:val="00446EDE"/>
    <w:rsid w:val="00447C3F"/>
    <w:rsid w:val="004504CF"/>
    <w:rsid w:val="00454BF2"/>
    <w:rsid w:val="00455E18"/>
    <w:rsid w:val="0045618C"/>
    <w:rsid w:val="004619C7"/>
    <w:rsid w:val="00465BA7"/>
    <w:rsid w:val="004661AE"/>
    <w:rsid w:val="004669E4"/>
    <w:rsid w:val="00466DD4"/>
    <w:rsid w:val="00467602"/>
    <w:rsid w:val="00471E20"/>
    <w:rsid w:val="0047303A"/>
    <w:rsid w:val="00473286"/>
    <w:rsid w:val="004738F5"/>
    <w:rsid w:val="00473E7B"/>
    <w:rsid w:val="004756F8"/>
    <w:rsid w:val="00477D93"/>
    <w:rsid w:val="00480C60"/>
    <w:rsid w:val="00481839"/>
    <w:rsid w:val="004846A6"/>
    <w:rsid w:val="0048540F"/>
    <w:rsid w:val="004866E0"/>
    <w:rsid w:val="00490CCB"/>
    <w:rsid w:val="00490CE2"/>
    <w:rsid w:val="004920D1"/>
    <w:rsid w:val="004940D2"/>
    <w:rsid w:val="0049412F"/>
    <w:rsid w:val="00494595"/>
    <w:rsid w:val="004945F8"/>
    <w:rsid w:val="00494C0D"/>
    <w:rsid w:val="00497496"/>
    <w:rsid w:val="004A3192"/>
    <w:rsid w:val="004A37AE"/>
    <w:rsid w:val="004A3F96"/>
    <w:rsid w:val="004A6156"/>
    <w:rsid w:val="004B0696"/>
    <w:rsid w:val="004B080A"/>
    <w:rsid w:val="004B2E18"/>
    <w:rsid w:val="004B49DC"/>
    <w:rsid w:val="004B4C05"/>
    <w:rsid w:val="004B7250"/>
    <w:rsid w:val="004B7E86"/>
    <w:rsid w:val="004C0464"/>
    <w:rsid w:val="004C0C63"/>
    <w:rsid w:val="004C0CBF"/>
    <w:rsid w:val="004C4C26"/>
    <w:rsid w:val="004C4E44"/>
    <w:rsid w:val="004C56D6"/>
    <w:rsid w:val="004C72EC"/>
    <w:rsid w:val="004D1963"/>
    <w:rsid w:val="004D2AAB"/>
    <w:rsid w:val="004D3AF2"/>
    <w:rsid w:val="004D43A1"/>
    <w:rsid w:val="004D6A8D"/>
    <w:rsid w:val="004D6B98"/>
    <w:rsid w:val="004E0A17"/>
    <w:rsid w:val="004E0A7C"/>
    <w:rsid w:val="004E52F8"/>
    <w:rsid w:val="004E5614"/>
    <w:rsid w:val="004E59CF"/>
    <w:rsid w:val="004F3441"/>
    <w:rsid w:val="004F41B3"/>
    <w:rsid w:val="004F41EF"/>
    <w:rsid w:val="004F562D"/>
    <w:rsid w:val="004F604A"/>
    <w:rsid w:val="004F66E4"/>
    <w:rsid w:val="0050304C"/>
    <w:rsid w:val="005067BF"/>
    <w:rsid w:val="00506B17"/>
    <w:rsid w:val="005075FB"/>
    <w:rsid w:val="00510A91"/>
    <w:rsid w:val="0051259E"/>
    <w:rsid w:val="00512FD7"/>
    <w:rsid w:val="005158D9"/>
    <w:rsid w:val="00516EA6"/>
    <w:rsid w:val="005211C7"/>
    <w:rsid w:val="005231A8"/>
    <w:rsid w:val="005242FF"/>
    <w:rsid w:val="00525B0E"/>
    <w:rsid w:val="00526DC3"/>
    <w:rsid w:val="005311C0"/>
    <w:rsid w:val="005343DF"/>
    <w:rsid w:val="00535453"/>
    <w:rsid w:val="005355D4"/>
    <w:rsid w:val="00540581"/>
    <w:rsid w:val="00542B32"/>
    <w:rsid w:val="0054419C"/>
    <w:rsid w:val="00544A8F"/>
    <w:rsid w:val="005458B4"/>
    <w:rsid w:val="00545B0C"/>
    <w:rsid w:val="00547336"/>
    <w:rsid w:val="00547B39"/>
    <w:rsid w:val="00552D00"/>
    <w:rsid w:val="005540FE"/>
    <w:rsid w:val="005571CB"/>
    <w:rsid w:val="005630BE"/>
    <w:rsid w:val="0056400A"/>
    <w:rsid w:val="005641EA"/>
    <w:rsid w:val="00564CBA"/>
    <w:rsid w:val="00566D12"/>
    <w:rsid w:val="00570D71"/>
    <w:rsid w:val="005716AF"/>
    <w:rsid w:val="00571C83"/>
    <w:rsid w:val="0057304B"/>
    <w:rsid w:val="00573462"/>
    <w:rsid w:val="0057352E"/>
    <w:rsid w:val="005754B6"/>
    <w:rsid w:val="0057714F"/>
    <w:rsid w:val="00580290"/>
    <w:rsid w:val="00583A0E"/>
    <w:rsid w:val="005850E2"/>
    <w:rsid w:val="00587A65"/>
    <w:rsid w:val="00587E09"/>
    <w:rsid w:val="00593650"/>
    <w:rsid w:val="005942F6"/>
    <w:rsid w:val="005954D7"/>
    <w:rsid w:val="00595F8A"/>
    <w:rsid w:val="005A09BC"/>
    <w:rsid w:val="005A0F12"/>
    <w:rsid w:val="005A2FFD"/>
    <w:rsid w:val="005A510F"/>
    <w:rsid w:val="005A5623"/>
    <w:rsid w:val="005A75C4"/>
    <w:rsid w:val="005B380F"/>
    <w:rsid w:val="005B4338"/>
    <w:rsid w:val="005B4B48"/>
    <w:rsid w:val="005B5085"/>
    <w:rsid w:val="005B54D7"/>
    <w:rsid w:val="005B6CF1"/>
    <w:rsid w:val="005C0732"/>
    <w:rsid w:val="005C0754"/>
    <w:rsid w:val="005C23C9"/>
    <w:rsid w:val="005C40B0"/>
    <w:rsid w:val="005C50DB"/>
    <w:rsid w:val="005C71AB"/>
    <w:rsid w:val="005D0AFD"/>
    <w:rsid w:val="005D0B12"/>
    <w:rsid w:val="005D2CA9"/>
    <w:rsid w:val="005D3EBF"/>
    <w:rsid w:val="005D4086"/>
    <w:rsid w:val="005D5DA1"/>
    <w:rsid w:val="005E0C8D"/>
    <w:rsid w:val="005E2B50"/>
    <w:rsid w:val="005E327C"/>
    <w:rsid w:val="005E717F"/>
    <w:rsid w:val="005F0241"/>
    <w:rsid w:val="005F1409"/>
    <w:rsid w:val="005F30A8"/>
    <w:rsid w:val="005F32F7"/>
    <w:rsid w:val="005F38CF"/>
    <w:rsid w:val="005F731A"/>
    <w:rsid w:val="006015BA"/>
    <w:rsid w:val="00602E50"/>
    <w:rsid w:val="00611CC1"/>
    <w:rsid w:val="00612118"/>
    <w:rsid w:val="0061290C"/>
    <w:rsid w:val="00612BE4"/>
    <w:rsid w:val="00614149"/>
    <w:rsid w:val="00615725"/>
    <w:rsid w:val="00615FC9"/>
    <w:rsid w:val="0061679C"/>
    <w:rsid w:val="006245FB"/>
    <w:rsid w:val="00627BD4"/>
    <w:rsid w:val="00630AB6"/>
    <w:rsid w:val="00631A82"/>
    <w:rsid w:val="00631EB8"/>
    <w:rsid w:val="0064108F"/>
    <w:rsid w:val="0064204B"/>
    <w:rsid w:val="00643158"/>
    <w:rsid w:val="00643551"/>
    <w:rsid w:val="006441AB"/>
    <w:rsid w:val="00644E09"/>
    <w:rsid w:val="0065064D"/>
    <w:rsid w:val="00651EE1"/>
    <w:rsid w:val="006546E1"/>
    <w:rsid w:val="00655C89"/>
    <w:rsid w:val="00661239"/>
    <w:rsid w:val="00666B2B"/>
    <w:rsid w:val="006708A5"/>
    <w:rsid w:val="00671010"/>
    <w:rsid w:val="0067102B"/>
    <w:rsid w:val="0067228F"/>
    <w:rsid w:val="00674BA9"/>
    <w:rsid w:val="006771F7"/>
    <w:rsid w:val="00681247"/>
    <w:rsid w:val="00681A25"/>
    <w:rsid w:val="0068233D"/>
    <w:rsid w:val="00683989"/>
    <w:rsid w:val="00693346"/>
    <w:rsid w:val="00693BEF"/>
    <w:rsid w:val="0069724D"/>
    <w:rsid w:val="00697776"/>
    <w:rsid w:val="006977A4"/>
    <w:rsid w:val="00697A24"/>
    <w:rsid w:val="006A0815"/>
    <w:rsid w:val="006A1E8E"/>
    <w:rsid w:val="006A23AC"/>
    <w:rsid w:val="006A2A25"/>
    <w:rsid w:val="006A2D6B"/>
    <w:rsid w:val="006A4B54"/>
    <w:rsid w:val="006A546F"/>
    <w:rsid w:val="006A5B44"/>
    <w:rsid w:val="006A6AD5"/>
    <w:rsid w:val="006A72AA"/>
    <w:rsid w:val="006A7C1D"/>
    <w:rsid w:val="006B00A1"/>
    <w:rsid w:val="006B15A2"/>
    <w:rsid w:val="006B1955"/>
    <w:rsid w:val="006B20A7"/>
    <w:rsid w:val="006B2591"/>
    <w:rsid w:val="006B5705"/>
    <w:rsid w:val="006B5D9F"/>
    <w:rsid w:val="006B6B8E"/>
    <w:rsid w:val="006C276B"/>
    <w:rsid w:val="006C49F4"/>
    <w:rsid w:val="006C7909"/>
    <w:rsid w:val="006D0A92"/>
    <w:rsid w:val="006D14E3"/>
    <w:rsid w:val="006D208D"/>
    <w:rsid w:val="006D46BC"/>
    <w:rsid w:val="006D475F"/>
    <w:rsid w:val="006D4C50"/>
    <w:rsid w:val="006D4F5F"/>
    <w:rsid w:val="006E1D23"/>
    <w:rsid w:val="006E35C3"/>
    <w:rsid w:val="006E367A"/>
    <w:rsid w:val="006E5340"/>
    <w:rsid w:val="006E56BD"/>
    <w:rsid w:val="006E5D41"/>
    <w:rsid w:val="006E62F2"/>
    <w:rsid w:val="006E7873"/>
    <w:rsid w:val="006F1A47"/>
    <w:rsid w:val="006F28FF"/>
    <w:rsid w:val="006F332D"/>
    <w:rsid w:val="006F61F0"/>
    <w:rsid w:val="006F6B40"/>
    <w:rsid w:val="006F72C8"/>
    <w:rsid w:val="006F7B46"/>
    <w:rsid w:val="00704358"/>
    <w:rsid w:val="007051F1"/>
    <w:rsid w:val="007053C1"/>
    <w:rsid w:val="0070722A"/>
    <w:rsid w:val="0071071C"/>
    <w:rsid w:val="00712245"/>
    <w:rsid w:val="00713CA5"/>
    <w:rsid w:val="00714894"/>
    <w:rsid w:val="00723717"/>
    <w:rsid w:val="007237FC"/>
    <w:rsid w:val="00724113"/>
    <w:rsid w:val="00724C1F"/>
    <w:rsid w:val="00724CD1"/>
    <w:rsid w:val="0072548C"/>
    <w:rsid w:val="00725EDA"/>
    <w:rsid w:val="007271D1"/>
    <w:rsid w:val="0072754B"/>
    <w:rsid w:val="007276EA"/>
    <w:rsid w:val="00733794"/>
    <w:rsid w:val="00733DBD"/>
    <w:rsid w:val="007350BB"/>
    <w:rsid w:val="007355BB"/>
    <w:rsid w:val="00736773"/>
    <w:rsid w:val="007369E4"/>
    <w:rsid w:val="007411F8"/>
    <w:rsid w:val="0074398B"/>
    <w:rsid w:val="00746487"/>
    <w:rsid w:val="0074706B"/>
    <w:rsid w:val="0074746C"/>
    <w:rsid w:val="00747642"/>
    <w:rsid w:val="00750A40"/>
    <w:rsid w:val="007530B5"/>
    <w:rsid w:val="00756350"/>
    <w:rsid w:val="00760045"/>
    <w:rsid w:val="00760308"/>
    <w:rsid w:val="00760ED7"/>
    <w:rsid w:val="00763438"/>
    <w:rsid w:val="0076488A"/>
    <w:rsid w:val="0076563F"/>
    <w:rsid w:val="00765979"/>
    <w:rsid w:val="007663B6"/>
    <w:rsid w:val="00767F5A"/>
    <w:rsid w:val="00770994"/>
    <w:rsid w:val="007714D4"/>
    <w:rsid w:val="00772657"/>
    <w:rsid w:val="0077397A"/>
    <w:rsid w:val="007764AA"/>
    <w:rsid w:val="00776A56"/>
    <w:rsid w:val="00777591"/>
    <w:rsid w:val="00781D13"/>
    <w:rsid w:val="0078379C"/>
    <w:rsid w:val="00784E57"/>
    <w:rsid w:val="007852A8"/>
    <w:rsid w:val="00787674"/>
    <w:rsid w:val="00787CE6"/>
    <w:rsid w:val="00790226"/>
    <w:rsid w:val="007928CB"/>
    <w:rsid w:val="00796840"/>
    <w:rsid w:val="00797AD7"/>
    <w:rsid w:val="007A2722"/>
    <w:rsid w:val="007A3CE4"/>
    <w:rsid w:val="007A4ECC"/>
    <w:rsid w:val="007A5215"/>
    <w:rsid w:val="007A7FA2"/>
    <w:rsid w:val="007B0B68"/>
    <w:rsid w:val="007B0CBF"/>
    <w:rsid w:val="007B3FCB"/>
    <w:rsid w:val="007C2871"/>
    <w:rsid w:val="007C2CFD"/>
    <w:rsid w:val="007C4726"/>
    <w:rsid w:val="007C4813"/>
    <w:rsid w:val="007C7373"/>
    <w:rsid w:val="007D4A27"/>
    <w:rsid w:val="007D7D24"/>
    <w:rsid w:val="007E1C3E"/>
    <w:rsid w:val="007E496B"/>
    <w:rsid w:val="007E5353"/>
    <w:rsid w:val="007E56EB"/>
    <w:rsid w:val="007E57DA"/>
    <w:rsid w:val="007E5CD3"/>
    <w:rsid w:val="007E7869"/>
    <w:rsid w:val="007E7CAA"/>
    <w:rsid w:val="007F3BB6"/>
    <w:rsid w:val="007F4A3F"/>
    <w:rsid w:val="007F6226"/>
    <w:rsid w:val="007F6945"/>
    <w:rsid w:val="007F6E18"/>
    <w:rsid w:val="007F726A"/>
    <w:rsid w:val="007F7E8D"/>
    <w:rsid w:val="00800E3A"/>
    <w:rsid w:val="008020B4"/>
    <w:rsid w:val="008041F8"/>
    <w:rsid w:val="00806E68"/>
    <w:rsid w:val="00811093"/>
    <w:rsid w:val="00811147"/>
    <w:rsid w:val="008113A9"/>
    <w:rsid w:val="00814185"/>
    <w:rsid w:val="00814C16"/>
    <w:rsid w:val="00814CF7"/>
    <w:rsid w:val="00816014"/>
    <w:rsid w:val="00816F08"/>
    <w:rsid w:val="00820249"/>
    <w:rsid w:val="00822560"/>
    <w:rsid w:val="0082318A"/>
    <w:rsid w:val="00823215"/>
    <w:rsid w:val="00823506"/>
    <w:rsid w:val="00824510"/>
    <w:rsid w:val="00824635"/>
    <w:rsid w:val="00831E96"/>
    <w:rsid w:val="008345ED"/>
    <w:rsid w:val="00835B00"/>
    <w:rsid w:val="00836057"/>
    <w:rsid w:val="0083618A"/>
    <w:rsid w:val="00836F32"/>
    <w:rsid w:val="008401FD"/>
    <w:rsid w:val="00840EB0"/>
    <w:rsid w:val="008415A6"/>
    <w:rsid w:val="00842AFF"/>
    <w:rsid w:val="008434A6"/>
    <w:rsid w:val="00843BE7"/>
    <w:rsid w:val="00844412"/>
    <w:rsid w:val="00844C44"/>
    <w:rsid w:val="00846DE7"/>
    <w:rsid w:val="0084797B"/>
    <w:rsid w:val="008524D4"/>
    <w:rsid w:val="00852728"/>
    <w:rsid w:val="00853647"/>
    <w:rsid w:val="00856FAA"/>
    <w:rsid w:val="00857B95"/>
    <w:rsid w:val="008610FD"/>
    <w:rsid w:val="00861739"/>
    <w:rsid w:val="00862B69"/>
    <w:rsid w:val="0086329E"/>
    <w:rsid w:val="008640A5"/>
    <w:rsid w:val="00867361"/>
    <w:rsid w:val="00875C81"/>
    <w:rsid w:val="00875D94"/>
    <w:rsid w:val="00876055"/>
    <w:rsid w:val="00877E57"/>
    <w:rsid w:val="00882978"/>
    <w:rsid w:val="00883B1B"/>
    <w:rsid w:val="00884E34"/>
    <w:rsid w:val="00885A47"/>
    <w:rsid w:val="00886BE6"/>
    <w:rsid w:val="00886C63"/>
    <w:rsid w:val="00886CF4"/>
    <w:rsid w:val="008914A1"/>
    <w:rsid w:val="00891982"/>
    <w:rsid w:val="00891AB4"/>
    <w:rsid w:val="00892A03"/>
    <w:rsid w:val="00893709"/>
    <w:rsid w:val="00894293"/>
    <w:rsid w:val="00894A8B"/>
    <w:rsid w:val="00895384"/>
    <w:rsid w:val="00895FDF"/>
    <w:rsid w:val="008968A2"/>
    <w:rsid w:val="008A3AAD"/>
    <w:rsid w:val="008A511C"/>
    <w:rsid w:val="008A6C6D"/>
    <w:rsid w:val="008B24E7"/>
    <w:rsid w:val="008B3BE3"/>
    <w:rsid w:val="008B3C2C"/>
    <w:rsid w:val="008B56E2"/>
    <w:rsid w:val="008B6743"/>
    <w:rsid w:val="008B78C6"/>
    <w:rsid w:val="008C1F21"/>
    <w:rsid w:val="008C4DC0"/>
    <w:rsid w:val="008C5CC7"/>
    <w:rsid w:val="008C685D"/>
    <w:rsid w:val="008C6C81"/>
    <w:rsid w:val="008D00E8"/>
    <w:rsid w:val="008D11F9"/>
    <w:rsid w:val="008D2B0E"/>
    <w:rsid w:val="008D38AA"/>
    <w:rsid w:val="008D4C7C"/>
    <w:rsid w:val="008D6E6E"/>
    <w:rsid w:val="008D73D5"/>
    <w:rsid w:val="008E093E"/>
    <w:rsid w:val="008E3808"/>
    <w:rsid w:val="008E552F"/>
    <w:rsid w:val="008E6052"/>
    <w:rsid w:val="008E6657"/>
    <w:rsid w:val="008F0028"/>
    <w:rsid w:val="008F0A67"/>
    <w:rsid w:val="008F0CF0"/>
    <w:rsid w:val="008F1BD1"/>
    <w:rsid w:val="008F32D3"/>
    <w:rsid w:val="008F6236"/>
    <w:rsid w:val="00900475"/>
    <w:rsid w:val="009007DB"/>
    <w:rsid w:val="00903506"/>
    <w:rsid w:val="00903771"/>
    <w:rsid w:val="00903C1D"/>
    <w:rsid w:val="00905CD0"/>
    <w:rsid w:val="00907B62"/>
    <w:rsid w:val="009146FC"/>
    <w:rsid w:val="00917FC4"/>
    <w:rsid w:val="00922D84"/>
    <w:rsid w:val="0092375C"/>
    <w:rsid w:val="00923ADC"/>
    <w:rsid w:val="00924B08"/>
    <w:rsid w:val="00924CE6"/>
    <w:rsid w:val="00925FFF"/>
    <w:rsid w:val="0093094E"/>
    <w:rsid w:val="00930CE1"/>
    <w:rsid w:val="00933353"/>
    <w:rsid w:val="00933D30"/>
    <w:rsid w:val="0093454A"/>
    <w:rsid w:val="00937F28"/>
    <w:rsid w:val="009420A1"/>
    <w:rsid w:val="00944C97"/>
    <w:rsid w:val="00945FD6"/>
    <w:rsid w:val="00946931"/>
    <w:rsid w:val="009501B0"/>
    <w:rsid w:val="00950670"/>
    <w:rsid w:val="00952A60"/>
    <w:rsid w:val="00953285"/>
    <w:rsid w:val="00957E9E"/>
    <w:rsid w:val="009646AD"/>
    <w:rsid w:val="00966DED"/>
    <w:rsid w:val="00971618"/>
    <w:rsid w:val="00972162"/>
    <w:rsid w:val="00975136"/>
    <w:rsid w:val="00975A2A"/>
    <w:rsid w:val="00976530"/>
    <w:rsid w:val="00976708"/>
    <w:rsid w:val="00976EF4"/>
    <w:rsid w:val="00981677"/>
    <w:rsid w:val="00981E15"/>
    <w:rsid w:val="00987C0B"/>
    <w:rsid w:val="00991F98"/>
    <w:rsid w:val="00992DC6"/>
    <w:rsid w:val="00993042"/>
    <w:rsid w:val="009940F9"/>
    <w:rsid w:val="00994421"/>
    <w:rsid w:val="00994CCE"/>
    <w:rsid w:val="009950DC"/>
    <w:rsid w:val="00995EB4"/>
    <w:rsid w:val="00995F31"/>
    <w:rsid w:val="00996960"/>
    <w:rsid w:val="009A0952"/>
    <w:rsid w:val="009A2681"/>
    <w:rsid w:val="009A349E"/>
    <w:rsid w:val="009A3931"/>
    <w:rsid w:val="009A41DA"/>
    <w:rsid w:val="009A7FD7"/>
    <w:rsid w:val="009B17AE"/>
    <w:rsid w:val="009B1842"/>
    <w:rsid w:val="009B3536"/>
    <w:rsid w:val="009B4CCB"/>
    <w:rsid w:val="009B635D"/>
    <w:rsid w:val="009C056F"/>
    <w:rsid w:val="009C0596"/>
    <w:rsid w:val="009C0C3F"/>
    <w:rsid w:val="009C18BD"/>
    <w:rsid w:val="009C2D8E"/>
    <w:rsid w:val="009C39E4"/>
    <w:rsid w:val="009D0EA7"/>
    <w:rsid w:val="009D15C0"/>
    <w:rsid w:val="009D1D6F"/>
    <w:rsid w:val="009D224F"/>
    <w:rsid w:val="009D537F"/>
    <w:rsid w:val="009D61D7"/>
    <w:rsid w:val="009D78F7"/>
    <w:rsid w:val="009E172E"/>
    <w:rsid w:val="009E2261"/>
    <w:rsid w:val="009E280B"/>
    <w:rsid w:val="009E28EC"/>
    <w:rsid w:val="009E3045"/>
    <w:rsid w:val="009E6176"/>
    <w:rsid w:val="009E6207"/>
    <w:rsid w:val="009E6591"/>
    <w:rsid w:val="009F1564"/>
    <w:rsid w:val="009F2128"/>
    <w:rsid w:val="009F33BA"/>
    <w:rsid w:val="009F4CE2"/>
    <w:rsid w:val="009F6F10"/>
    <w:rsid w:val="009F7711"/>
    <w:rsid w:val="00A0154D"/>
    <w:rsid w:val="00A07851"/>
    <w:rsid w:val="00A10792"/>
    <w:rsid w:val="00A10C6A"/>
    <w:rsid w:val="00A11E90"/>
    <w:rsid w:val="00A145A0"/>
    <w:rsid w:val="00A16028"/>
    <w:rsid w:val="00A20543"/>
    <w:rsid w:val="00A21546"/>
    <w:rsid w:val="00A24AAB"/>
    <w:rsid w:val="00A25E9D"/>
    <w:rsid w:val="00A264B5"/>
    <w:rsid w:val="00A276E7"/>
    <w:rsid w:val="00A30F2C"/>
    <w:rsid w:val="00A310A8"/>
    <w:rsid w:val="00A31C0E"/>
    <w:rsid w:val="00A3211A"/>
    <w:rsid w:val="00A34EB9"/>
    <w:rsid w:val="00A36694"/>
    <w:rsid w:val="00A36DDF"/>
    <w:rsid w:val="00A429ED"/>
    <w:rsid w:val="00A4365C"/>
    <w:rsid w:val="00A4560F"/>
    <w:rsid w:val="00A45A0F"/>
    <w:rsid w:val="00A467CD"/>
    <w:rsid w:val="00A46AC6"/>
    <w:rsid w:val="00A47FC1"/>
    <w:rsid w:val="00A50399"/>
    <w:rsid w:val="00A52D88"/>
    <w:rsid w:val="00A53478"/>
    <w:rsid w:val="00A5640C"/>
    <w:rsid w:val="00A56457"/>
    <w:rsid w:val="00A56584"/>
    <w:rsid w:val="00A574F5"/>
    <w:rsid w:val="00A622F0"/>
    <w:rsid w:val="00A63261"/>
    <w:rsid w:val="00A64931"/>
    <w:rsid w:val="00A658DB"/>
    <w:rsid w:val="00A66BA5"/>
    <w:rsid w:val="00A67F9E"/>
    <w:rsid w:val="00A71BB1"/>
    <w:rsid w:val="00A740DF"/>
    <w:rsid w:val="00A80139"/>
    <w:rsid w:val="00A8163D"/>
    <w:rsid w:val="00A82945"/>
    <w:rsid w:val="00A832E6"/>
    <w:rsid w:val="00A83454"/>
    <w:rsid w:val="00A841B4"/>
    <w:rsid w:val="00A850E6"/>
    <w:rsid w:val="00A85161"/>
    <w:rsid w:val="00A860D0"/>
    <w:rsid w:val="00A86D97"/>
    <w:rsid w:val="00A916F2"/>
    <w:rsid w:val="00A917A7"/>
    <w:rsid w:val="00A92F24"/>
    <w:rsid w:val="00A9376F"/>
    <w:rsid w:val="00A95C2E"/>
    <w:rsid w:val="00A960D0"/>
    <w:rsid w:val="00AA5FDD"/>
    <w:rsid w:val="00AA66E1"/>
    <w:rsid w:val="00AA6EB7"/>
    <w:rsid w:val="00AA6F33"/>
    <w:rsid w:val="00AA7B64"/>
    <w:rsid w:val="00AA7C8B"/>
    <w:rsid w:val="00AB0594"/>
    <w:rsid w:val="00AB1371"/>
    <w:rsid w:val="00AB28AA"/>
    <w:rsid w:val="00AB2FCB"/>
    <w:rsid w:val="00AB470F"/>
    <w:rsid w:val="00AB4804"/>
    <w:rsid w:val="00AB4A4C"/>
    <w:rsid w:val="00AB58E7"/>
    <w:rsid w:val="00AB61F6"/>
    <w:rsid w:val="00AC08F0"/>
    <w:rsid w:val="00AC2279"/>
    <w:rsid w:val="00AC444F"/>
    <w:rsid w:val="00AC63A3"/>
    <w:rsid w:val="00AC6581"/>
    <w:rsid w:val="00AC76D9"/>
    <w:rsid w:val="00AD043B"/>
    <w:rsid w:val="00AD1AAB"/>
    <w:rsid w:val="00AD1F1E"/>
    <w:rsid w:val="00AD2441"/>
    <w:rsid w:val="00AD2CB4"/>
    <w:rsid w:val="00AD2F47"/>
    <w:rsid w:val="00AD549A"/>
    <w:rsid w:val="00AD5905"/>
    <w:rsid w:val="00AE09B3"/>
    <w:rsid w:val="00AE193E"/>
    <w:rsid w:val="00AE357B"/>
    <w:rsid w:val="00AE6B45"/>
    <w:rsid w:val="00AE729B"/>
    <w:rsid w:val="00AF0C98"/>
    <w:rsid w:val="00AF14C2"/>
    <w:rsid w:val="00AF1E5D"/>
    <w:rsid w:val="00AF6752"/>
    <w:rsid w:val="00AF6D50"/>
    <w:rsid w:val="00B017C2"/>
    <w:rsid w:val="00B01DB9"/>
    <w:rsid w:val="00B02B12"/>
    <w:rsid w:val="00B03FD8"/>
    <w:rsid w:val="00B045F6"/>
    <w:rsid w:val="00B04DAC"/>
    <w:rsid w:val="00B076D2"/>
    <w:rsid w:val="00B11A64"/>
    <w:rsid w:val="00B11C9D"/>
    <w:rsid w:val="00B128DA"/>
    <w:rsid w:val="00B1329C"/>
    <w:rsid w:val="00B13791"/>
    <w:rsid w:val="00B13929"/>
    <w:rsid w:val="00B14D07"/>
    <w:rsid w:val="00B15E2C"/>
    <w:rsid w:val="00B165BB"/>
    <w:rsid w:val="00B20C8A"/>
    <w:rsid w:val="00B21970"/>
    <w:rsid w:val="00B24A37"/>
    <w:rsid w:val="00B25715"/>
    <w:rsid w:val="00B26550"/>
    <w:rsid w:val="00B3105B"/>
    <w:rsid w:val="00B31C20"/>
    <w:rsid w:val="00B347B8"/>
    <w:rsid w:val="00B34B2E"/>
    <w:rsid w:val="00B34B46"/>
    <w:rsid w:val="00B37040"/>
    <w:rsid w:val="00B444E7"/>
    <w:rsid w:val="00B44F4A"/>
    <w:rsid w:val="00B507F2"/>
    <w:rsid w:val="00B52847"/>
    <w:rsid w:val="00B53FCF"/>
    <w:rsid w:val="00B60633"/>
    <w:rsid w:val="00B6113D"/>
    <w:rsid w:val="00B61C1D"/>
    <w:rsid w:val="00B622C2"/>
    <w:rsid w:val="00B6499D"/>
    <w:rsid w:val="00B65C6E"/>
    <w:rsid w:val="00B67246"/>
    <w:rsid w:val="00B704DE"/>
    <w:rsid w:val="00B70AEA"/>
    <w:rsid w:val="00B7448B"/>
    <w:rsid w:val="00B74877"/>
    <w:rsid w:val="00B7653F"/>
    <w:rsid w:val="00B826B4"/>
    <w:rsid w:val="00B832DA"/>
    <w:rsid w:val="00B83585"/>
    <w:rsid w:val="00B856A6"/>
    <w:rsid w:val="00B877C4"/>
    <w:rsid w:val="00B9286F"/>
    <w:rsid w:val="00B94F14"/>
    <w:rsid w:val="00B951EB"/>
    <w:rsid w:val="00B9549E"/>
    <w:rsid w:val="00B97672"/>
    <w:rsid w:val="00BA0ED6"/>
    <w:rsid w:val="00BA235F"/>
    <w:rsid w:val="00BA312A"/>
    <w:rsid w:val="00BA4338"/>
    <w:rsid w:val="00BA75B9"/>
    <w:rsid w:val="00BA76A1"/>
    <w:rsid w:val="00BB0985"/>
    <w:rsid w:val="00BB1315"/>
    <w:rsid w:val="00BB13F6"/>
    <w:rsid w:val="00BB193B"/>
    <w:rsid w:val="00BB4705"/>
    <w:rsid w:val="00BB65DB"/>
    <w:rsid w:val="00BB6ED5"/>
    <w:rsid w:val="00BC382A"/>
    <w:rsid w:val="00BC390C"/>
    <w:rsid w:val="00BC6D87"/>
    <w:rsid w:val="00BC72E3"/>
    <w:rsid w:val="00BC74DB"/>
    <w:rsid w:val="00BC7BE8"/>
    <w:rsid w:val="00BD0476"/>
    <w:rsid w:val="00BD06AE"/>
    <w:rsid w:val="00BD2853"/>
    <w:rsid w:val="00BD3609"/>
    <w:rsid w:val="00BE5B92"/>
    <w:rsid w:val="00BE6167"/>
    <w:rsid w:val="00BE6CCD"/>
    <w:rsid w:val="00BE6D4F"/>
    <w:rsid w:val="00BE7071"/>
    <w:rsid w:val="00BF05C5"/>
    <w:rsid w:val="00BF20FC"/>
    <w:rsid w:val="00BF4E03"/>
    <w:rsid w:val="00BF6ED0"/>
    <w:rsid w:val="00BF7F62"/>
    <w:rsid w:val="00C00790"/>
    <w:rsid w:val="00C01773"/>
    <w:rsid w:val="00C018EE"/>
    <w:rsid w:val="00C0203F"/>
    <w:rsid w:val="00C020BE"/>
    <w:rsid w:val="00C033A5"/>
    <w:rsid w:val="00C0427F"/>
    <w:rsid w:val="00C052AC"/>
    <w:rsid w:val="00C0630E"/>
    <w:rsid w:val="00C07D31"/>
    <w:rsid w:val="00C10618"/>
    <w:rsid w:val="00C12B0F"/>
    <w:rsid w:val="00C15F75"/>
    <w:rsid w:val="00C177B8"/>
    <w:rsid w:val="00C179D3"/>
    <w:rsid w:val="00C20E89"/>
    <w:rsid w:val="00C27E1C"/>
    <w:rsid w:val="00C304BE"/>
    <w:rsid w:val="00C32180"/>
    <w:rsid w:val="00C32485"/>
    <w:rsid w:val="00C40452"/>
    <w:rsid w:val="00C4175C"/>
    <w:rsid w:val="00C4228B"/>
    <w:rsid w:val="00C4233B"/>
    <w:rsid w:val="00C45C8D"/>
    <w:rsid w:val="00C56430"/>
    <w:rsid w:val="00C6165C"/>
    <w:rsid w:val="00C62959"/>
    <w:rsid w:val="00C63AD8"/>
    <w:rsid w:val="00C6646B"/>
    <w:rsid w:val="00C70149"/>
    <w:rsid w:val="00C72AE8"/>
    <w:rsid w:val="00C737FF"/>
    <w:rsid w:val="00C744E9"/>
    <w:rsid w:val="00C74BD0"/>
    <w:rsid w:val="00C77347"/>
    <w:rsid w:val="00C77DD1"/>
    <w:rsid w:val="00C801BB"/>
    <w:rsid w:val="00C83D35"/>
    <w:rsid w:val="00C85152"/>
    <w:rsid w:val="00C87BDA"/>
    <w:rsid w:val="00C9420B"/>
    <w:rsid w:val="00C94B2A"/>
    <w:rsid w:val="00C9583B"/>
    <w:rsid w:val="00C975AD"/>
    <w:rsid w:val="00CA0015"/>
    <w:rsid w:val="00CA1CF5"/>
    <w:rsid w:val="00CB16D0"/>
    <w:rsid w:val="00CC1169"/>
    <w:rsid w:val="00CC1348"/>
    <w:rsid w:val="00CC1BDA"/>
    <w:rsid w:val="00CC2567"/>
    <w:rsid w:val="00CC5E81"/>
    <w:rsid w:val="00CC68CA"/>
    <w:rsid w:val="00CC7513"/>
    <w:rsid w:val="00CD0A79"/>
    <w:rsid w:val="00CD3CEF"/>
    <w:rsid w:val="00CE1266"/>
    <w:rsid w:val="00CE301D"/>
    <w:rsid w:val="00CE3999"/>
    <w:rsid w:val="00CE3E7C"/>
    <w:rsid w:val="00CE52FA"/>
    <w:rsid w:val="00CE53DF"/>
    <w:rsid w:val="00CE684E"/>
    <w:rsid w:val="00CF0761"/>
    <w:rsid w:val="00CF3903"/>
    <w:rsid w:val="00CF3AA0"/>
    <w:rsid w:val="00CF63A1"/>
    <w:rsid w:val="00CF6434"/>
    <w:rsid w:val="00CF6EA0"/>
    <w:rsid w:val="00CF78C9"/>
    <w:rsid w:val="00CF79E8"/>
    <w:rsid w:val="00D00312"/>
    <w:rsid w:val="00D02F4F"/>
    <w:rsid w:val="00D03E38"/>
    <w:rsid w:val="00D05FF6"/>
    <w:rsid w:val="00D07B5B"/>
    <w:rsid w:val="00D12BA2"/>
    <w:rsid w:val="00D1305E"/>
    <w:rsid w:val="00D15C04"/>
    <w:rsid w:val="00D224BE"/>
    <w:rsid w:val="00D232BF"/>
    <w:rsid w:val="00D23A72"/>
    <w:rsid w:val="00D23C88"/>
    <w:rsid w:val="00D242C3"/>
    <w:rsid w:val="00D2448A"/>
    <w:rsid w:val="00D24E24"/>
    <w:rsid w:val="00D312EE"/>
    <w:rsid w:val="00D33022"/>
    <w:rsid w:val="00D34549"/>
    <w:rsid w:val="00D35972"/>
    <w:rsid w:val="00D35BF9"/>
    <w:rsid w:val="00D36531"/>
    <w:rsid w:val="00D36F2C"/>
    <w:rsid w:val="00D37B50"/>
    <w:rsid w:val="00D40CBD"/>
    <w:rsid w:val="00D42778"/>
    <w:rsid w:val="00D43368"/>
    <w:rsid w:val="00D434A8"/>
    <w:rsid w:val="00D445FD"/>
    <w:rsid w:val="00D44A37"/>
    <w:rsid w:val="00D45CF6"/>
    <w:rsid w:val="00D467D8"/>
    <w:rsid w:val="00D469B0"/>
    <w:rsid w:val="00D469F3"/>
    <w:rsid w:val="00D46D58"/>
    <w:rsid w:val="00D472C7"/>
    <w:rsid w:val="00D47707"/>
    <w:rsid w:val="00D47953"/>
    <w:rsid w:val="00D50F35"/>
    <w:rsid w:val="00D537DA"/>
    <w:rsid w:val="00D545B4"/>
    <w:rsid w:val="00D55A7C"/>
    <w:rsid w:val="00D55DDE"/>
    <w:rsid w:val="00D57A70"/>
    <w:rsid w:val="00D634D0"/>
    <w:rsid w:val="00D63B3B"/>
    <w:rsid w:val="00D64333"/>
    <w:rsid w:val="00D66107"/>
    <w:rsid w:val="00D66463"/>
    <w:rsid w:val="00D6663F"/>
    <w:rsid w:val="00D7056D"/>
    <w:rsid w:val="00D72437"/>
    <w:rsid w:val="00D72BAD"/>
    <w:rsid w:val="00D72FB6"/>
    <w:rsid w:val="00D73F07"/>
    <w:rsid w:val="00D74838"/>
    <w:rsid w:val="00D74D5F"/>
    <w:rsid w:val="00D7507D"/>
    <w:rsid w:val="00D75C34"/>
    <w:rsid w:val="00D76DFF"/>
    <w:rsid w:val="00D77024"/>
    <w:rsid w:val="00D803CB"/>
    <w:rsid w:val="00D805BC"/>
    <w:rsid w:val="00D8214B"/>
    <w:rsid w:val="00D8284E"/>
    <w:rsid w:val="00D835A7"/>
    <w:rsid w:val="00D837D7"/>
    <w:rsid w:val="00D84463"/>
    <w:rsid w:val="00D84DC7"/>
    <w:rsid w:val="00D864DE"/>
    <w:rsid w:val="00D86737"/>
    <w:rsid w:val="00D87748"/>
    <w:rsid w:val="00D91868"/>
    <w:rsid w:val="00D94866"/>
    <w:rsid w:val="00D963B3"/>
    <w:rsid w:val="00D967D7"/>
    <w:rsid w:val="00D96B49"/>
    <w:rsid w:val="00DA060C"/>
    <w:rsid w:val="00DA0A3A"/>
    <w:rsid w:val="00DA0F4F"/>
    <w:rsid w:val="00DA2A43"/>
    <w:rsid w:val="00DA3641"/>
    <w:rsid w:val="00DA4343"/>
    <w:rsid w:val="00DA71F3"/>
    <w:rsid w:val="00DB08CC"/>
    <w:rsid w:val="00DB0A20"/>
    <w:rsid w:val="00DB0D51"/>
    <w:rsid w:val="00DB208A"/>
    <w:rsid w:val="00DB54FE"/>
    <w:rsid w:val="00DB724F"/>
    <w:rsid w:val="00DC060B"/>
    <w:rsid w:val="00DC2CE3"/>
    <w:rsid w:val="00DC3EA3"/>
    <w:rsid w:val="00DC4671"/>
    <w:rsid w:val="00DC585D"/>
    <w:rsid w:val="00DC6500"/>
    <w:rsid w:val="00DD092E"/>
    <w:rsid w:val="00DD0FC0"/>
    <w:rsid w:val="00DD1B30"/>
    <w:rsid w:val="00DD1D4D"/>
    <w:rsid w:val="00DD2EE8"/>
    <w:rsid w:val="00DD4E54"/>
    <w:rsid w:val="00DD6E00"/>
    <w:rsid w:val="00DD7239"/>
    <w:rsid w:val="00DD7975"/>
    <w:rsid w:val="00DE04A4"/>
    <w:rsid w:val="00DE2894"/>
    <w:rsid w:val="00DE36E8"/>
    <w:rsid w:val="00DE3D92"/>
    <w:rsid w:val="00DE53FF"/>
    <w:rsid w:val="00DE6B49"/>
    <w:rsid w:val="00DF016F"/>
    <w:rsid w:val="00DF0F1D"/>
    <w:rsid w:val="00DF59D3"/>
    <w:rsid w:val="00E018A6"/>
    <w:rsid w:val="00E021B5"/>
    <w:rsid w:val="00E02677"/>
    <w:rsid w:val="00E058CC"/>
    <w:rsid w:val="00E1076F"/>
    <w:rsid w:val="00E11268"/>
    <w:rsid w:val="00E12711"/>
    <w:rsid w:val="00E128CB"/>
    <w:rsid w:val="00E12BC7"/>
    <w:rsid w:val="00E133CE"/>
    <w:rsid w:val="00E136D0"/>
    <w:rsid w:val="00E14C43"/>
    <w:rsid w:val="00E152AC"/>
    <w:rsid w:val="00E17C15"/>
    <w:rsid w:val="00E24DA8"/>
    <w:rsid w:val="00E26B78"/>
    <w:rsid w:val="00E27E7F"/>
    <w:rsid w:val="00E3076B"/>
    <w:rsid w:val="00E326A8"/>
    <w:rsid w:val="00E3640E"/>
    <w:rsid w:val="00E37815"/>
    <w:rsid w:val="00E37986"/>
    <w:rsid w:val="00E43B69"/>
    <w:rsid w:val="00E43E50"/>
    <w:rsid w:val="00E44B07"/>
    <w:rsid w:val="00E457CD"/>
    <w:rsid w:val="00E4653A"/>
    <w:rsid w:val="00E50A9D"/>
    <w:rsid w:val="00E514E3"/>
    <w:rsid w:val="00E517F8"/>
    <w:rsid w:val="00E51F8A"/>
    <w:rsid w:val="00E527FD"/>
    <w:rsid w:val="00E53A25"/>
    <w:rsid w:val="00E53C5B"/>
    <w:rsid w:val="00E550BB"/>
    <w:rsid w:val="00E56449"/>
    <w:rsid w:val="00E5706D"/>
    <w:rsid w:val="00E57A0E"/>
    <w:rsid w:val="00E57B20"/>
    <w:rsid w:val="00E57B45"/>
    <w:rsid w:val="00E603FA"/>
    <w:rsid w:val="00E605E2"/>
    <w:rsid w:val="00E60B7D"/>
    <w:rsid w:val="00E62CD9"/>
    <w:rsid w:val="00E637CF"/>
    <w:rsid w:val="00E643B9"/>
    <w:rsid w:val="00E6579E"/>
    <w:rsid w:val="00E67677"/>
    <w:rsid w:val="00E713B2"/>
    <w:rsid w:val="00E713C7"/>
    <w:rsid w:val="00E71599"/>
    <w:rsid w:val="00E749ED"/>
    <w:rsid w:val="00E74BDE"/>
    <w:rsid w:val="00E765D6"/>
    <w:rsid w:val="00E773D3"/>
    <w:rsid w:val="00E80CCE"/>
    <w:rsid w:val="00E817C3"/>
    <w:rsid w:val="00E82FEC"/>
    <w:rsid w:val="00E832A5"/>
    <w:rsid w:val="00E83DAC"/>
    <w:rsid w:val="00E84E7D"/>
    <w:rsid w:val="00E85DF4"/>
    <w:rsid w:val="00E90255"/>
    <w:rsid w:val="00E9100E"/>
    <w:rsid w:val="00E91B23"/>
    <w:rsid w:val="00E94267"/>
    <w:rsid w:val="00E94FDB"/>
    <w:rsid w:val="00EA2D9C"/>
    <w:rsid w:val="00EA2F06"/>
    <w:rsid w:val="00EA3292"/>
    <w:rsid w:val="00EA37C7"/>
    <w:rsid w:val="00EA4050"/>
    <w:rsid w:val="00EA596E"/>
    <w:rsid w:val="00EA74AE"/>
    <w:rsid w:val="00EB13DF"/>
    <w:rsid w:val="00EB332A"/>
    <w:rsid w:val="00EB3BCD"/>
    <w:rsid w:val="00EB68E1"/>
    <w:rsid w:val="00EB6B27"/>
    <w:rsid w:val="00EB6D97"/>
    <w:rsid w:val="00EB7930"/>
    <w:rsid w:val="00EB7B7B"/>
    <w:rsid w:val="00EC15F0"/>
    <w:rsid w:val="00ED0574"/>
    <w:rsid w:val="00ED1E87"/>
    <w:rsid w:val="00ED2233"/>
    <w:rsid w:val="00ED36DD"/>
    <w:rsid w:val="00ED3B80"/>
    <w:rsid w:val="00ED7E83"/>
    <w:rsid w:val="00EE0F68"/>
    <w:rsid w:val="00EE1F86"/>
    <w:rsid w:val="00EF2890"/>
    <w:rsid w:val="00EF2A53"/>
    <w:rsid w:val="00EF33C1"/>
    <w:rsid w:val="00F01747"/>
    <w:rsid w:val="00F02CD4"/>
    <w:rsid w:val="00F036BC"/>
    <w:rsid w:val="00F038EB"/>
    <w:rsid w:val="00F03BD9"/>
    <w:rsid w:val="00F03F96"/>
    <w:rsid w:val="00F041C7"/>
    <w:rsid w:val="00F051D2"/>
    <w:rsid w:val="00F0580D"/>
    <w:rsid w:val="00F100FB"/>
    <w:rsid w:val="00F11989"/>
    <w:rsid w:val="00F14E0D"/>
    <w:rsid w:val="00F16C4B"/>
    <w:rsid w:val="00F172F4"/>
    <w:rsid w:val="00F1753E"/>
    <w:rsid w:val="00F21CBF"/>
    <w:rsid w:val="00F22299"/>
    <w:rsid w:val="00F237F2"/>
    <w:rsid w:val="00F24B02"/>
    <w:rsid w:val="00F24B82"/>
    <w:rsid w:val="00F2549A"/>
    <w:rsid w:val="00F2580A"/>
    <w:rsid w:val="00F3028D"/>
    <w:rsid w:val="00F30311"/>
    <w:rsid w:val="00F32D27"/>
    <w:rsid w:val="00F418E2"/>
    <w:rsid w:val="00F42291"/>
    <w:rsid w:val="00F42C9D"/>
    <w:rsid w:val="00F43A53"/>
    <w:rsid w:val="00F452D3"/>
    <w:rsid w:val="00F47624"/>
    <w:rsid w:val="00F500BD"/>
    <w:rsid w:val="00F50EB7"/>
    <w:rsid w:val="00F514AC"/>
    <w:rsid w:val="00F52A6A"/>
    <w:rsid w:val="00F56321"/>
    <w:rsid w:val="00F6024B"/>
    <w:rsid w:val="00F61A09"/>
    <w:rsid w:val="00F61ACD"/>
    <w:rsid w:val="00F61CE0"/>
    <w:rsid w:val="00F62194"/>
    <w:rsid w:val="00F629B2"/>
    <w:rsid w:val="00F66683"/>
    <w:rsid w:val="00F70CF5"/>
    <w:rsid w:val="00F71D39"/>
    <w:rsid w:val="00F7231E"/>
    <w:rsid w:val="00F73CC6"/>
    <w:rsid w:val="00F745DC"/>
    <w:rsid w:val="00F763C0"/>
    <w:rsid w:val="00F766C2"/>
    <w:rsid w:val="00F7693C"/>
    <w:rsid w:val="00F80C36"/>
    <w:rsid w:val="00F81F25"/>
    <w:rsid w:val="00F827A7"/>
    <w:rsid w:val="00F84707"/>
    <w:rsid w:val="00F86147"/>
    <w:rsid w:val="00F87A40"/>
    <w:rsid w:val="00F87AAC"/>
    <w:rsid w:val="00F90772"/>
    <w:rsid w:val="00F91086"/>
    <w:rsid w:val="00F929A4"/>
    <w:rsid w:val="00F97F4E"/>
    <w:rsid w:val="00FA1186"/>
    <w:rsid w:val="00FA1B6F"/>
    <w:rsid w:val="00FA21A2"/>
    <w:rsid w:val="00FA2534"/>
    <w:rsid w:val="00FA3EC5"/>
    <w:rsid w:val="00FA7694"/>
    <w:rsid w:val="00FB1497"/>
    <w:rsid w:val="00FB2546"/>
    <w:rsid w:val="00FB325B"/>
    <w:rsid w:val="00FB44D9"/>
    <w:rsid w:val="00FB5030"/>
    <w:rsid w:val="00FB52B4"/>
    <w:rsid w:val="00FB596E"/>
    <w:rsid w:val="00FB741F"/>
    <w:rsid w:val="00FB7DED"/>
    <w:rsid w:val="00FC1FD6"/>
    <w:rsid w:val="00FC2EA6"/>
    <w:rsid w:val="00FC6377"/>
    <w:rsid w:val="00FC63E3"/>
    <w:rsid w:val="00FC6800"/>
    <w:rsid w:val="00FC7E51"/>
    <w:rsid w:val="00FD0E09"/>
    <w:rsid w:val="00FD0F30"/>
    <w:rsid w:val="00FD28AF"/>
    <w:rsid w:val="00FD2B7B"/>
    <w:rsid w:val="00FD3D39"/>
    <w:rsid w:val="00FD4E30"/>
    <w:rsid w:val="00FE0A81"/>
    <w:rsid w:val="00FE0FFC"/>
    <w:rsid w:val="00FE11A9"/>
    <w:rsid w:val="00FE24B1"/>
    <w:rsid w:val="00FE4720"/>
    <w:rsid w:val="00FE5817"/>
    <w:rsid w:val="00FE7182"/>
    <w:rsid w:val="00FF0657"/>
    <w:rsid w:val="00FF1A70"/>
    <w:rsid w:val="00FF31DB"/>
    <w:rsid w:val="00FF5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8B4B117"/>
  <w15:chartTrackingRefBased/>
  <w15:docId w15:val="{3730538B-8497-418A-9221-29E9D5450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Code" w:uiPriority="99"/>
    <w:lsdException w:name="HTML Preformatted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jc w:val="both"/>
    </w:pPr>
    <w:rPr>
      <w:sz w:val="24"/>
      <w:lang w:eastAsia="en-US"/>
    </w:rPr>
  </w:style>
  <w:style w:type="paragraph" w:styleId="Ttulo1">
    <w:name w:val="heading 1"/>
    <w:basedOn w:val="Normal"/>
    <w:next w:val="Normal"/>
    <w:link w:val="Ttulo1Car"/>
    <w:qFormat/>
    <w:rsid w:val="00FA1186"/>
    <w:pPr>
      <w:keepNext/>
      <w:jc w:val="left"/>
      <w:outlineLvl w:val="0"/>
    </w:pPr>
    <w:rPr>
      <w:rFonts w:ascii="Arial" w:hAnsi="Arial" w:cs="Arial"/>
      <w:b/>
      <w:bCs/>
      <w:szCs w:val="24"/>
      <w:lang w:val="es-ES" w:eastAsia="es-ES"/>
    </w:rPr>
  </w:style>
  <w:style w:type="paragraph" w:styleId="Ttulo2">
    <w:name w:val="heading 2"/>
    <w:basedOn w:val="Normal"/>
    <w:next w:val="Normal"/>
    <w:link w:val="Ttulo2Car"/>
    <w:qFormat/>
    <w:rsid w:val="00FA1186"/>
    <w:pPr>
      <w:keepNext/>
      <w:outlineLvl w:val="1"/>
    </w:pPr>
    <w:rPr>
      <w:rFonts w:ascii="Arial" w:hAnsi="Arial" w:cs="Arial"/>
      <w:b/>
      <w:bCs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ibliografa">
    <w:name w:val="bibliografía"/>
    <w:basedOn w:val="Normal"/>
    <w:pPr>
      <w:tabs>
        <w:tab w:val="left" w:pos="-284"/>
      </w:tabs>
      <w:ind w:left="284"/>
    </w:pPr>
    <w:rPr>
      <w:sz w:val="20"/>
    </w:rPr>
  </w:style>
  <w:style w:type="paragraph" w:styleId="Encabezado">
    <w:name w:val="header"/>
    <w:basedOn w:val="Normal"/>
    <w:link w:val="EncabezadoCar"/>
    <w:uiPriority w:val="99"/>
    <w:rsid w:val="00293CBF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semiHidden/>
    <w:rsid w:val="00293CBF"/>
    <w:pPr>
      <w:tabs>
        <w:tab w:val="center" w:pos="4320"/>
        <w:tab w:val="right" w:pos="8640"/>
      </w:tabs>
    </w:pPr>
  </w:style>
  <w:style w:type="paragraph" w:styleId="Mapadeldocumento">
    <w:name w:val="Document Map"/>
    <w:basedOn w:val="Normal"/>
    <w:semiHidden/>
    <w:rsid w:val="00B01DB9"/>
    <w:pPr>
      <w:shd w:val="clear" w:color="auto" w:fill="000080"/>
    </w:pPr>
    <w:rPr>
      <w:rFonts w:ascii="Tahoma" w:hAnsi="Tahoma" w:cs="Tahoma"/>
      <w:sz w:val="20"/>
    </w:rPr>
  </w:style>
  <w:style w:type="character" w:styleId="Hipervnculo">
    <w:name w:val="Hyperlink"/>
    <w:rsid w:val="009C056F"/>
    <w:rPr>
      <w:color w:val="0000FF"/>
      <w:u w:val="single"/>
    </w:rPr>
  </w:style>
  <w:style w:type="character" w:styleId="Textoennegrita">
    <w:name w:val="Strong"/>
    <w:uiPriority w:val="22"/>
    <w:qFormat/>
    <w:rsid w:val="009C056F"/>
    <w:rPr>
      <w:b/>
      <w:bCs/>
    </w:rPr>
  </w:style>
  <w:style w:type="table" w:styleId="Tablaconcuadrcula">
    <w:name w:val="Table Grid"/>
    <w:basedOn w:val="Tablanormal"/>
    <w:rsid w:val="0099696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ario">
    <w:name w:val="annotation reference"/>
    <w:rsid w:val="00137060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137060"/>
    <w:rPr>
      <w:sz w:val="20"/>
    </w:rPr>
  </w:style>
  <w:style w:type="character" w:customStyle="1" w:styleId="TextocomentarioCar">
    <w:name w:val="Texto comentario Car"/>
    <w:link w:val="Textocomentario"/>
    <w:rsid w:val="00137060"/>
    <w:rPr>
      <w:lang w:val="en-U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137060"/>
    <w:rPr>
      <w:b/>
      <w:bCs/>
    </w:rPr>
  </w:style>
  <w:style w:type="character" w:customStyle="1" w:styleId="AsuntodelcomentarioCar">
    <w:name w:val="Asunto del comentario Car"/>
    <w:link w:val="Asuntodelcomentario"/>
    <w:rsid w:val="00137060"/>
    <w:rPr>
      <w:b/>
      <w:bCs/>
      <w:lang w:val="en-US" w:eastAsia="en-US"/>
    </w:rPr>
  </w:style>
  <w:style w:type="paragraph" w:styleId="Textodeglobo">
    <w:name w:val="Balloon Text"/>
    <w:basedOn w:val="Normal"/>
    <w:link w:val="TextodegloboCar"/>
    <w:rsid w:val="0013706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137060"/>
    <w:rPr>
      <w:rFonts w:ascii="Tahoma" w:hAnsi="Tahoma" w:cs="Tahoma"/>
      <w:sz w:val="16"/>
      <w:szCs w:val="16"/>
      <w:lang w:val="en-US" w:eastAsia="en-US"/>
    </w:rPr>
  </w:style>
  <w:style w:type="character" w:customStyle="1" w:styleId="Ttulo1Car">
    <w:name w:val="Título 1 Car"/>
    <w:link w:val="Ttulo1"/>
    <w:rsid w:val="00FA1186"/>
    <w:rPr>
      <w:rFonts w:ascii="Arial" w:hAnsi="Arial" w:cs="Arial"/>
      <w:b/>
      <w:bCs/>
      <w:sz w:val="24"/>
      <w:szCs w:val="24"/>
      <w:lang w:val="es-ES" w:eastAsia="es-ES"/>
    </w:rPr>
  </w:style>
  <w:style w:type="character" w:customStyle="1" w:styleId="Ttulo2Car">
    <w:name w:val="Título 2 Car"/>
    <w:link w:val="Ttulo2"/>
    <w:rsid w:val="00FA1186"/>
    <w:rPr>
      <w:rFonts w:ascii="Arial" w:hAnsi="Arial" w:cs="Arial"/>
      <w:b/>
      <w:bCs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FA1186"/>
    <w:rPr>
      <w:rFonts w:ascii="Arial" w:hAnsi="Arial" w:cs="Arial"/>
      <w:szCs w:val="24"/>
      <w:lang w:val="es-ES" w:eastAsia="es-ES"/>
    </w:rPr>
  </w:style>
  <w:style w:type="character" w:customStyle="1" w:styleId="TextoindependienteCar">
    <w:name w:val="Texto independiente Car"/>
    <w:link w:val="Textoindependiente"/>
    <w:rsid w:val="00FA1186"/>
    <w:rPr>
      <w:rFonts w:ascii="Arial" w:hAnsi="Arial" w:cs="Arial"/>
      <w:sz w:val="24"/>
      <w:szCs w:val="24"/>
      <w:lang w:val="es-ES" w:eastAsia="es-ES"/>
    </w:rPr>
  </w:style>
  <w:style w:type="paragraph" w:styleId="Ttulo">
    <w:name w:val="Title"/>
    <w:basedOn w:val="Normal"/>
    <w:link w:val="TtuloCar"/>
    <w:qFormat/>
    <w:rsid w:val="0019793C"/>
    <w:pPr>
      <w:jc w:val="center"/>
    </w:pPr>
    <w:rPr>
      <w:rFonts w:ascii="Arial" w:hAnsi="Arial"/>
      <w:b/>
      <w:sz w:val="20"/>
      <w:lang w:eastAsia="es-ES"/>
    </w:rPr>
  </w:style>
  <w:style w:type="character" w:customStyle="1" w:styleId="TtuloCar">
    <w:name w:val="Título Car"/>
    <w:link w:val="Ttulo"/>
    <w:rsid w:val="0019793C"/>
    <w:rPr>
      <w:rFonts w:ascii="Arial" w:hAnsi="Arial"/>
      <w:b/>
      <w:lang w:eastAsia="es-ES"/>
    </w:rPr>
  </w:style>
  <w:style w:type="table" w:styleId="Listaclara">
    <w:name w:val="Light List"/>
    <w:basedOn w:val="Tablanormal"/>
    <w:uiPriority w:val="61"/>
    <w:rsid w:val="00305F27"/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Sinespaciado">
    <w:name w:val="No Spacing"/>
    <w:uiPriority w:val="1"/>
    <w:qFormat/>
    <w:rsid w:val="00EB332A"/>
    <w:rPr>
      <w:rFonts w:ascii="Calibri" w:eastAsia="Calibri" w:hAnsi="Calibri"/>
      <w:sz w:val="22"/>
      <w:szCs w:val="22"/>
      <w:lang w:eastAsia="en-US"/>
    </w:rPr>
  </w:style>
  <w:style w:type="paragraph" w:styleId="Prrafodelista">
    <w:name w:val="List Paragraph"/>
    <w:basedOn w:val="Normal"/>
    <w:uiPriority w:val="34"/>
    <w:qFormat/>
    <w:rsid w:val="00EB332A"/>
    <w:pPr>
      <w:spacing w:after="160" w:line="259" w:lineRule="auto"/>
      <w:ind w:left="720"/>
      <w:contextualSpacing/>
      <w:jc w:val="left"/>
    </w:pPr>
    <w:rPr>
      <w:rFonts w:ascii="Calibri" w:eastAsia="Calibri" w:hAnsi="Calibri"/>
      <w:sz w:val="22"/>
      <w:szCs w:val="22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353B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sz w:val="20"/>
      <w:lang w:eastAsia="es-CO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53BD4"/>
    <w:rPr>
      <w:rFonts w:ascii="Courier New" w:hAnsi="Courier New" w:cs="Courier New"/>
    </w:rPr>
  </w:style>
  <w:style w:type="character" w:styleId="CdigoHTML">
    <w:name w:val="HTML Code"/>
    <w:basedOn w:val="Fuentedeprrafopredeter"/>
    <w:uiPriority w:val="99"/>
    <w:unhideWhenUsed/>
    <w:rsid w:val="00353BD4"/>
    <w:rPr>
      <w:rFonts w:ascii="Courier New" w:eastAsia="Times New Roman" w:hAnsi="Courier New" w:cs="Courier New"/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  <w:rsid w:val="009940F9"/>
    <w:rPr>
      <w:sz w:val="24"/>
      <w:lang w:eastAsia="en-US"/>
    </w:rPr>
  </w:style>
  <w:style w:type="character" w:styleId="Textodelmarcadordeposicin">
    <w:name w:val="Placeholder Text"/>
    <w:basedOn w:val="Fuentedeprrafopredeter"/>
    <w:uiPriority w:val="99"/>
    <w:semiHidden/>
    <w:rsid w:val="005942F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8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15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4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3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1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0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6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8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8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8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3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9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1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uexternado.edu.co/politicasdeprivacidad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afigri@uexternado.edu.co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Derly.Vargas\Configuraci&#243;n%20local\Archivos%20temporales%20de%20Internet\OLK73\Finazas.do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358E37-9184-4FE3-99EA-9F9B72FCA965}"/>
      </w:docPartPr>
      <w:docPartBody>
        <w:p w:rsidR="00AE3A1E" w:rsidRDefault="00AE3A1E">
          <w:r w:rsidRPr="00570CD0">
            <w:rPr>
              <w:rStyle w:val="Textodelmarcadordeposicin"/>
            </w:rPr>
            <w:t>Haga clic aquí o pulse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A1E"/>
    <w:rsid w:val="00097EFA"/>
    <w:rsid w:val="000C560E"/>
    <w:rsid w:val="001F33B4"/>
    <w:rsid w:val="00AE3A1E"/>
    <w:rsid w:val="00D23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CO" w:eastAsia="es-C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AE3A1E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97a88c3-e73a-4b6d-8ee8-725876a569c0" xsi:nil="true"/>
    <lcf76f155ced4ddcb4097134ff3c332f xmlns="1cd3fb71-4ddb-4eee-aaac-f2bdf868efeb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D50DA5587115341A3165CEC012C7ED0" ma:contentTypeVersion="15" ma:contentTypeDescription="Crear nuevo documento." ma:contentTypeScope="" ma:versionID="0e7c6f62798832ebaf090209d9deab73">
  <xsd:schema xmlns:xsd="http://www.w3.org/2001/XMLSchema" xmlns:xs="http://www.w3.org/2001/XMLSchema" xmlns:p="http://schemas.microsoft.com/office/2006/metadata/properties" xmlns:ns2="1cd3fb71-4ddb-4eee-aaac-f2bdf868efeb" xmlns:ns3="997a88c3-e73a-4b6d-8ee8-725876a569c0" targetNamespace="http://schemas.microsoft.com/office/2006/metadata/properties" ma:root="true" ma:fieldsID="e99c7cda2964e72acfdfee8c93232780" ns2:_="" ns3:_="">
    <xsd:import namespace="1cd3fb71-4ddb-4eee-aaac-f2bdf868efeb"/>
    <xsd:import namespace="997a88c3-e73a-4b6d-8ee8-725876a569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d3fb71-4ddb-4eee-aaac-f2bdf868ef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d6bc7a4c-92c2-4ed7-be9f-085aae8723f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a88c3-e73a-4b6d-8ee8-725876a569c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f25e3547-1838-4f89-aed0-afe46902c3ab}" ma:internalName="TaxCatchAll" ma:showField="CatchAllData" ma:web="997a88c3-e73a-4b6d-8ee8-725876a569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1C74E0-94CF-4D5E-85AB-6192559DDD1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8C47E63-1C47-4D2C-9597-14A69FE21F90}">
  <ds:schemaRefs>
    <ds:schemaRef ds:uri="http://schemas.microsoft.com/office/2006/metadata/properties"/>
    <ds:schemaRef ds:uri="http://schemas.microsoft.com/office/infopath/2007/PartnerControls"/>
    <ds:schemaRef ds:uri="f073e8ff-c7e0-4169-82ae-57a9395a3135"/>
    <ds:schemaRef ds:uri="997a88c3-e73a-4b6d-8ee8-725876a569c0"/>
    <ds:schemaRef ds:uri="1cd3fb71-4ddb-4eee-aaac-f2bdf868efeb"/>
  </ds:schemaRefs>
</ds:datastoreItem>
</file>

<file path=customXml/itemProps3.xml><?xml version="1.0" encoding="utf-8"?>
<ds:datastoreItem xmlns:ds="http://schemas.openxmlformats.org/officeDocument/2006/customXml" ds:itemID="{8F3260FF-92D6-4931-BFE6-9A37CF7621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cd3fb71-4ddb-4eee-aaac-f2bdf868efeb"/>
    <ds:schemaRef ds:uri="997a88c3-e73a-4b6d-8ee8-725876a569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008D417-4938-4113-A835-2BACF2226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Finazas</Template>
  <TotalTime>15</TotalTime>
  <Pages>2</Pages>
  <Words>331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MEMORANDO</vt:lpstr>
    </vt:vector>
  </TitlesOfParts>
  <Company>Universidad externado de Colombia</Company>
  <LinksUpToDate>false</LinksUpToDate>
  <CharactersWithSpaces>2150</CharactersWithSpaces>
  <SharedDoc>false</SharedDoc>
  <HLinks>
    <vt:vector size="12" baseType="variant">
      <vt:variant>
        <vt:i4>5963874</vt:i4>
      </vt:variant>
      <vt:variant>
        <vt:i4>3</vt:i4>
      </vt:variant>
      <vt:variant>
        <vt:i4>0</vt:i4>
      </vt:variant>
      <vt:variant>
        <vt:i4>5</vt:i4>
      </vt:variant>
      <vt:variant>
        <vt:lpwstr>mailto:levent.akca@uexternado.edu.co</vt:lpwstr>
      </vt:variant>
      <vt:variant>
        <vt:lpwstr/>
      </vt:variant>
      <vt:variant>
        <vt:i4>5439555</vt:i4>
      </vt:variant>
      <vt:variant>
        <vt:i4>0</vt:i4>
      </vt:variant>
      <vt:variant>
        <vt:i4>0</vt:i4>
      </vt:variant>
      <vt:variant>
        <vt:i4>5</vt:i4>
      </vt:variant>
      <vt:variant>
        <vt:lpwstr>https://uexternado.zoom.us/j/84156937879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MEMORANDO</dc:title>
  <dc:subject/>
  <dc:creator>Ingeniero de Procesos</dc:creator>
  <cp:keywords/>
  <cp:lastModifiedBy>Henry Trujillo Villa</cp:lastModifiedBy>
  <cp:revision>12</cp:revision>
  <cp:lastPrinted>2024-01-18T14:49:00Z</cp:lastPrinted>
  <dcterms:created xsi:type="dcterms:W3CDTF">2025-06-17T21:33:00Z</dcterms:created>
  <dcterms:modified xsi:type="dcterms:W3CDTF">2025-07-18T19:16:00Z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0x0101009D50DA5587115341A3165CEC012C7ED0</vt:lpwstr>
  </property>
  <property fmtid="{D5CDD505-2E9C-101B-9397-08002B2CF9AE}" pid="3" name="MediaServiceImageTags">
    <vt:lpwstr/>
  </property>
</Properties>
</file>