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D813C" w14:textId="77777777" w:rsidR="00353BD4" w:rsidRDefault="00353BD4" w:rsidP="00630AB6">
      <w:pPr>
        <w:pStyle w:val="Sinespaciado"/>
        <w:jc w:val="center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 xml:space="preserve">FORMATO DE SOLICITUD DE REINTEGRO </w:t>
      </w:r>
    </w:p>
    <w:p w14:paraId="77D3CD22" w14:textId="77777777" w:rsidR="00630AB6" w:rsidRPr="00353BD4" w:rsidRDefault="00353BD4" w:rsidP="00630AB6">
      <w:pPr>
        <w:pStyle w:val="Sinespaciado"/>
        <w:jc w:val="center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>ANTE EL CONSEJO DIRECTIVO DE LA FACULTAD</w:t>
      </w:r>
    </w:p>
    <w:p w14:paraId="1371989A" w14:textId="77777777" w:rsidR="00630AB6" w:rsidRPr="00353BD4" w:rsidRDefault="00630AB6" w:rsidP="00630AB6">
      <w:pPr>
        <w:pStyle w:val="Sinespaciado"/>
        <w:rPr>
          <w:rFonts w:asciiTheme="minorHAnsi" w:eastAsia="Times New Roman" w:hAnsiTheme="minorHAnsi" w:cstheme="minorHAnsi"/>
        </w:rPr>
      </w:pPr>
    </w:p>
    <w:p w14:paraId="07F7FA2E" w14:textId="77777777" w:rsidR="00BB65DB" w:rsidRPr="00353BD4" w:rsidRDefault="00BB65DB" w:rsidP="00630AB6">
      <w:pPr>
        <w:rPr>
          <w:rFonts w:asciiTheme="minorHAnsi" w:hAnsiTheme="minorHAnsi" w:cstheme="minorHAnsi"/>
          <w:sz w:val="22"/>
          <w:szCs w:val="22"/>
        </w:rPr>
      </w:pPr>
      <w:r w:rsidRPr="00353BD4">
        <w:rPr>
          <w:rFonts w:asciiTheme="minorHAnsi" w:hAnsiTheme="minorHAnsi" w:cstheme="minorHAnsi"/>
          <w:sz w:val="22"/>
          <w:szCs w:val="22"/>
        </w:rPr>
        <w:t>Por favor, al momento de diligenciar este formato, llene todos los campos. Se recomienda que la información otorgada sea amplia y suficientemente ilustrativa, y anexe los soporte que considere necesarios y sustentan esta solicitud</w:t>
      </w:r>
      <w:r w:rsidRPr="00353BD4">
        <w:rPr>
          <w:rFonts w:asciiTheme="minorHAnsi" w:hAnsiTheme="minorHAnsi" w:cstheme="minorHAnsi"/>
          <w:sz w:val="22"/>
          <w:szCs w:val="22"/>
          <w:vertAlign w:val="superscript"/>
        </w:rPr>
        <w:t>1</w:t>
      </w:r>
      <w:r w:rsidRPr="00353BD4">
        <w:rPr>
          <w:rFonts w:asciiTheme="minorHAnsi" w:hAnsiTheme="minorHAnsi" w:cstheme="minorHAnsi"/>
          <w:sz w:val="22"/>
          <w:szCs w:val="22"/>
        </w:rPr>
        <w:t>. El Consejo de la Facultad de Finanzas, Gobierno y Relaciones Internacionales es muy diligente revisando cada caso particular.</w:t>
      </w:r>
    </w:p>
    <w:p w14:paraId="4F456CF5" w14:textId="77777777" w:rsidR="00BB65DB" w:rsidRPr="00353BD4" w:rsidRDefault="00BB65DB" w:rsidP="00630AB6">
      <w:pPr>
        <w:rPr>
          <w:rFonts w:asciiTheme="minorHAnsi" w:hAnsiTheme="minorHAnsi" w:cstheme="minorHAnsi"/>
          <w:sz w:val="22"/>
          <w:szCs w:val="22"/>
        </w:rPr>
      </w:pPr>
    </w:p>
    <w:p w14:paraId="3571E053" w14:textId="77777777" w:rsidR="003862D6" w:rsidRPr="00353BD4" w:rsidRDefault="00BB65DB" w:rsidP="00630AB6">
      <w:pPr>
        <w:rPr>
          <w:rFonts w:asciiTheme="minorHAnsi" w:hAnsiTheme="minorHAnsi" w:cstheme="minorHAnsi"/>
          <w:sz w:val="22"/>
          <w:szCs w:val="22"/>
        </w:rPr>
      </w:pPr>
      <w:r w:rsidRPr="00353BD4">
        <w:rPr>
          <w:rFonts w:asciiTheme="minorHAnsi" w:hAnsiTheme="minorHAnsi" w:cstheme="minorHAnsi"/>
          <w:sz w:val="22"/>
          <w:szCs w:val="22"/>
        </w:rPr>
        <w:t xml:space="preserve">Complete </w:t>
      </w:r>
      <w:r w:rsidR="00630AB6" w:rsidRPr="00353BD4">
        <w:rPr>
          <w:rFonts w:asciiTheme="minorHAnsi" w:hAnsiTheme="minorHAnsi" w:cstheme="minorHAnsi"/>
          <w:sz w:val="22"/>
          <w:szCs w:val="22"/>
        </w:rPr>
        <w:t>el siguiente formulario, guárdelo en su dispositivo una vez esté diligenciado y luego envíelo como archivo adjunto desde su correo electrónico institucional a la Dirección Administrativa de la Facultad de Finanzas, Gobierno y Relaciones Internacionales (</w:t>
      </w:r>
      <w:hyperlink r:id="rId11" w:history="1">
        <w:r w:rsidR="00630AB6" w:rsidRPr="00353BD4">
          <w:rPr>
            <w:rStyle w:val="Hipervnculo"/>
            <w:rFonts w:asciiTheme="minorHAnsi" w:hAnsiTheme="minorHAnsi" w:cstheme="minorHAnsi"/>
            <w:sz w:val="22"/>
            <w:szCs w:val="22"/>
          </w:rPr>
          <w:t>dafigri@uexternado.edu.co</w:t>
        </w:r>
      </w:hyperlink>
      <w:r w:rsidR="00630AB6" w:rsidRPr="00353BD4">
        <w:rPr>
          <w:rFonts w:asciiTheme="minorHAnsi" w:hAnsiTheme="minorHAnsi" w:cstheme="minorHAnsi"/>
          <w:sz w:val="22"/>
          <w:szCs w:val="22"/>
        </w:rPr>
        <w:t>)</w:t>
      </w:r>
    </w:p>
    <w:p w14:paraId="6CB7AA83" w14:textId="77777777" w:rsidR="0083618A" w:rsidRPr="00353BD4" w:rsidRDefault="0083618A" w:rsidP="00630AB6">
      <w:pPr>
        <w:rPr>
          <w:rFonts w:asciiTheme="minorHAnsi" w:hAnsiTheme="minorHAnsi" w:cstheme="minorHAnsi"/>
          <w:sz w:val="22"/>
          <w:szCs w:val="22"/>
        </w:rPr>
      </w:pPr>
    </w:p>
    <w:p w14:paraId="5D15660A" w14:textId="77777777" w:rsidR="00630AB6" w:rsidRPr="00353BD4" w:rsidRDefault="00BB65DB" w:rsidP="00630AB6">
      <w:pPr>
        <w:rPr>
          <w:rFonts w:asciiTheme="minorHAnsi" w:hAnsiTheme="minorHAnsi" w:cstheme="minorHAnsi"/>
          <w:i/>
          <w:sz w:val="20"/>
          <w:szCs w:val="22"/>
        </w:rPr>
      </w:pPr>
      <w:r w:rsidRPr="00353BD4">
        <w:rPr>
          <w:rFonts w:asciiTheme="minorHAnsi" w:hAnsiTheme="minorHAnsi" w:cstheme="minorHAnsi"/>
          <w:i/>
          <w:sz w:val="20"/>
          <w:szCs w:val="22"/>
          <w:vertAlign w:val="superscript"/>
        </w:rPr>
        <w:t>1</w:t>
      </w:r>
      <w:r w:rsidR="004D6B98" w:rsidRPr="00353BD4">
        <w:rPr>
          <w:rFonts w:asciiTheme="minorHAnsi" w:hAnsiTheme="minorHAnsi" w:cstheme="minorHAnsi"/>
          <w:i/>
          <w:sz w:val="20"/>
          <w:szCs w:val="22"/>
        </w:rPr>
        <w:t xml:space="preserve"> “</w:t>
      </w:r>
      <w:r w:rsidR="004D6B98" w:rsidRPr="00353BD4">
        <w:rPr>
          <w:rFonts w:asciiTheme="minorHAnsi" w:hAnsiTheme="minorHAnsi" w:cstheme="minorHAnsi"/>
          <w:i/>
          <w:color w:val="222222"/>
          <w:sz w:val="20"/>
          <w:szCs w:val="22"/>
        </w:rPr>
        <w:t>La</w:t>
      </w:r>
      <w:r w:rsidR="005D5DA1" w:rsidRPr="00353BD4">
        <w:rPr>
          <w:rFonts w:asciiTheme="minorHAnsi" w:hAnsiTheme="minorHAnsi" w:cstheme="minorHAnsi"/>
          <w:i/>
          <w:color w:val="222222"/>
          <w:sz w:val="20"/>
          <w:szCs w:val="22"/>
        </w:rPr>
        <w:t xml:space="preserve"> </w:t>
      </w:r>
      <w:r w:rsidR="00CC7513" w:rsidRPr="00353BD4">
        <w:rPr>
          <w:rFonts w:asciiTheme="minorHAnsi" w:hAnsiTheme="minorHAnsi" w:cstheme="minorHAnsi"/>
          <w:i/>
          <w:color w:val="222222"/>
          <w:sz w:val="20"/>
          <w:szCs w:val="22"/>
        </w:rPr>
        <w:t>Universidad</w:t>
      </w:r>
      <w:r w:rsidR="004D6B98" w:rsidRPr="00353BD4">
        <w:rPr>
          <w:rFonts w:asciiTheme="minorHAnsi" w:hAnsiTheme="minorHAnsi" w:cstheme="minorHAnsi"/>
          <w:b/>
          <w:bCs/>
          <w:sz w:val="20"/>
          <w:szCs w:val="22"/>
        </w:rPr>
        <w:t> </w:t>
      </w:r>
      <w:r w:rsidR="004D6B98" w:rsidRPr="00353BD4">
        <w:rPr>
          <w:rFonts w:asciiTheme="minorHAnsi" w:hAnsiTheme="minorHAnsi" w:cstheme="minorHAnsi"/>
          <w:i/>
          <w:color w:val="222222"/>
          <w:sz w:val="20"/>
          <w:szCs w:val="22"/>
        </w:rPr>
        <w:t xml:space="preserve">informa a todos los interesados que, en cumplimiento de sus Políticas de Tratamiento de Datos Personales, los datos personales que obtenga en virtud de las actuaciones que usted solicite o celebre con nuestra institución serán tratados conforme a los principios y deberes definidos en la Ley 1581 de 2012 y demás normas vigentes y complementarias que traten y regulen esta materia.” </w:t>
      </w:r>
      <w:hyperlink r:id="rId12" w:history="1">
        <w:r w:rsidR="004D6B98" w:rsidRPr="00353BD4">
          <w:rPr>
            <w:rStyle w:val="Hipervnculo"/>
            <w:rFonts w:asciiTheme="minorHAnsi" w:hAnsiTheme="minorHAnsi" w:cstheme="minorHAnsi"/>
            <w:i/>
            <w:sz w:val="20"/>
            <w:szCs w:val="22"/>
          </w:rPr>
          <w:t>» Políticas de protección de datos personales (uexternado.edu.co)</w:t>
        </w:r>
      </w:hyperlink>
      <w:r w:rsidR="004D6B98" w:rsidRPr="00353BD4">
        <w:rPr>
          <w:rFonts w:asciiTheme="minorHAnsi" w:hAnsiTheme="minorHAnsi" w:cstheme="minorHAnsi"/>
          <w:i/>
          <w:sz w:val="20"/>
          <w:szCs w:val="22"/>
        </w:rPr>
        <w:t xml:space="preserve"> </w:t>
      </w:r>
    </w:p>
    <w:p w14:paraId="18F8709E" w14:textId="77777777" w:rsidR="00630AB6" w:rsidRPr="00353BD4" w:rsidRDefault="00630AB6" w:rsidP="00630AB6">
      <w:pPr>
        <w:rPr>
          <w:rFonts w:asciiTheme="minorHAnsi" w:hAnsiTheme="minorHAnsi" w:cstheme="minorHAnsi"/>
          <w:sz w:val="22"/>
          <w:szCs w:val="22"/>
          <w:lang w:val="es-ES"/>
        </w:rPr>
      </w:pPr>
    </w:p>
    <w:p w14:paraId="0E050EDB" w14:textId="64AF1508" w:rsidR="00BB65DB" w:rsidRPr="00353BD4" w:rsidRDefault="00661239" w:rsidP="00661239">
      <w:pPr>
        <w:pStyle w:val="Sinespaciado"/>
        <w:jc w:val="both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>R</w:t>
      </w:r>
      <w:r w:rsidR="00BB65DB" w:rsidRPr="00353BD4">
        <w:rPr>
          <w:rFonts w:asciiTheme="minorHAnsi" w:hAnsiTheme="minorHAnsi" w:cstheme="minorHAnsi"/>
          <w:b/>
          <w:bCs/>
        </w:rPr>
        <w:t xml:space="preserve">ecuerde que se recibirán solicitudes de reintegro en cualquier momento y a </w:t>
      </w:r>
      <w:r w:rsidRPr="00353BD4">
        <w:rPr>
          <w:rFonts w:asciiTheme="minorHAnsi" w:hAnsiTheme="minorHAnsi" w:cstheme="minorHAnsi"/>
          <w:b/>
          <w:bCs/>
        </w:rPr>
        <w:t>más</w:t>
      </w:r>
      <w:r w:rsidR="00BB65DB" w:rsidRPr="00353BD4">
        <w:rPr>
          <w:rFonts w:asciiTheme="minorHAnsi" w:hAnsiTheme="minorHAnsi" w:cstheme="minorHAnsi"/>
          <w:b/>
          <w:bCs/>
        </w:rPr>
        <w:t xml:space="preserve"> tardar </w:t>
      </w:r>
      <w:r w:rsidR="00354195">
        <w:rPr>
          <w:rFonts w:asciiTheme="minorHAnsi" w:hAnsiTheme="minorHAnsi" w:cstheme="minorHAnsi"/>
          <w:b/>
          <w:bCs/>
        </w:rPr>
        <w:t>2</w:t>
      </w:r>
      <w:r w:rsidR="00BB65DB" w:rsidRPr="00353BD4">
        <w:rPr>
          <w:rFonts w:asciiTheme="minorHAnsi" w:hAnsiTheme="minorHAnsi" w:cstheme="minorHAnsi"/>
          <w:b/>
          <w:bCs/>
        </w:rPr>
        <w:t xml:space="preserve">0 días antes de iniciar las clases. Solicitudes presentadas después de dicha fecha, serán </w:t>
      </w:r>
      <w:r w:rsidRPr="00353BD4">
        <w:rPr>
          <w:rFonts w:asciiTheme="minorHAnsi" w:hAnsiTheme="minorHAnsi" w:cstheme="minorHAnsi"/>
          <w:b/>
          <w:bCs/>
        </w:rPr>
        <w:t>estudiadas</w:t>
      </w:r>
      <w:r w:rsidR="00BB65DB" w:rsidRPr="00353BD4">
        <w:rPr>
          <w:rFonts w:asciiTheme="minorHAnsi" w:hAnsiTheme="minorHAnsi" w:cstheme="minorHAnsi"/>
          <w:b/>
          <w:bCs/>
        </w:rPr>
        <w:t xml:space="preserve"> </w:t>
      </w:r>
      <w:r w:rsidRPr="00353BD4">
        <w:rPr>
          <w:rFonts w:asciiTheme="minorHAnsi" w:hAnsiTheme="minorHAnsi" w:cstheme="minorHAnsi"/>
          <w:b/>
          <w:bCs/>
        </w:rPr>
        <w:t>para el siguiente semestre.</w:t>
      </w:r>
    </w:p>
    <w:p w14:paraId="73179689" w14:textId="77777777" w:rsidR="004D6B98" w:rsidRPr="00353BD4" w:rsidRDefault="00BB65DB" w:rsidP="00630AB6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594752" behindDoc="1" locked="0" layoutInCell="1" allowOverlap="1" wp14:anchorId="6C047908" wp14:editId="02A4093E">
                <wp:simplePos x="0" y="0"/>
                <wp:positionH relativeFrom="page">
                  <wp:align>right</wp:align>
                </wp:positionH>
                <wp:positionV relativeFrom="paragraph">
                  <wp:posOffset>257175</wp:posOffset>
                </wp:positionV>
                <wp:extent cx="7753350" cy="276225"/>
                <wp:effectExtent l="0" t="0" r="19050" b="28575"/>
                <wp:wrapNone/>
                <wp:docPr id="396687706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3350" cy="2762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3922C3" w14:textId="77777777" w:rsidR="00630AB6" w:rsidRPr="009A574D" w:rsidRDefault="00630AB6" w:rsidP="00630AB6">
                            <w:pPr>
                              <w:ind w:left="708" w:firstLine="708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Información del estudiante: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C047908" id="Rectángulo 1" o:spid="_x0000_s1026" style="position:absolute;margin-left:559.3pt;margin-top:20.25pt;width:610.5pt;height:21.75pt;z-index:-251721728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" fillcolor="#375623 [1609]" strokecolor="#375623 [1609]" strokeweight="1pt">
                <v:textbox>
                  <w:txbxContent>
                    <w:p w14:paraId="503922C3" w14:textId="77777777" w:rsidR="00630AB6" w:rsidRPr="009A574D" w:rsidRDefault="00630AB6" w:rsidP="00630AB6">
                      <w:pPr>
                        <w:ind w:left="708" w:firstLine="708"/>
                        <w:rPr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Información del estudiante: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6AF701B3" w14:textId="77777777" w:rsidR="004D6B98" w:rsidRPr="00353BD4" w:rsidRDefault="004D6B98" w:rsidP="00630AB6">
      <w:pPr>
        <w:pStyle w:val="Sinespaciado"/>
        <w:rPr>
          <w:rFonts w:asciiTheme="minorHAnsi" w:hAnsiTheme="minorHAnsi" w:cstheme="minorHAnsi"/>
          <w:b/>
          <w:bCs/>
        </w:rPr>
      </w:pPr>
    </w:p>
    <w:p w14:paraId="21091AA7" w14:textId="77777777" w:rsidR="004D6B98" w:rsidRPr="00353BD4" w:rsidRDefault="004D6B98" w:rsidP="00DB0D51">
      <w:pPr>
        <w:pStyle w:val="Sinespaciado"/>
        <w:rPr>
          <w:rFonts w:asciiTheme="minorHAnsi" w:hAnsiTheme="minorHAnsi" w:cstheme="minorHAnsi"/>
          <w:b/>
          <w:bCs/>
        </w:rPr>
      </w:pPr>
    </w:p>
    <w:p w14:paraId="75503E6C" w14:textId="77777777" w:rsidR="00CC7513" w:rsidRPr="00353BD4" w:rsidRDefault="00CC7513" w:rsidP="00DB0D51">
      <w:pPr>
        <w:pStyle w:val="Sinespaciado"/>
        <w:rPr>
          <w:rFonts w:asciiTheme="minorHAnsi" w:hAnsiTheme="minorHAnsi" w:cstheme="minorHAnsi"/>
          <w:b/>
          <w:bCs/>
        </w:rPr>
      </w:pPr>
    </w:p>
    <w:p w14:paraId="2277B98F" w14:textId="77777777" w:rsidR="00BB65DB" w:rsidRPr="00353BD4" w:rsidRDefault="00BB65DB" w:rsidP="00DB0D51">
      <w:pPr>
        <w:pStyle w:val="Sinespaciado"/>
        <w:rPr>
          <w:rFonts w:asciiTheme="minorHAnsi" w:hAnsiTheme="minorHAnsi" w:cstheme="minorHAnsi"/>
          <w:b/>
          <w:bCs/>
        </w:rPr>
      </w:pPr>
    </w:p>
    <w:p w14:paraId="66167465" w14:textId="77777777" w:rsidR="00630AB6" w:rsidRPr="00353BD4" w:rsidRDefault="0083618A" w:rsidP="00DB0D51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>NOMBRE COMPLETO</w:t>
      </w:r>
      <w:r w:rsidR="00630AB6" w:rsidRPr="00353BD4">
        <w:rPr>
          <w:rFonts w:asciiTheme="minorHAnsi" w:hAnsiTheme="minorHAnsi" w:cstheme="minorHAnsi"/>
          <w:b/>
          <w:bCs/>
        </w:rPr>
        <w:t>:</w:t>
      </w:r>
      <w:r w:rsidR="00630AB6" w:rsidRPr="00353BD4">
        <w:rPr>
          <w:rFonts w:asciiTheme="minorHAnsi" w:hAnsiTheme="minorHAnsi" w:cstheme="minorHAnsi"/>
          <w:b/>
          <w:bCs/>
        </w:rPr>
        <w:tab/>
      </w:r>
    </w:p>
    <w:p w14:paraId="067C318B" w14:textId="77777777" w:rsidR="00DB0D51" w:rsidRPr="00353BD4" w:rsidRDefault="00F03F96" w:rsidP="00DB0D51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6A034133" wp14:editId="19E92BC8">
                <wp:simplePos x="0" y="0"/>
                <wp:positionH relativeFrom="column">
                  <wp:posOffset>1750612</wp:posOffset>
                </wp:positionH>
                <wp:positionV relativeFrom="paragraph">
                  <wp:posOffset>141633</wp:posOffset>
                </wp:positionV>
                <wp:extent cx="238125" cy="219075"/>
                <wp:effectExtent l="0" t="0" r="28575" b="28575"/>
                <wp:wrapNone/>
                <wp:docPr id="741633123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ect w14:anchorId="0112D6F3" id="Rectángulo 1" o:spid="_x0000_s1026" style="position:absolute;margin-left:137.85pt;margin-top:11.15pt;width:18.75pt;height:17.25pt;z-index: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" fillcolor="white [3201]" strokecolor="black [3200]" strokeweight="1pt"/>
            </w:pict>
          </mc:Fallback>
        </mc:AlternateContent>
      </w: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21415181" wp14:editId="61E07E07">
                <wp:simplePos x="0" y="0"/>
                <wp:positionH relativeFrom="column">
                  <wp:posOffset>1156417</wp:posOffset>
                </wp:positionH>
                <wp:positionV relativeFrom="paragraph">
                  <wp:posOffset>127303</wp:posOffset>
                </wp:positionV>
                <wp:extent cx="238125" cy="219075"/>
                <wp:effectExtent l="0" t="0" r="28575" b="28575"/>
                <wp:wrapNone/>
                <wp:docPr id="211196025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ect w14:anchorId="2C2C86C0" id="Rectángulo 1" o:spid="_x0000_s1026" style="position:absolute;margin-left:91.05pt;margin-top:10pt;width:18.75pt;height:17.25pt;z-index:2516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" fillcolor="white [3201]" strokecolor="black [3200]" strokeweight="1pt"/>
            </w:pict>
          </mc:Fallback>
        </mc:AlternateContent>
      </w:r>
      <w:r w:rsidR="002D6571"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7C4FCD46" wp14:editId="1C82E480">
                <wp:simplePos x="0" y="0"/>
                <wp:positionH relativeFrom="column">
                  <wp:posOffset>2501265</wp:posOffset>
                </wp:positionH>
                <wp:positionV relativeFrom="paragraph">
                  <wp:posOffset>125730</wp:posOffset>
                </wp:positionV>
                <wp:extent cx="238125" cy="219075"/>
                <wp:effectExtent l="0" t="0" r="28575" b="28575"/>
                <wp:wrapNone/>
                <wp:docPr id="65616136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ect w14:anchorId="66847296" id="Rectángulo 1" o:spid="_x0000_s1026" style="position:absolute;margin-left:196.95pt;margin-top:9.9pt;width:18.75pt;height:17.25pt;z-index: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" fillcolor="white [3201]" strokecolor="black [3200]" strokeweight="1pt"/>
            </w:pict>
          </mc:Fallback>
        </mc:AlternateContent>
      </w:r>
      <w:r w:rsidR="00DB0D51"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04992" behindDoc="0" locked="0" layoutInCell="1" allowOverlap="1" wp14:anchorId="6484D5E5" wp14:editId="570E9266">
                <wp:simplePos x="0" y="0"/>
                <wp:positionH relativeFrom="column">
                  <wp:posOffset>3139440</wp:posOffset>
                </wp:positionH>
                <wp:positionV relativeFrom="paragraph">
                  <wp:posOffset>125730</wp:posOffset>
                </wp:positionV>
                <wp:extent cx="238125" cy="219075"/>
                <wp:effectExtent l="0" t="0" r="28575" b="28575"/>
                <wp:wrapNone/>
                <wp:docPr id="109114140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ect w14:anchorId="0CC0B163" id="Rectángulo 1" o:spid="_x0000_s1026" style="position:absolute;margin-left:247.2pt;margin-top:9.9pt;width:18.75pt;height:17.25pt;z-index: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" fillcolor="white [3201]" strokecolor="black [3200]" strokeweight="1pt"/>
            </w:pict>
          </mc:Fallback>
        </mc:AlternateContent>
      </w:r>
    </w:p>
    <w:p w14:paraId="658555B8" w14:textId="77777777" w:rsidR="00630AB6" w:rsidRPr="00353BD4" w:rsidRDefault="00630AB6" w:rsidP="00DB0D51">
      <w:pPr>
        <w:pStyle w:val="Sinespaciado"/>
        <w:rPr>
          <w:rFonts w:asciiTheme="minorHAnsi" w:hAnsiTheme="minorHAnsi" w:cstheme="minorHAnsi"/>
        </w:rPr>
      </w:pPr>
      <w:r w:rsidRPr="00353BD4">
        <w:rPr>
          <w:rFonts w:asciiTheme="minorHAnsi" w:hAnsiTheme="minorHAnsi" w:cstheme="minorHAnsi"/>
          <w:b/>
          <w:bCs/>
        </w:rPr>
        <w:t>Identificación:</w:t>
      </w:r>
      <w:r w:rsidR="00F97F4E" w:rsidRPr="00353BD4">
        <w:rPr>
          <w:rFonts w:asciiTheme="minorHAnsi" w:hAnsiTheme="minorHAnsi" w:cstheme="minorHAnsi"/>
        </w:rPr>
        <w:t xml:space="preserve"> </w:t>
      </w:r>
      <w:r w:rsidRPr="00353BD4">
        <w:rPr>
          <w:rFonts w:asciiTheme="minorHAnsi" w:hAnsiTheme="minorHAnsi" w:cstheme="minorHAnsi"/>
        </w:rPr>
        <w:t>C.C.</w:t>
      </w:r>
      <w:r w:rsidRPr="00353BD4">
        <w:rPr>
          <w:rFonts w:asciiTheme="minorHAnsi" w:hAnsiTheme="minorHAnsi" w:cstheme="minorHAnsi"/>
        </w:rPr>
        <w:tab/>
      </w:r>
      <w:r w:rsidR="00F97F4E" w:rsidRPr="00353BD4">
        <w:rPr>
          <w:rFonts w:asciiTheme="minorHAnsi" w:hAnsiTheme="minorHAnsi" w:cstheme="minorHAnsi"/>
        </w:rPr>
        <w:t xml:space="preserve">      </w:t>
      </w:r>
      <w:r w:rsidRPr="00353BD4">
        <w:rPr>
          <w:rFonts w:asciiTheme="minorHAnsi" w:hAnsiTheme="minorHAnsi" w:cstheme="minorHAnsi"/>
        </w:rPr>
        <w:t>T.I.</w:t>
      </w:r>
      <w:r w:rsidR="00F97F4E" w:rsidRPr="00353BD4">
        <w:rPr>
          <w:rFonts w:asciiTheme="minorHAnsi" w:hAnsiTheme="minorHAnsi" w:cstheme="minorHAnsi"/>
        </w:rPr>
        <w:t xml:space="preserve">         </w:t>
      </w:r>
      <w:r w:rsidR="00F03F96">
        <w:rPr>
          <w:rFonts w:asciiTheme="minorHAnsi" w:hAnsiTheme="minorHAnsi" w:cstheme="minorHAnsi"/>
        </w:rPr>
        <w:t xml:space="preserve">    </w:t>
      </w:r>
      <w:r w:rsidR="00F97F4E" w:rsidRPr="00353BD4">
        <w:rPr>
          <w:rFonts w:asciiTheme="minorHAnsi" w:hAnsiTheme="minorHAnsi" w:cstheme="minorHAnsi"/>
        </w:rPr>
        <w:t xml:space="preserve"> </w:t>
      </w:r>
      <w:r w:rsidRPr="00353BD4">
        <w:rPr>
          <w:rFonts w:asciiTheme="minorHAnsi" w:hAnsiTheme="minorHAnsi" w:cstheme="minorHAnsi"/>
        </w:rPr>
        <w:t>C.E.</w:t>
      </w:r>
      <w:r w:rsidRPr="00353BD4">
        <w:rPr>
          <w:rFonts w:asciiTheme="minorHAnsi" w:hAnsiTheme="minorHAnsi" w:cstheme="minorHAnsi"/>
        </w:rPr>
        <w:tab/>
      </w:r>
      <w:r w:rsidR="00F97F4E" w:rsidRPr="00353BD4">
        <w:rPr>
          <w:rFonts w:asciiTheme="minorHAnsi" w:hAnsiTheme="minorHAnsi" w:cstheme="minorHAnsi"/>
        </w:rPr>
        <w:t xml:space="preserve">    </w:t>
      </w:r>
      <w:r w:rsidRPr="00353BD4">
        <w:rPr>
          <w:rFonts w:asciiTheme="minorHAnsi" w:hAnsiTheme="minorHAnsi" w:cstheme="minorHAnsi"/>
        </w:rPr>
        <w:t>P.S.</w:t>
      </w:r>
      <w:r w:rsidRPr="00353BD4">
        <w:rPr>
          <w:rFonts w:asciiTheme="minorHAnsi" w:hAnsiTheme="minorHAnsi" w:cstheme="minorHAnsi"/>
        </w:rPr>
        <w:tab/>
      </w:r>
      <w:r w:rsidR="00F97F4E" w:rsidRPr="00353BD4">
        <w:rPr>
          <w:rFonts w:asciiTheme="minorHAnsi" w:hAnsiTheme="minorHAnsi" w:cstheme="minorHAnsi"/>
        </w:rPr>
        <w:t xml:space="preserve">        </w:t>
      </w:r>
      <w:r w:rsidR="00F03F96">
        <w:rPr>
          <w:rFonts w:asciiTheme="minorHAnsi" w:hAnsiTheme="minorHAnsi" w:cstheme="minorHAnsi"/>
        </w:rPr>
        <w:tab/>
      </w:r>
      <w:r w:rsidR="00F03F96">
        <w:rPr>
          <w:rFonts w:asciiTheme="minorHAnsi" w:hAnsiTheme="minorHAnsi" w:cstheme="minorHAnsi"/>
        </w:rPr>
        <w:tab/>
      </w:r>
      <w:r w:rsidRPr="00353BD4">
        <w:rPr>
          <w:rFonts w:asciiTheme="minorHAnsi" w:hAnsiTheme="minorHAnsi" w:cstheme="minorHAnsi"/>
          <w:b/>
          <w:bCs/>
        </w:rPr>
        <w:t>Número:</w:t>
      </w:r>
      <w:r w:rsidRPr="00353BD4">
        <w:rPr>
          <w:rFonts w:asciiTheme="minorHAnsi" w:hAnsiTheme="minorHAnsi" w:cstheme="minorHAnsi"/>
        </w:rPr>
        <w:tab/>
      </w:r>
    </w:p>
    <w:p w14:paraId="473664D6" w14:textId="79A655D6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</w:p>
    <w:p w14:paraId="0CC73C4A" w14:textId="7A3CE087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  <w:r w:rsidRPr="00353BD4">
        <w:rPr>
          <w:rFonts w:asciiTheme="minorHAnsi" w:hAnsiTheme="minorHAnsi" w:cstheme="minorHAnsi"/>
          <w:b/>
          <w:bCs/>
        </w:rPr>
        <w:t>Programa:</w:t>
      </w:r>
      <w:r w:rsidR="00DA3641">
        <w:rPr>
          <w:rFonts w:asciiTheme="minorHAnsi" w:hAnsiTheme="minorHAnsi" w:cstheme="minorHAnsi"/>
          <w:b/>
          <w:bCs/>
        </w:rPr>
        <w:t xml:space="preserve"> </w:t>
      </w:r>
      <w:r w:rsidR="00DA3641">
        <w:rPr>
          <w:rFonts w:asciiTheme="minorHAnsi" w:hAnsiTheme="minorHAnsi" w:cstheme="minorHAnsi"/>
        </w:rPr>
        <w:t>_______________________________________________________________________</w:t>
      </w:r>
    </w:p>
    <w:p w14:paraId="52608E7E" w14:textId="7D37F830" w:rsidR="00F97F4E" w:rsidRPr="00353BD4" w:rsidRDefault="00F97F4E" w:rsidP="00630AB6">
      <w:pPr>
        <w:pStyle w:val="Sinespaciado"/>
        <w:ind w:left="1416" w:firstLine="708"/>
        <w:rPr>
          <w:rFonts w:asciiTheme="minorHAnsi" w:hAnsiTheme="minorHAnsi" w:cstheme="minorHAnsi"/>
        </w:rPr>
      </w:pPr>
    </w:p>
    <w:p w14:paraId="126F1897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</w:p>
    <w:p w14:paraId="4B0F261B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 xml:space="preserve">Correo </w:t>
      </w:r>
      <w:r w:rsidR="00DB0D51" w:rsidRPr="00353BD4">
        <w:rPr>
          <w:rFonts w:asciiTheme="minorHAnsi" w:hAnsiTheme="minorHAnsi" w:cstheme="minorHAnsi"/>
          <w:b/>
          <w:bCs/>
        </w:rPr>
        <w:t>Institucional</w:t>
      </w:r>
      <w:r w:rsidRPr="00353BD4">
        <w:rPr>
          <w:rFonts w:asciiTheme="minorHAnsi" w:hAnsiTheme="minorHAnsi" w:cstheme="minorHAnsi"/>
          <w:b/>
          <w:bCs/>
        </w:rPr>
        <w:t>:</w:t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</w:p>
    <w:p w14:paraId="1F35BE11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  <w:b/>
          <w:bCs/>
        </w:rPr>
      </w:pPr>
    </w:p>
    <w:p w14:paraId="6BC946FF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  <w:r w:rsidRPr="00353BD4">
        <w:rPr>
          <w:rFonts w:asciiTheme="minorHAnsi" w:hAnsiTheme="minorHAnsi" w:cstheme="minorHAnsi"/>
          <w:b/>
          <w:bCs/>
        </w:rPr>
        <w:t xml:space="preserve">Correo </w:t>
      </w:r>
      <w:r w:rsidR="00DB0D51" w:rsidRPr="00353BD4">
        <w:rPr>
          <w:rFonts w:asciiTheme="minorHAnsi" w:hAnsiTheme="minorHAnsi" w:cstheme="minorHAnsi"/>
          <w:b/>
          <w:bCs/>
        </w:rPr>
        <w:t>personal</w:t>
      </w:r>
      <w:r w:rsidRPr="00353BD4">
        <w:rPr>
          <w:rFonts w:asciiTheme="minorHAnsi" w:hAnsiTheme="minorHAnsi" w:cstheme="minorHAnsi"/>
          <w:b/>
          <w:bCs/>
        </w:rPr>
        <w:t>:</w:t>
      </w:r>
      <w:r w:rsidRPr="00353BD4">
        <w:rPr>
          <w:rFonts w:asciiTheme="minorHAnsi" w:hAnsiTheme="minorHAnsi" w:cstheme="minorHAnsi"/>
        </w:rPr>
        <w:tab/>
      </w:r>
      <w:r w:rsidRPr="00353BD4">
        <w:rPr>
          <w:rFonts w:asciiTheme="minorHAnsi" w:hAnsiTheme="minorHAnsi" w:cstheme="minorHAnsi"/>
        </w:rPr>
        <w:tab/>
      </w:r>
      <w:r w:rsidRPr="00353BD4">
        <w:rPr>
          <w:rFonts w:asciiTheme="minorHAnsi" w:hAnsiTheme="minorHAnsi" w:cstheme="minorHAnsi"/>
        </w:rPr>
        <w:tab/>
      </w:r>
      <w:r w:rsidRPr="00353BD4">
        <w:rPr>
          <w:rFonts w:asciiTheme="minorHAnsi" w:hAnsiTheme="minorHAnsi" w:cstheme="minorHAnsi"/>
        </w:rPr>
        <w:tab/>
      </w:r>
      <w:r w:rsidRPr="00353BD4">
        <w:rPr>
          <w:rFonts w:asciiTheme="minorHAnsi" w:hAnsiTheme="minorHAnsi" w:cstheme="minorHAnsi"/>
        </w:rPr>
        <w:tab/>
      </w:r>
    </w:p>
    <w:p w14:paraId="23B5A704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</w:p>
    <w:p w14:paraId="0AD4FA08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>Teléfono</w:t>
      </w:r>
      <w:r w:rsidR="00661239" w:rsidRPr="00353BD4">
        <w:rPr>
          <w:rFonts w:asciiTheme="minorHAnsi" w:hAnsiTheme="minorHAnsi" w:cstheme="minorHAnsi"/>
          <w:b/>
          <w:bCs/>
        </w:rPr>
        <w:t xml:space="preserve"> fijo</w:t>
      </w:r>
      <w:r w:rsidRPr="00353BD4">
        <w:rPr>
          <w:rFonts w:asciiTheme="minorHAnsi" w:hAnsiTheme="minorHAnsi" w:cstheme="minorHAnsi"/>
          <w:b/>
          <w:bCs/>
        </w:rPr>
        <w:t>:</w:t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  <w:t>Celular:</w:t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</w:p>
    <w:p w14:paraId="2788B383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</w:p>
    <w:p w14:paraId="425B81AE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  <w:b/>
          <w:bCs/>
        </w:rPr>
      </w:pPr>
    </w:p>
    <w:p w14:paraId="4B8AC8ED" w14:textId="29B40379" w:rsidR="004B2E18" w:rsidRPr="00353BD4" w:rsidRDefault="005A0F12" w:rsidP="004B2E18">
      <w:pPr>
        <w:ind w:right="224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Fecha de terminación del ú</w:t>
      </w:r>
      <w:r w:rsidR="00630AB6" w:rsidRPr="00353BD4">
        <w:rPr>
          <w:rFonts w:asciiTheme="minorHAnsi" w:hAnsiTheme="minorHAnsi" w:cstheme="minorHAnsi"/>
          <w:b/>
          <w:bCs/>
          <w:sz w:val="22"/>
          <w:szCs w:val="22"/>
        </w:rPr>
        <w:t>ltimo semestre cursado</w:t>
      </w:r>
      <w:r w:rsidR="00661239"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 en la Facultad</w:t>
      </w:r>
      <w:r w:rsidR="00630AB6" w:rsidRPr="00353BD4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661239"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661239"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661239" w:rsidRPr="00353BD4">
        <w:rPr>
          <w:rFonts w:asciiTheme="minorHAnsi" w:hAnsiTheme="minorHAnsi" w:cstheme="minorHAnsi"/>
          <w:b/>
          <w:bCs/>
          <w:sz w:val="22"/>
          <w:szCs w:val="22"/>
        </w:rPr>
        <w:tab/>
        <w:t>Año:</w:t>
      </w:r>
    </w:p>
    <w:p w14:paraId="264B0856" w14:textId="77777777" w:rsidR="00661239" w:rsidRPr="00353BD4" w:rsidRDefault="00661239" w:rsidP="004B2E18">
      <w:pPr>
        <w:ind w:right="224"/>
        <w:rPr>
          <w:rFonts w:asciiTheme="minorHAnsi" w:hAnsiTheme="minorHAnsi" w:cstheme="minorHAnsi"/>
          <w:b/>
          <w:bCs/>
          <w:sz w:val="22"/>
          <w:szCs w:val="22"/>
        </w:rPr>
      </w:pPr>
    </w:p>
    <w:p w14:paraId="278B95B9" w14:textId="58468F1D" w:rsidR="00255B0C" w:rsidRDefault="00661239" w:rsidP="004B2E18">
      <w:pPr>
        <w:ind w:right="224"/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40DAF75" wp14:editId="7C110227">
                <wp:simplePos x="0" y="0"/>
                <wp:positionH relativeFrom="column">
                  <wp:posOffset>4844415</wp:posOffset>
                </wp:positionH>
                <wp:positionV relativeFrom="paragraph">
                  <wp:posOffset>21590</wp:posOffset>
                </wp:positionV>
                <wp:extent cx="180975" cy="171450"/>
                <wp:effectExtent l="0" t="0" r="28575" b="19050"/>
                <wp:wrapNone/>
                <wp:docPr id="5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5BEF1251" id="Rectángulo 1" o:spid="_x0000_s1026" style="position:absolute;margin-left:381.45pt;margin-top:1.7pt;width:14.25pt;height:13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" fillcolor="white [3201]" strokecolor="black [3200]" strokeweight="1pt"/>
            </w:pict>
          </mc:Fallback>
        </mc:AlternateContent>
      </w:r>
      <w:r w:rsidRPr="00353BD4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38C8C87" wp14:editId="31F7E259">
                <wp:simplePos x="0" y="0"/>
                <wp:positionH relativeFrom="column">
                  <wp:posOffset>1990725</wp:posOffset>
                </wp:positionH>
                <wp:positionV relativeFrom="paragraph">
                  <wp:posOffset>8890</wp:posOffset>
                </wp:positionV>
                <wp:extent cx="180975" cy="171450"/>
                <wp:effectExtent l="0" t="0" r="28575" b="19050"/>
                <wp:wrapNone/>
                <wp:docPr id="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F2502D3" id="Rectángulo 1" o:spid="_x0000_s1026" style="position:absolute;margin-left:156.75pt;margin-top:.7pt;width:14.25pt;height:13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" fillcolor="white [3201]" strokecolor="black [3200]" strokeweight="1pt"/>
            </w:pict>
          </mc:Fallback>
        </mc:AlternateContent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Periodo: </w:t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  <w:t>enero – julio</w:t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julio </w:t>
      </w:r>
      <w:r w:rsidR="00255B0C">
        <w:rPr>
          <w:rFonts w:asciiTheme="minorHAnsi" w:hAnsiTheme="minorHAnsi" w:cstheme="minorHAnsi"/>
          <w:b/>
          <w:bCs/>
          <w:sz w:val="22"/>
          <w:szCs w:val="22"/>
        </w:rPr>
        <w:t>–</w:t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 diciembre</w:t>
      </w:r>
    </w:p>
    <w:p w14:paraId="11577545" w14:textId="77777777" w:rsidR="00255B0C" w:rsidRDefault="00255B0C">
      <w:pPr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br w:type="page"/>
      </w:r>
    </w:p>
    <w:p w14:paraId="40A1DFC7" w14:textId="77777777" w:rsidR="00DB0D51" w:rsidRPr="00353BD4" w:rsidRDefault="00DB0D51" w:rsidP="00DB0D51">
      <w:pPr>
        <w:rPr>
          <w:rFonts w:asciiTheme="minorHAnsi" w:hAnsiTheme="minorHAnsi" w:cstheme="minorHAnsi"/>
          <w:sz w:val="22"/>
          <w:szCs w:val="22"/>
        </w:rPr>
      </w:pPr>
    </w:p>
    <w:p w14:paraId="1D12A372" w14:textId="77777777" w:rsidR="00DB0D51" w:rsidRPr="00353BD4" w:rsidRDefault="00DB0D51" w:rsidP="00DB0D51">
      <w:pPr>
        <w:rPr>
          <w:rFonts w:asciiTheme="minorHAnsi" w:hAnsiTheme="minorHAnsi" w:cstheme="minorHAnsi"/>
          <w:sz w:val="22"/>
          <w:szCs w:val="22"/>
        </w:rPr>
      </w:pPr>
    </w:p>
    <w:p w14:paraId="6F151132" w14:textId="77777777" w:rsidR="004B2E18" w:rsidRPr="00353BD4" w:rsidRDefault="00353BD4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3424" behindDoc="1" locked="0" layoutInCell="1" allowOverlap="1" wp14:anchorId="0DB338DE" wp14:editId="2F994988">
                <wp:simplePos x="0" y="0"/>
                <wp:positionH relativeFrom="page">
                  <wp:align>left</wp:align>
                </wp:positionH>
                <wp:positionV relativeFrom="paragraph">
                  <wp:posOffset>-302315</wp:posOffset>
                </wp:positionV>
                <wp:extent cx="7753350" cy="276225"/>
                <wp:effectExtent l="0" t="0" r="19050" b="28575"/>
                <wp:wrapNone/>
                <wp:docPr id="833643683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3350" cy="2762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1CA05E" w14:textId="77777777" w:rsidR="00DB0D51" w:rsidRPr="009A574D" w:rsidRDefault="00DB0D51" w:rsidP="00DB0D51">
                            <w:pPr>
                              <w:ind w:left="708" w:firstLine="708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Causa de la p</w:t>
                            </w:r>
                            <w:r w:rsidR="0041188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é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rdida de Semestre: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DB338DE" id="_x0000_s1027" style="position:absolute;left:0;text-align:left;margin-left:0;margin-top:-23.8pt;width:610.5pt;height:21.75pt;z-index:-25169305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" fillcolor="#375623 [1609]" strokecolor="#375623 [1609]" strokeweight="1pt">
                <v:textbox>
                  <w:txbxContent>
                    <w:p w14:paraId="411CA05E" w14:textId="77777777" w:rsidR="00DB0D51" w:rsidRPr="009A574D" w:rsidRDefault="00DB0D51" w:rsidP="00DB0D51">
                      <w:pPr>
                        <w:ind w:left="708" w:firstLine="708"/>
                        <w:rPr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Causa de la p</w:t>
                      </w:r>
                      <w:r w:rsidR="0041188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é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rdida de Semestre: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1641A1A1" w14:textId="77777777" w:rsidR="00DB0D51" w:rsidRPr="00353BD4" w:rsidRDefault="00DB0D51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26A6B8AE" wp14:editId="6507AF9E">
                <wp:simplePos x="0" y="0"/>
                <wp:positionH relativeFrom="column">
                  <wp:posOffset>62865</wp:posOffset>
                </wp:positionH>
                <wp:positionV relativeFrom="paragraph">
                  <wp:posOffset>172720</wp:posOffset>
                </wp:positionV>
                <wp:extent cx="180975" cy="171450"/>
                <wp:effectExtent l="0" t="0" r="28575" b="19050"/>
                <wp:wrapNone/>
                <wp:docPr id="1738334840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280565A8" id="Rectángulo 1" o:spid="_x0000_s1026" style="position:absolute;margin-left:4.95pt;margin-top:13.6pt;width:14.25pt;height:13.5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" fillcolor="white [3201]" strokecolor="black [3200]" strokeweight="1pt"/>
            </w:pict>
          </mc:Fallback>
        </mc:AlternateContent>
      </w:r>
    </w:p>
    <w:p w14:paraId="6EE257B4" w14:textId="77777777" w:rsidR="00DB0D51" w:rsidRPr="00353BD4" w:rsidRDefault="00DB0D51" w:rsidP="00353BD4">
      <w:pPr>
        <w:ind w:firstLine="708"/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       Pérdida de una materia por tercera vez</w:t>
      </w:r>
    </w:p>
    <w:p w14:paraId="7C4B99C2" w14:textId="77777777" w:rsidR="00DB0D51" w:rsidRPr="00353BD4" w:rsidRDefault="00DB0D51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7B56B3F7" w14:textId="77777777" w:rsidR="00DB0D51" w:rsidRPr="00353BD4" w:rsidRDefault="00DB0D51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72E93A61" wp14:editId="78719059">
                <wp:simplePos x="0" y="0"/>
                <wp:positionH relativeFrom="column">
                  <wp:posOffset>62865</wp:posOffset>
                </wp:positionH>
                <wp:positionV relativeFrom="paragraph">
                  <wp:posOffset>170815</wp:posOffset>
                </wp:positionV>
                <wp:extent cx="180975" cy="171450"/>
                <wp:effectExtent l="0" t="0" r="28575" b="19050"/>
                <wp:wrapNone/>
                <wp:docPr id="57963129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2F94DC51" id="Rectángulo 1" o:spid="_x0000_s1026" style="position:absolute;margin-left:4.95pt;margin-top:13.45pt;width:14.25pt;height:13.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" fillcolor="white [3201]" strokecolor="black [3200]" strokeweight="1pt"/>
            </w:pict>
          </mc:Fallback>
        </mc:AlternateContent>
      </w:r>
    </w:p>
    <w:p w14:paraId="4842FAC0" w14:textId="77777777" w:rsidR="00DB0D51" w:rsidRPr="00353BD4" w:rsidRDefault="00DB0D51" w:rsidP="00353BD4">
      <w:pPr>
        <w:ind w:firstLine="708"/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       Pérdida de más de tres materias</w:t>
      </w:r>
    </w:p>
    <w:p w14:paraId="4C9A6081" w14:textId="77777777" w:rsidR="00DB0D51" w:rsidRPr="00353BD4" w:rsidRDefault="00DB0D51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9751D03" w14:textId="77777777" w:rsidR="00DB0D51" w:rsidRPr="00353BD4" w:rsidRDefault="00DB0D51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37BBA2F0" wp14:editId="3466ADBA">
                <wp:simplePos x="0" y="0"/>
                <wp:positionH relativeFrom="column">
                  <wp:posOffset>72390</wp:posOffset>
                </wp:positionH>
                <wp:positionV relativeFrom="paragraph">
                  <wp:posOffset>178435</wp:posOffset>
                </wp:positionV>
                <wp:extent cx="180975" cy="171450"/>
                <wp:effectExtent l="0" t="0" r="28575" b="19050"/>
                <wp:wrapNone/>
                <wp:docPr id="105941057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44168455" id="Rectángulo 1" o:spid="_x0000_s1026" style="position:absolute;margin-left:5.7pt;margin-top:14.05pt;width:14.25pt;height:13.5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" fillcolor="white [3201]" strokecolor="black [3200]" strokeweight="1pt"/>
            </w:pict>
          </mc:Fallback>
        </mc:AlternateContent>
      </w:r>
    </w:p>
    <w:p w14:paraId="7CE6E85C" w14:textId="77777777" w:rsidR="00DB0D51" w:rsidRPr="00353BD4" w:rsidRDefault="00DB0D51" w:rsidP="00353BD4">
      <w:pPr>
        <w:ind w:firstLine="708"/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       </w:t>
      </w:r>
      <w:r w:rsidR="00661239" w:rsidRPr="00353BD4">
        <w:rPr>
          <w:rFonts w:asciiTheme="minorHAnsi" w:hAnsiTheme="minorHAnsi" w:cstheme="minorHAnsi"/>
          <w:b/>
          <w:bCs/>
          <w:sz w:val="22"/>
          <w:szCs w:val="22"/>
        </w:rPr>
        <w:t>Promedio acumulado inferior a 3.4</w:t>
      </w:r>
    </w:p>
    <w:p w14:paraId="416CFD52" w14:textId="77777777" w:rsidR="00DA4343" w:rsidRPr="00353BD4" w:rsidRDefault="00DA4343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0D3EFBD9" w14:textId="77777777" w:rsidR="00DA4343" w:rsidRPr="00353BD4" w:rsidRDefault="00DA4343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223788F" wp14:editId="05D4E470">
                <wp:simplePos x="0" y="0"/>
                <wp:positionH relativeFrom="column">
                  <wp:posOffset>72390</wp:posOffset>
                </wp:positionH>
                <wp:positionV relativeFrom="paragraph">
                  <wp:posOffset>176530</wp:posOffset>
                </wp:positionV>
                <wp:extent cx="180975" cy="17145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3668DEA5" id="Rectángulo 1" o:spid="_x0000_s1026" style="position:absolute;margin-left:5.7pt;margin-top:13.9pt;width:14.25pt;height:1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" fillcolor="white [3201]" strokecolor="black [3200]" strokeweight="1pt"/>
            </w:pict>
          </mc:Fallback>
        </mc:AlternateContent>
      </w:r>
    </w:p>
    <w:p w14:paraId="44506B21" w14:textId="77777777" w:rsidR="00DA4343" w:rsidRPr="00353BD4" w:rsidRDefault="00DA4343" w:rsidP="00353BD4">
      <w:pPr>
        <w:ind w:firstLine="708"/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       Defraudación académica</w:t>
      </w:r>
    </w:p>
    <w:p w14:paraId="5C2AACC6" w14:textId="77777777" w:rsidR="00661239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5D5037E" w14:textId="77777777" w:rsidR="008B4F90" w:rsidRPr="00353BD4" w:rsidRDefault="008B4F90" w:rsidP="00F94204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EBE6FE7" wp14:editId="3AD7A24C">
                <wp:simplePos x="0" y="0"/>
                <wp:positionH relativeFrom="column">
                  <wp:posOffset>72390</wp:posOffset>
                </wp:positionH>
                <wp:positionV relativeFrom="paragraph">
                  <wp:posOffset>176530</wp:posOffset>
                </wp:positionV>
                <wp:extent cx="180975" cy="171450"/>
                <wp:effectExtent l="0" t="0" r="28575" b="1905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A4E60F" id="Rectángulo 9" o:spid="_x0000_s1026" style="position:absolute;margin-left:5.7pt;margin-top:13.9pt;width:14.25pt;height:13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" fillcolor="white [3201]" strokecolor="black [3200]" strokeweight="1pt"/>
            </w:pict>
          </mc:Fallback>
        </mc:AlternateContent>
      </w:r>
    </w:p>
    <w:p w14:paraId="67F3CAF8" w14:textId="765ED493" w:rsidR="008B4F90" w:rsidRPr="00353BD4" w:rsidRDefault="001A311F" w:rsidP="0012434F">
      <w:pPr>
        <w:ind w:left="1055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Pérdida de la condición de estudiante por </w:t>
      </w:r>
      <w:r w:rsidR="009843BB">
        <w:rPr>
          <w:rFonts w:asciiTheme="minorHAnsi" w:hAnsiTheme="minorHAnsi" w:cstheme="minorHAnsi"/>
          <w:b/>
          <w:bCs/>
          <w:sz w:val="22"/>
          <w:szCs w:val="22"/>
        </w:rPr>
        <w:t xml:space="preserve">vencimiento de términos </w:t>
      </w:r>
      <w:r w:rsidR="0012434F">
        <w:rPr>
          <w:rFonts w:asciiTheme="minorHAnsi" w:hAnsiTheme="minorHAnsi" w:cstheme="minorHAnsi"/>
          <w:b/>
          <w:bCs/>
          <w:sz w:val="22"/>
          <w:szCs w:val="22"/>
        </w:rPr>
        <w:t>para la entrega del proyecto de grado</w:t>
      </w:r>
    </w:p>
    <w:p w14:paraId="6C331553" w14:textId="77777777" w:rsidR="00661239" w:rsidRPr="00353BD4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34C5209" wp14:editId="31F409B3">
                <wp:simplePos x="0" y="0"/>
                <wp:positionH relativeFrom="column">
                  <wp:posOffset>33876</wp:posOffset>
                </wp:positionH>
                <wp:positionV relativeFrom="paragraph">
                  <wp:posOffset>178131</wp:posOffset>
                </wp:positionV>
                <wp:extent cx="180975" cy="171450"/>
                <wp:effectExtent l="0" t="0" r="28575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1007A29F" id="Rectángulo 6" o:spid="_x0000_s1026" style="position:absolute;margin-left:2.65pt;margin-top:14.05pt;width:14.25pt;height:13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" fillcolor="white [3201]" strokecolor="black [3200]" strokeweight="1pt"/>
            </w:pict>
          </mc:Fallback>
        </mc:AlternateContent>
      </w:r>
    </w:p>
    <w:p w14:paraId="7EC5F27B" w14:textId="77777777" w:rsidR="00661239" w:rsidRPr="00353BD4" w:rsidRDefault="00353BD4" w:rsidP="00353BD4">
      <w:pPr>
        <w:ind w:firstLine="708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      O</w:t>
      </w:r>
      <w:r w:rsidR="00661239" w:rsidRPr="00353BD4">
        <w:rPr>
          <w:rFonts w:asciiTheme="minorHAnsi" w:hAnsiTheme="minorHAnsi" w:cstheme="minorHAnsi"/>
          <w:b/>
          <w:bCs/>
          <w:sz w:val="22"/>
          <w:szCs w:val="22"/>
        </w:rPr>
        <w:t>tra</w:t>
      </w:r>
      <w:r w:rsidR="00661239"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14:paraId="0AF45717" w14:textId="77777777" w:rsidR="00F03F96" w:rsidRDefault="00F03F96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ABDD150" w14:textId="77777777" w:rsidR="004B2E18" w:rsidRPr="00353BD4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7A24D71D" wp14:editId="725D717D">
                <wp:simplePos x="0" y="0"/>
                <wp:positionH relativeFrom="page">
                  <wp:align>left</wp:align>
                </wp:positionH>
                <wp:positionV relativeFrom="paragraph">
                  <wp:posOffset>253365</wp:posOffset>
                </wp:positionV>
                <wp:extent cx="7753350" cy="276225"/>
                <wp:effectExtent l="0" t="0" r="19050" b="28575"/>
                <wp:wrapNone/>
                <wp:docPr id="141029425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3350" cy="2762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858BD0" w14:textId="77777777" w:rsidR="00661239" w:rsidRPr="009A574D" w:rsidRDefault="00661239" w:rsidP="00661239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 xml:space="preserve">Por </w:t>
                            </w:r>
                            <w:r w:rsidRPr="009A574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 xml:space="preserve">favor explique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detalladamente</w:t>
                            </w:r>
                            <w:r w:rsidRPr="009A574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 xml:space="preserve"> las causas que 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o</w:t>
                            </w:r>
                            <w:r w:rsidRPr="009A574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 xml:space="preserve"> llevaron 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perder el semestre</w:t>
                            </w:r>
                            <w:r w:rsidRPr="009A574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24D71D" id="_x0000_s1028" style="position:absolute;left:0;text-align:left;margin-left:0;margin-top:19.95pt;width:610.5pt;height:21.75pt;z-index:-251617280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" fillcolor="#375623 [1609]" strokecolor="#375623 [1609]" strokeweight="1pt">
                <v:textbox>
                  <w:txbxContent>
                    <w:p w14:paraId="12858BD0" w14:textId="77777777" w:rsidR="00661239" w:rsidRPr="009A574D" w:rsidRDefault="00661239" w:rsidP="00661239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 xml:space="preserve">Por </w:t>
                      </w:r>
                      <w:r w:rsidRPr="009A574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 xml:space="preserve">favor explique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detalladamente</w:t>
                      </w:r>
                      <w:r w:rsidRPr="009A574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 xml:space="preserve"> las causas que 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o</w:t>
                      </w:r>
                      <w:r w:rsidRPr="009A574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 xml:space="preserve"> llevaron a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perder el semestre</w:t>
                      </w:r>
                      <w:r w:rsidRPr="009A574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: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3F13E099" w14:textId="77777777" w:rsidR="004B2E18" w:rsidRPr="00353BD4" w:rsidRDefault="004B2E18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789C350E" w14:textId="77777777" w:rsidR="00661239" w:rsidRPr="00353BD4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1BAC545F" w14:textId="77777777" w:rsidR="00661239" w:rsidRPr="00353BD4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laconcuadrcula"/>
        <w:tblW w:w="8840" w:type="dxa"/>
        <w:tblLook w:val="04A0" w:firstRow="1" w:lastRow="0" w:firstColumn="1" w:lastColumn="0" w:noHBand="0" w:noVBand="1"/>
      </w:tblPr>
      <w:tblGrid>
        <w:gridCol w:w="8840"/>
      </w:tblGrid>
      <w:tr w:rsidR="00B7653F" w:rsidRPr="00B7653F" w14:paraId="164B659E" w14:textId="77777777" w:rsidTr="00B7653F">
        <w:trPr>
          <w:trHeight w:val="1570"/>
        </w:trPr>
        <w:tc>
          <w:tcPr>
            <w:tcW w:w="8840" w:type="dxa"/>
          </w:tcPr>
          <w:p w14:paraId="3D2D84C6" w14:textId="77777777" w:rsidR="00B7653F" w:rsidRPr="00B7653F" w:rsidRDefault="00B7653F" w:rsidP="00EC1B2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14:paraId="65860F06" w14:textId="77777777" w:rsidR="00661239" w:rsidRPr="00353BD4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62FB54F6" w14:textId="77777777" w:rsidR="00661239" w:rsidRPr="00353BD4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EF73DE7" w14:textId="77777777" w:rsidR="004B2E18" w:rsidRPr="00353BD4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sz w:val="22"/>
          <w:szCs w:val="22"/>
        </w:rPr>
        <w:t>¿L</w:t>
      </w:r>
      <w:r w:rsidR="004B2E18" w:rsidRPr="00353BD4">
        <w:rPr>
          <w:rFonts w:asciiTheme="minorHAnsi" w:hAnsiTheme="minorHAnsi" w:cstheme="minorHAnsi"/>
          <w:b/>
          <w:bCs/>
          <w:sz w:val="22"/>
          <w:szCs w:val="22"/>
        </w:rPr>
        <w:t>a pérdida del semestre ocurrió en el semestre inmediatamente anterior</w:t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>?</w:t>
      </w:r>
    </w:p>
    <w:p w14:paraId="4E0EAD45" w14:textId="77777777" w:rsidR="004B2E18" w:rsidRPr="00353BD4" w:rsidRDefault="00CC7513" w:rsidP="004B2E18">
      <w:pPr>
        <w:pStyle w:val="Sinespaciado"/>
        <w:spacing w:before="240" w:line="480" w:lineRule="aut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D7AF4A" wp14:editId="3E6C6C7F">
                <wp:simplePos x="0" y="0"/>
                <wp:positionH relativeFrom="column">
                  <wp:posOffset>1453515</wp:posOffset>
                </wp:positionH>
                <wp:positionV relativeFrom="paragraph">
                  <wp:posOffset>158750</wp:posOffset>
                </wp:positionV>
                <wp:extent cx="180975" cy="171450"/>
                <wp:effectExtent l="0" t="0" r="28575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5D991ACB" id="Rectángulo 3" o:spid="_x0000_s1026" style="position:absolute;margin-left:114.45pt;margin-top:12.5pt;width:14.25pt;height:13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" fillcolor="white [3201]" strokecolor="black [3200]" strokeweight="1pt"/>
            </w:pict>
          </mc:Fallback>
        </mc:AlternateContent>
      </w: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08B09F8" wp14:editId="510A5405">
                <wp:simplePos x="0" y="0"/>
                <wp:positionH relativeFrom="column">
                  <wp:posOffset>485775</wp:posOffset>
                </wp:positionH>
                <wp:positionV relativeFrom="paragraph">
                  <wp:posOffset>170815</wp:posOffset>
                </wp:positionV>
                <wp:extent cx="180975" cy="17145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C8A3605" id="Rectángulo 2" o:spid="_x0000_s1026" style="position:absolute;margin-left:38.25pt;margin-top:13.45pt;width:14.25pt;height:1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" fillcolor="white [3201]" strokecolor="black [3200]" strokeweight="1pt"/>
            </w:pict>
          </mc:Fallback>
        </mc:AlternateContent>
      </w:r>
      <w:r w:rsidR="004B2E18" w:rsidRPr="00353BD4">
        <w:rPr>
          <w:rFonts w:asciiTheme="minorHAnsi" w:hAnsiTheme="minorHAnsi" w:cstheme="minorHAnsi"/>
          <w:b/>
          <w:bCs/>
        </w:rPr>
        <w:t>Sí</w:t>
      </w:r>
      <w:r w:rsidR="004B2E18" w:rsidRPr="00353BD4">
        <w:rPr>
          <w:rFonts w:asciiTheme="minorHAnsi" w:hAnsiTheme="minorHAnsi" w:cstheme="minorHAnsi"/>
          <w:b/>
          <w:bCs/>
        </w:rPr>
        <w:tab/>
      </w:r>
      <w:r w:rsidR="004B2E18" w:rsidRPr="00353BD4">
        <w:rPr>
          <w:rFonts w:asciiTheme="minorHAnsi" w:hAnsiTheme="minorHAnsi" w:cstheme="minorHAnsi"/>
          <w:b/>
          <w:bCs/>
        </w:rPr>
        <w:tab/>
        <w:t xml:space="preserve">    No</w:t>
      </w:r>
    </w:p>
    <w:p w14:paraId="241A0E8E" w14:textId="77777777" w:rsidR="004B2E18" w:rsidRPr="00353BD4" w:rsidRDefault="004B2E18" w:rsidP="004B2E18">
      <w:pPr>
        <w:pStyle w:val="Sinespaciado"/>
        <w:jc w:val="both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 xml:space="preserve">En caso de que su respuesta sea NO y hayan pasado al menos seis meses </w:t>
      </w:r>
      <w:r w:rsidR="00661239" w:rsidRPr="00353BD4">
        <w:rPr>
          <w:rFonts w:asciiTheme="minorHAnsi" w:hAnsiTheme="minorHAnsi" w:cstheme="minorHAnsi"/>
          <w:b/>
          <w:bCs/>
        </w:rPr>
        <w:t xml:space="preserve">desde que perdió el semestre, </w:t>
      </w:r>
      <w:r w:rsidRPr="00353BD4">
        <w:rPr>
          <w:rFonts w:asciiTheme="minorHAnsi" w:hAnsiTheme="minorHAnsi" w:cstheme="minorHAnsi"/>
          <w:b/>
          <w:bCs/>
        </w:rPr>
        <w:t>por favor explique detalladamente las actividades</w:t>
      </w:r>
      <w:r w:rsidR="003275E1" w:rsidRPr="00353BD4">
        <w:rPr>
          <w:rFonts w:asciiTheme="minorHAnsi" w:hAnsiTheme="minorHAnsi" w:cstheme="minorHAnsi"/>
          <w:b/>
          <w:bCs/>
        </w:rPr>
        <w:t xml:space="preserve"> </w:t>
      </w:r>
      <w:r w:rsidRPr="00353BD4">
        <w:rPr>
          <w:rFonts w:asciiTheme="minorHAnsi" w:hAnsiTheme="minorHAnsi" w:cstheme="minorHAnsi"/>
          <w:b/>
          <w:bCs/>
        </w:rPr>
        <w:t>desarrolladas durante este per</w:t>
      </w:r>
      <w:r w:rsidR="00B7653F">
        <w:rPr>
          <w:rFonts w:asciiTheme="minorHAnsi" w:hAnsiTheme="minorHAnsi" w:cstheme="minorHAnsi"/>
          <w:b/>
          <w:bCs/>
        </w:rPr>
        <w:t>í</w:t>
      </w:r>
      <w:r w:rsidRPr="00353BD4">
        <w:rPr>
          <w:rFonts w:asciiTheme="minorHAnsi" w:hAnsiTheme="minorHAnsi" w:cstheme="minorHAnsi"/>
          <w:b/>
          <w:bCs/>
        </w:rPr>
        <w:t>odo de tiempo</w:t>
      </w:r>
      <w:r w:rsidR="00661239" w:rsidRPr="00353BD4">
        <w:rPr>
          <w:rFonts w:asciiTheme="minorHAnsi" w:hAnsiTheme="minorHAnsi" w:cstheme="minorHAnsi"/>
          <w:b/>
          <w:bCs/>
        </w:rPr>
        <w:t>, que estén relacionadas con los motivos por los cuales perdió el semestre</w:t>
      </w:r>
    </w:p>
    <w:p w14:paraId="16AD12F0" w14:textId="77777777" w:rsidR="00B7653F" w:rsidRPr="00B7653F" w:rsidRDefault="00B7653F" w:rsidP="00B7653F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08BC4141" w14:textId="77777777" w:rsidR="004B2E18" w:rsidRPr="00353BD4" w:rsidRDefault="004B2E18" w:rsidP="00DB0D51">
      <w:pPr>
        <w:rPr>
          <w:rFonts w:asciiTheme="minorHAnsi" w:hAnsiTheme="minorHAnsi" w:cstheme="minorHAnsi"/>
          <w:bCs/>
          <w:sz w:val="22"/>
          <w:szCs w:val="22"/>
        </w:rPr>
      </w:pPr>
    </w:p>
    <w:tbl>
      <w:tblPr>
        <w:tblStyle w:val="Tablaconcuadrcula"/>
        <w:tblW w:w="8978" w:type="dxa"/>
        <w:tblLook w:val="04A0" w:firstRow="1" w:lastRow="0" w:firstColumn="1" w:lastColumn="0" w:noHBand="0" w:noVBand="1"/>
      </w:tblPr>
      <w:tblGrid>
        <w:gridCol w:w="8978"/>
      </w:tblGrid>
      <w:tr w:rsidR="00B7653F" w14:paraId="1F86E5FC" w14:textId="77777777" w:rsidTr="00B7653F">
        <w:trPr>
          <w:trHeight w:val="1671"/>
        </w:trPr>
        <w:tc>
          <w:tcPr>
            <w:tcW w:w="8978" w:type="dxa"/>
          </w:tcPr>
          <w:p w14:paraId="392019B4" w14:textId="77777777" w:rsidR="00B7653F" w:rsidRDefault="00B7653F" w:rsidP="00DB0D5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1531B4FD" w14:textId="77777777" w:rsidR="00661239" w:rsidRPr="00353BD4" w:rsidRDefault="00661239" w:rsidP="00DB0D51">
      <w:pPr>
        <w:rPr>
          <w:rFonts w:asciiTheme="minorHAnsi" w:hAnsiTheme="minorHAnsi" w:cstheme="minorHAnsi"/>
          <w:bCs/>
          <w:sz w:val="22"/>
          <w:szCs w:val="22"/>
        </w:rPr>
      </w:pPr>
    </w:p>
    <w:p w14:paraId="2EF9097B" w14:textId="77777777" w:rsidR="00B7653F" w:rsidRPr="00B7653F" w:rsidRDefault="00B7653F" w:rsidP="00B7653F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22ED76AC" w14:textId="77777777" w:rsidR="00661239" w:rsidRPr="00353BD4" w:rsidRDefault="00661239" w:rsidP="00DB0D51">
      <w:pPr>
        <w:rPr>
          <w:rFonts w:asciiTheme="minorHAnsi" w:hAnsiTheme="minorHAnsi" w:cstheme="minorHAnsi"/>
          <w:bCs/>
          <w:sz w:val="22"/>
          <w:szCs w:val="22"/>
        </w:rPr>
      </w:pPr>
    </w:p>
    <w:p w14:paraId="6FD7524E" w14:textId="77777777" w:rsidR="005A0F12" w:rsidRDefault="005A0F12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0AEE66CD" w14:textId="79F6102C" w:rsidR="003275E1" w:rsidRPr="00353BD4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sz w:val="22"/>
          <w:szCs w:val="22"/>
        </w:rPr>
        <w:t>¿Ha solicitado reingreso por suspensión voluntaria del semestre en el pasado?</w:t>
      </w:r>
    </w:p>
    <w:p w14:paraId="76EA706E" w14:textId="77777777" w:rsidR="00661239" w:rsidRPr="00353BD4" w:rsidRDefault="00661239" w:rsidP="00DB0D51">
      <w:pPr>
        <w:rPr>
          <w:rFonts w:asciiTheme="minorHAnsi" w:hAnsiTheme="minorHAnsi" w:cstheme="minorHAnsi"/>
          <w:bCs/>
          <w:sz w:val="22"/>
          <w:szCs w:val="22"/>
        </w:rPr>
      </w:pPr>
    </w:p>
    <w:p w14:paraId="1AE82160" w14:textId="77777777" w:rsidR="00661239" w:rsidRPr="00353BD4" w:rsidRDefault="00F03F96" w:rsidP="00F03F96">
      <w:pPr>
        <w:pStyle w:val="Sinespaciado"/>
        <w:spacing w:before="240" w:line="480" w:lineRule="aut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446375C" wp14:editId="64C67B58">
                <wp:simplePos x="0" y="0"/>
                <wp:positionH relativeFrom="column">
                  <wp:posOffset>1638245</wp:posOffset>
                </wp:positionH>
                <wp:positionV relativeFrom="paragraph">
                  <wp:posOffset>161290</wp:posOffset>
                </wp:positionV>
                <wp:extent cx="180975" cy="171450"/>
                <wp:effectExtent l="0" t="0" r="28575" b="1905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28071F26" id="Rectángulo 8" o:spid="_x0000_s1026" style="position:absolute;margin-left:129pt;margin-top:12.7pt;width:14.25pt;height:13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" fillcolor="white [3201]" strokecolor="black [3200]" strokeweight="1pt"/>
            </w:pict>
          </mc:Fallback>
        </mc:AlternateContent>
      </w: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D76BE47" wp14:editId="3F6E856E">
                <wp:simplePos x="0" y="0"/>
                <wp:positionH relativeFrom="column">
                  <wp:posOffset>470452</wp:posOffset>
                </wp:positionH>
                <wp:positionV relativeFrom="paragraph">
                  <wp:posOffset>144808</wp:posOffset>
                </wp:positionV>
                <wp:extent cx="180975" cy="171450"/>
                <wp:effectExtent l="0" t="0" r="28575" b="1905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5E4B4BA7" id="Rectángulo 7" o:spid="_x0000_s1026" style="position:absolute;margin-left:37.05pt;margin-top:11.4pt;width:14.25pt;height:13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" fillcolor="window" strokecolor="windowText" strokeweight="1pt"/>
            </w:pict>
          </mc:Fallback>
        </mc:AlternateContent>
      </w:r>
      <w:r w:rsidR="00661239" w:rsidRPr="00353BD4">
        <w:rPr>
          <w:rFonts w:asciiTheme="minorHAnsi" w:hAnsiTheme="minorHAnsi" w:cstheme="minorHAnsi"/>
          <w:b/>
          <w:bCs/>
        </w:rPr>
        <w:t>Sí</w:t>
      </w:r>
      <w:r w:rsidR="00661239" w:rsidRPr="00353BD4">
        <w:rPr>
          <w:rFonts w:asciiTheme="minorHAnsi" w:hAnsiTheme="minorHAnsi" w:cstheme="minorHAnsi"/>
          <w:b/>
          <w:bCs/>
        </w:rPr>
        <w:tab/>
      </w:r>
      <w:r w:rsidR="00661239" w:rsidRPr="00353BD4">
        <w:rPr>
          <w:rFonts w:asciiTheme="minorHAnsi" w:hAnsiTheme="minorHAnsi" w:cstheme="minorHAnsi"/>
          <w:b/>
          <w:bCs/>
        </w:rPr>
        <w:tab/>
        <w:t xml:space="preserve">    No</w:t>
      </w:r>
    </w:p>
    <w:p w14:paraId="56552BA0" w14:textId="77777777" w:rsidR="00661239" w:rsidRPr="00353BD4" w:rsidRDefault="00661239" w:rsidP="00DB0D51">
      <w:pPr>
        <w:rPr>
          <w:rFonts w:asciiTheme="minorHAnsi" w:hAnsiTheme="minorHAnsi" w:cstheme="minorHAnsi"/>
          <w:bCs/>
          <w:sz w:val="22"/>
          <w:szCs w:val="22"/>
        </w:rPr>
      </w:pPr>
    </w:p>
    <w:p w14:paraId="1C778B78" w14:textId="77777777" w:rsidR="009646AD" w:rsidRPr="00353BD4" w:rsidRDefault="009646AD" w:rsidP="00DB0D51">
      <w:pPr>
        <w:pStyle w:val="Sinespaciado"/>
        <w:rPr>
          <w:rFonts w:asciiTheme="minorHAnsi" w:hAnsiTheme="minorHAnsi" w:cstheme="minorHAnsi"/>
          <w:b/>
          <w:bCs/>
        </w:rPr>
      </w:pPr>
    </w:p>
    <w:p w14:paraId="312E351D" w14:textId="0D1B7109" w:rsidR="00F03F96" w:rsidRDefault="00DB0D51" w:rsidP="00A11E90">
      <w:pPr>
        <w:pStyle w:val="Sinespaciado"/>
        <w:spacing w:before="240" w:line="480" w:lineRule="aut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 xml:space="preserve">¿Ha presentado anteriormente </w:t>
      </w:r>
      <w:r w:rsidR="00455E18" w:rsidRPr="00353BD4">
        <w:rPr>
          <w:rFonts w:asciiTheme="minorHAnsi" w:hAnsiTheme="minorHAnsi" w:cstheme="minorHAnsi"/>
          <w:b/>
          <w:bCs/>
        </w:rPr>
        <w:t xml:space="preserve">solicitudes de Reintegro </w:t>
      </w:r>
      <w:r w:rsidRPr="00353BD4">
        <w:rPr>
          <w:rFonts w:asciiTheme="minorHAnsi" w:hAnsiTheme="minorHAnsi" w:cstheme="minorHAnsi"/>
          <w:b/>
          <w:bCs/>
        </w:rPr>
        <w:t xml:space="preserve">ante el Consejo Directivo? </w:t>
      </w:r>
    </w:p>
    <w:p w14:paraId="54B86E0E" w14:textId="7FC85147" w:rsidR="00DB0D51" w:rsidRPr="00353BD4" w:rsidRDefault="005A0F12" w:rsidP="00A11E90">
      <w:pPr>
        <w:pStyle w:val="Sinespaciado"/>
        <w:spacing w:before="240" w:line="480" w:lineRule="aut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E01AC6C" wp14:editId="59E97A5F">
                <wp:simplePos x="0" y="0"/>
                <wp:positionH relativeFrom="column">
                  <wp:posOffset>1515745</wp:posOffset>
                </wp:positionH>
                <wp:positionV relativeFrom="paragraph">
                  <wp:posOffset>88900</wp:posOffset>
                </wp:positionV>
                <wp:extent cx="266700" cy="219075"/>
                <wp:effectExtent l="0" t="0" r="19050" b="28575"/>
                <wp:wrapNone/>
                <wp:docPr id="46530034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2F667357" id="Rectángulo 1" o:spid="_x0000_s1026" style="position:absolute;margin-left:119.35pt;margin-top:7pt;width:21pt;height:17.2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" fillcolor="white [3201]" strokecolor="black [3200]" strokeweight="1pt"/>
            </w:pict>
          </mc:Fallback>
        </mc:AlternateContent>
      </w: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FD9E2A1" wp14:editId="6001B6F2">
                <wp:simplePos x="0" y="0"/>
                <wp:positionH relativeFrom="column">
                  <wp:posOffset>383921</wp:posOffset>
                </wp:positionH>
                <wp:positionV relativeFrom="paragraph">
                  <wp:posOffset>82804</wp:posOffset>
                </wp:positionV>
                <wp:extent cx="266700" cy="219075"/>
                <wp:effectExtent l="0" t="0" r="19050" b="28575"/>
                <wp:wrapNone/>
                <wp:docPr id="1771378310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3380DD31" id="Rectángulo 1" o:spid="_x0000_s1026" style="position:absolute;margin-left:30.25pt;margin-top:6.5pt;width:21pt;height:17.2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" fillcolor="white [3201]" strokecolor="black [3200]" strokeweight="1pt"/>
            </w:pict>
          </mc:Fallback>
        </mc:AlternateContent>
      </w:r>
      <w:r w:rsidR="00DB0D51" w:rsidRPr="00353BD4">
        <w:rPr>
          <w:rFonts w:asciiTheme="minorHAnsi" w:hAnsiTheme="minorHAnsi" w:cstheme="minorHAnsi"/>
          <w:b/>
          <w:bCs/>
        </w:rPr>
        <w:t>Sí</w:t>
      </w:r>
      <w:r w:rsidR="00A11E90" w:rsidRPr="00353BD4">
        <w:rPr>
          <w:rFonts w:asciiTheme="minorHAnsi" w:hAnsiTheme="minorHAnsi" w:cstheme="minorHAnsi"/>
          <w:b/>
          <w:bCs/>
        </w:rPr>
        <w:tab/>
      </w:r>
      <w:r w:rsidR="00DB0D51" w:rsidRPr="00353BD4">
        <w:rPr>
          <w:rFonts w:asciiTheme="minorHAnsi" w:hAnsiTheme="minorHAnsi" w:cstheme="minorHAnsi"/>
          <w:b/>
          <w:bCs/>
        </w:rPr>
        <w:tab/>
      </w:r>
      <w:r w:rsidR="009646AD" w:rsidRPr="00353BD4">
        <w:rPr>
          <w:rFonts w:asciiTheme="minorHAnsi" w:hAnsiTheme="minorHAnsi" w:cstheme="minorHAnsi"/>
          <w:b/>
          <w:bCs/>
        </w:rPr>
        <w:t xml:space="preserve">    </w:t>
      </w:r>
      <w:r w:rsidR="00DB0D51" w:rsidRPr="00353BD4">
        <w:rPr>
          <w:rFonts w:asciiTheme="minorHAnsi" w:hAnsiTheme="minorHAnsi" w:cstheme="minorHAnsi"/>
          <w:b/>
          <w:bCs/>
        </w:rPr>
        <w:t>No</w:t>
      </w:r>
    </w:p>
    <w:p w14:paraId="4262E4BB" w14:textId="77777777" w:rsidR="009646AD" w:rsidRPr="00353BD4" w:rsidRDefault="009646AD" w:rsidP="00DB0D51">
      <w:pPr>
        <w:pStyle w:val="Sinespaciado"/>
        <w:rPr>
          <w:rFonts w:asciiTheme="minorHAnsi" w:hAnsiTheme="minorHAnsi" w:cstheme="minorHAnsi"/>
          <w:b/>
          <w:bCs/>
        </w:rPr>
      </w:pPr>
    </w:p>
    <w:p w14:paraId="66EDA502" w14:textId="77777777" w:rsidR="00DB0D51" w:rsidRPr="00353BD4" w:rsidRDefault="00DB0D51" w:rsidP="00DB0D51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>¿Cuántas veces?</w:t>
      </w:r>
    </w:p>
    <w:p w14:paraId="45E03E14" w14:textId="77777777" w:rsidR="00411885" w:rsidRPr="00353BD4" w:rsidRDefault="00411885" w:rsidP="00DB0D51">
      <w:pPr>
        <w:pStyle w:val="Sinespaciado"/>
        <w:rPr>
          <w:rFonts w:asciiTheme="minorHAnsi" w:hAnsiTheme="minorHAnsi" w:cstheme="minorHAnsi"/>
          <w:b/>
          <w:bCs/>
        </w:rPr>
      </w:pPr>
    </w:p>
    <w:p w14:paraId="46BA64E0" w14:textId="77777777" w:rsidR="00F100FB" w:rsidRPr="00353BD4" w:rsidRDefault="00F100FB" w:rsidP="00DB0D51">
      <w:pPr>
        <w:pStyle w:val="Sinespaciado"/>
        <w:rPr>
          <w:rFonts w:asciiTheme="minorHAnsi" w:hAnsiTheme="minorHAnsi" w:cstheme="minorHAnsi"/>
          <w:b/>
          <w:bCs/>
        </w:rPr>
      </w:pPr>
    </w:p>
    <w:p w14:paraId="77BCB685" w14:textId="77777777" w:rsidR="00DB0D51" w:rsidRPr="00353BD4" w:rsidRDefault="00411885" w:rsidP="00DB0D51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>¿Cuándo?</w:t>
      </w:r>
      <w:r w:rsidR="00F03F96">
        <w:rPr>
          <w:rFonts w:asciiTheme="minorHAnsi" w:hAnsiTheme="minorHAnsi" w:cstheme="minorHAnsi"/>
          <w:b/>
          <w:bCs/>
        </w:rPr>
        <w:t xml:space="preserve"> </w:t>
      </w:r>
      <w:r w:rsidRPr="00353BD4">
        <w:rPr>
          <w:rFonts w:asciiTheme="minorHAnsi" w:hAnsiTheme="minorHAnsi" w:cstheme="minorHAnsi"/>
          <w:b/>
          <w:bCs/>
        </w:rPr>
        <w:t>(semestre y año)</w:t>
      </w:r>
    </w:p>
    <w:p w14:paraId="1DB301A8" w14:textId="77777777" w:rsidR="009646AD" w:rsidRPr="00353BD4" w:rsidRDefault="009646AD" w:rsidP="00DB0D51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3090FBD" wp14:editId="2DAD86ED">
                <wp:simplePos x="0" y="0"/>
                <wp:positionH relativeFrom="column">
                  <wp:posOffset>5277513</wp:posOffset>
                </wp:positionH>
                <wp:positionV relativeFrom="paragraph">
                  <wp:posOffset>121285</wp:posOffset>
                </wp:positionV>
                <wp:extent cx="266700" cy="219075"/>
                <wp:effectExtent l="0" t="0" r="19050" b="28575"/>
                <wp:wrapNone/>
                <wp:docPr id="966400669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FAC6324" id="Rectángulo 1" o:spid="_x0000_s1026" style="position:absolute;margin-left:415.55pt;margin-top:9.55pt;width:21pt;height:17.2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" fillcolor="white [3201]" strokecolor="black [3200]" strokeweight="1pt"/>
            </w:pict>
          </mc:Fallback>
        </mc:AlternateContent>
      </w: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751DED96" wp14:editId="18309C3D">
                <wp:simplePos x="0" y="0"/>
                <wp:positionH relativeFrom="column">
                  <wp:posOffset>4305300</wp:posOffset>
                </wp:positionH>
                <wp:positionV relativeFrom="paragraph">
                  <wp:posOffset>130810</wp:posOffset>
                </wp:positionV>
                <wp:extent cx="266700" cy="219075"/>
                <wp:effectExtent l="0" t="0" r="19050" b="28575"/>
                <wp:wrapNone/>
                <wp:docPr id="147733412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629501E" id="Rectángulo 1" o:spid="_x0000_s1026" style="position:absolute;margin-left:339pt;margin-top:10.3pt;width:21pt;height:17.2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" fillcolor="white [3201]" strokecolor="black [3200]" strokeweight="1pt"/>
            </w:pict>
          </mc:Fallback>
        </mc:AlternateContent>
      </w:r>
    </w:p>
    <w:p w14:paraId="77534EE3" w14:textId="77777777" w:rsidR="00DB0D51" w:rsidRPr="00353BD4" w:rsidRDefault="00DB0D51" w:rsidP="00DB0D51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>¿Se ha adelantado en su contra algún proceso disciplinario?</w:t>
      </w:r>
      <w:r w:rsidRPr="00353BD4">
        <w:rPr>
          <w:rFonts w:asciiTheme="minorHAnsi" w:hAnsiTheme="minorHAnsi" w:cstheme="minorHAnsi"/>
          <w:b/>
          <w:bCs/>
        </w:rPr>
        <w:tab/>
      </w:r>
      <w:r w:rsidR="00F03F96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 xml:space="preserve">  </w:t>
      </w:r>
      <w:r w:rsidR="009646AD" w:rsidRPr="00353BD4">
        <w:rPr>
          <w:rFonts w:asciiTheme="minorHAnsi" w:hAnsiTheme="minorHAnsi" w:cstheme="minorHAnsi"/>
          <w:b/>
          <w:bCs/>
        </w:rPr>
        <w:t>Sí</w:t>
      </w:r>
      <w:r w:rsidR="009646AD" w:rsidRPr="00353BD4">
        <w:rPr>
          <w:rFonts w:asciiTheme="minorHAnsi" w:hAnsiTheme="minorHAnsi" w:cstheme="minorHAnsi"/>
          <w:b/>
          <w:bCs/>
        </w:rPr>
        <w:tab/>
        <w:t xml:space="preserve">    </w:t>
      </w:r>
      <w:r w:rsidR="00F03F96">
        <w:rPr>
          <w:rFonts w:asciiTheme="minorHAnsi" w:hAnsiTheme="minorHAnsi" w:cstheme="minorHAnsi"/>
          <w:b/>
          <w:bCs/>
        </w:rPr>
        <w:t xml:space="preserve">          </w:t>
      </w:r>
      <w:r w:rsidR="009646AD" w:rsidRPr="00353BD4">
        <w:rPr>
          <w:rFonts w:asciiTheme="minorHAnsi" w:hAnsiTheme="minorHAnsi" w:cstheme="minorHAnsi"/>
          <w:b/>
          <w:bCs/>
        </w:rPr>
        <w:t>No</w:t>
      </w:r>
    </w:p>
    <w:p w14:paraId="520657E5" w14:textId="77777777" w:rsidR="009646AD" w:rsidRPr="00353BD4" w:rsidRDefault="009646AD" w:rsidP="00DB0D51">
      <w:pPr>
        <w:tabs>
          <w:tab w:val="left" w:pos="2355"/>
        </w:tabs>
        <w:rPr>
          <w:rFonts w:asciiTheme="minorHAnsi" w:hAnsiTheme="minorHAnsi" w:cstheme="minorHAnsi"/>
          <w:b/>
          <w:bCs/>
          <w:sz w:val="22"/>
          <w:szCs w:val="22"/>
        </w:rPr>
      </w:pPr>
    </w:p>
    <w:p w14:paraId="5866C8BA" w14:textId="77777777" w:rsidR="009646AD" w:rsidRPr="00353BD4" w:rsidRDefault="009646AD" w:rsidP="00DB0D51">
      <w:pPr>
        <w:tabs>
          <w:tab w:val="left" w:pos="2355"/>
        </w:tabs>
        <w:rPr>
          <w:rFonts w:asciiTheme="minorHAnsi" w:hAnsiTheme="minorHAnsi" w:cstheme="minorHAnsi"/>
          <w:b/>
          <w:bCs/>
          <w:sz w:val="22"/>
          <w:szCs w:val="22"/>
        </w:rPr>
      </w:pPr>
    </w:p>
    <w:p w14:paraId="7A2F6DEB" w14:textId="77777777" w:rsidR="00DB0D51" w:rsidRPr="00353BD4" w:rsidRDefault="00DB0D51" w:rsidP="00DB0D51">
      <w:pPr>
        <w:tabs>
          <w:tab w:val="left" w:pos="2355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sz w:val="22"/>
          <w:szCs w:val="22"/>
        </w:rPr>
        <w:t>¿Por qué motivo?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65"/>
      </w:tblGrid>
      <w:tr w:rsidR="00B7653F" w14:paraId="6A38A121" w14:textId="77777777" w:rsidTr="00B7653F">
        <w:trPr>
          <w:trHeight w:val="2279"/>
        </w:trPr>
        <w:tc>
          <w:tcPr>
            <w:tcW w:w="8665" w:type="dxa"/>
          </w:tcPr>
          <w:p w14:paraId="0898D539" w14:textId="77777777" w:rsidR="00B7653F" w:rsidRDefault="00B7653F" w:rsidP="009646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98A5C63" w14:textId="35D36FD0" w:rsidR="00255B0C" w:rsidRDefault="00255B0C" w:rsidP="009646AD">
      <w:pPr>
        <w:rPr>
          <w:rFonts w:asciiTheme="minorHAnsi" w:hAnsiTheme="minorHAnsi" w:cstheme="minorHAnsi"/>
          <w:sz w:val="22"/>
          <w:szCs w:val="22"/>
        </w:rPr>
      </w:pPr>
    </w:p>
    <w:p w14:paraId="0B754B4B" w14:textId="77777777" w:rsidR="00255B0C" w:rsidRDefault="00255B0C">
      <w:pPr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 w:type="page"/>
      </w:r>
    </w:p>
    <w:p w14:paraId="6C06FCEE" w14:textId="77777777" w:rsidR="009646AD" w:rsidRPr="00353BD4" w:rsidRDefault="00353BD4" w:rsidP="009646AD">
      <w:pPr>
        <w:rPr>
          <w:rFonts w:asciiTheme="minorHAnsi" w:hAnsiTheme="minorHAnsi" w:cstheme="minorHAnsi"/>
          <w:sz w:val="22"/>
          <w:szCs w:val="22"/>
        </w:rPr>
      </w:pPr>
      <w:r w:rsidRPr="00353BD4">
        <w:rPr>
          <w:rFonts w:asciiTheme="minorHAnsi" w:hAnsiTheme="minorHAnsi" w:cstheme="min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2096" behindDoc="1" locked="0" layoutInCell="1" allowOverlap="1" wp14:anchorId="1BE696AC" wp14:editId="782EF509">
                <wp:simplePos x="0" y="0"/>
                <wp:positionH relativeFrom="page">
                  <wp:posOffset>-635</wp:posOffset>
                </wp:positionH>
                <wp:positionV relativeFrom="paragraph">
                  <wp:posOffset>235613</wp:posOffset>
                </wp:positionV>
                <wp:extent cx="7753350" cy="276225"/>
                <wp:effectExtent l="0" t="0" r="19050" b="28575"/>
                <wp:wrapNone/>
                <wp:docPr id="204637897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3350" cy="2762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187CB8" w14:textId="77777777" w:rsidR="009646AD" w:rsidRPr="009A574D" w:rsidRDefault="009646AD" w:rsidP="009646AD">
                            <w:pPr>
                              <w:ind w:left="708" w:firstLine="708"/>
                              <w:rPr>
                                <w:lang w:val="es-MX"/>
                              </w:rPr>
                            </w:pPr>
                            <w:r w:rsidRPr="009A574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¿Qué medidas ha tomado para que esta situación no se repita en el futuro?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E696AC" id="_x0000_s1029" style="position:absolute;left:0;text-align:left;margin-left:-.05pt;margin-top:18.55pt;width:610.5pt;height:21.75pt;z-index:-2516643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" fillcolor="#375623 [1609]" strokecolor="#375623 [1609]" strokeweight="1pt">
                <v:textbox>
                  <w:txbxContent>
                    <w:p w14:paraId="56187CB8" w14:textId="77777777" w:rsidR="009646AD" w:rsidRPr="009A574D" w:rsidRDefault="009646AD" w:rsidP="009646AD">
                      <w:pPr>
                        <w:ind w:left="708" w:firstLine="708"/>
                        <w:rPr>
                          <w:lang w:val="es-MX"/>
                        </w:rPr>
                      </w:pPr>
                      <w:r w:rsidRPr="009A574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¿Qué medidas ha tomado para que esta situación no se repita en el futuro?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632234CA" w14:textId="77777777" w:rsidR="009646AD" w:rsidRPr="00353BD4" w:rsidRDefault="009646AD" w:rsidP="009646AD">
      <w:pPr>
        <w:rPr>
          <w:rFonts w:asciiTheme="minorHAnsi" w:hAnsiTheme="minorHAnsi" w:cstheme="minorHAnsi"/>
          <w:sz w:val="22"/>
          <w:szCs w:val="22"/>
        </w:rPr>
      </w:pPr>
    </w:p>
    <w:p w14:paraId="32500CD0" w14:textId="77777777" w:rsidR="009646AD" w:rsidRPr="00353BD4" w:rsidRDefault="009646AD" w:rsidP="009646AD">
      <w:pPr>
        <w:rPr>
          <w:rFonts w:asciiTheme="minorHAnsi" w:hAnsiTheme="minorHAnsi" w:cstheme="minorHAnsi"/>
          <w:sz w:val="22"/>
          <w:szCs w:val="22"/>
        </w:rPr>
      </w:pPr>
    </w:p>
    <w:p w14:paraId="440862D3" w14:textId="77777777" w:rsidR="009646AD" w:rsidRPr="00353BD4" w:rsidRDefault="009646AD" w:rsidP="009646AD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8852" w:type="dxa"/>
        <w:tblLook w:val="04A0" w:firstRow="1" w:lastRow="0" w:firstColumn="1" w:lastColumn="0" w:noHBand="0" w:noVBand="1"/>
      </w:tblPr>
      <w:tblGrid>
        <w:gridCol w:w="8852"/>
      </w:tblGrid>
      <w:tr w:rsidR="00B7653F" w14:paraId="4E64EDAB" w14:textId="77777777" w:rsidTr="00B7653F">
        <w:trPr>
          <w:trHeight w:val="2818"/>
        </w:trPr>
        <w:tc>
          <w:tcPr>
            <w:tcW w:w="8852" w:type="dxa"/>
          </w:tcPr>
          <w:p w14:paraId="10C41BA3" w14:textId="77777777" w:rsidR="00B7653F" w:rsidRDefault="00B7653F" w:rsidP="009646A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0FE8E78" w14:textId="77777777" w:rsidR="009646AD" w:rsidRPr="00353BD4" w:rsidRDefault="00F03F96" w:rsidP="009646AD">
      <w:pPr>
        <w:rPr>
          <w:rFonts w:asciiTheme="minorHAnsi" w:hAnsiTheme="minorHAnsi" w:cstheme="minorHAnsi"/>
          <w:sz w:val="22"/>
          <w:szCs w:val="22"/>
        </w:rPr>
      </w:pPr>
      <w:r w:rsidRPr="00353BD4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C7B4F15" wp14:editId="6195B95C">
                <wp:simplePos x="0" y="0"/>
                <wp:positionH relativeFrom="page">
                  <wp:align>left</wp:align>
                </wp:positionH>
                <wp:positionV relativeFrom="paragraph">
                  <wp:posOffset>289449</wp:posOffset>
                </wp:positionV>
                <wp:extent cx="7753350" cy="276225"/>
                <wp:effectExtent l="0" t="0" r="19050" b="28575"/>
                <wp:wrapNone/>
                <wp:docPr id="653754127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3350" cy="2762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7579CF" w14:textId="77777777" w:rsidR="009646AD" w:rsidRDefault="009646AD" w:rsidP="009646AD">
                            <w:pPr>
                              <w:ind w:left="708" w:firstLine="708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</w:pPr>
                            <w:r w:rsidRPr="009A574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¿Qué apoyo adicional necesitaría para que esta situación no se repita en el futuro?</w:t>
                            </w:r>
                          </w:p>
                          <w:p w14:paraId="77CEB34B" w14:textId="77777777" w:rsidR="00062894" w:rsidRPr="009A574D" w:rsidRDefault="00062894" w:rsidP="009646AD">
                            <w:pPr>
                              <w:ind w:left="708" w:firstLine="708"/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C7B4F15" id="_x0000_s1030" style="position:absolute;left:0;text-align:left;margin-left:0;margin-top:22.8pt;width:610.5pt;height:21.75pt;z-index:-251655168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" fillcolor="#375623 [1609]" strokecolor="#375623 [1609]" strokeweight="1pt">
                <v:textbox>
                  <w:txbxContent>
                    <w:p w14:paraId="2A7579CF" w14:textId="77777777" w:rsidR="009646AD" w:rsidRDefault="009646AD" w:rsidP="009646AD">
                      <w:pPr>
                        <w:ind w:left="708" w:firstLine="708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</w:pPr>
                      <w:r w:rsidRPr="009A574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¿Qué apoyo adicional necesitaría para que esta situación no se repita en el futuro?</w:t>
                      </w:r>
                    </w:p>
                    <w:p w14:paraId="77CEB34B" w14:textId="77777777" w:rsidR="00062894" w:rsidRPr="009A574D" w:rsidRDefault="00062894" w:rsidP="009646AD">
                      <w:pPr>
                        <w:ind w:left="708" w:firstLine="708"/>
                        <w:rPr>
                          <w:lang w:val="es-MX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10AC40CD" w14:textId="77777777" w:rsidR="009646AD" w:rsidRPr="00353BD4" w:rsidRDefault="009646AD" w:rsidP="009646AD">
      <w:pPr>
        <w:rPr>
          <w:rFonts w:asciiTheme="minorHAnsi" w:hAnsiTheme="minorHAnsi" w:cstheme="minorHAnsi"/>
          <w:sz w:val="22"/>
          <w:szCs w:val="22"/>
        </w:rPr>
      </w:pPr>
    </w:p>
    <w:p w14:paraId="3B3EBC95" w14:textId="77777777" w:rsidR="009646AD" w:rsidRPr="00353BD4" w:rsidRDefault="009646AD" w:rsidP="009646AD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70D57E3C" w14:textId="77777777" w:rsidR="009646AD" w:rsidRPr="00353BD4" w:rsidRDefault="009646AD" w:rsidP="009646AD">
      <w:pPr>
        <w:rPr>
          <w:rFonts w:asciiTheme="minorHAnsi" w:hAnsiTheme="minorHAnsi" w:cstheme="minorHAnsi"/>
          <w:sz w:val="22"/>
          <w:szCs w:val="22"/>
        </w:rPr>
      </w:pPr>
    </w:p>
    <w:p w14:paraId="4958C965" w14:textId="77777777" w:rsidR="009646AD" w:rsidRPr="00353BD4" w:rsidRDefault="009646AD" w:rsidP="009646AD">
      <w:pPr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laconcuadrcula"/>
        <w:tblW w:w="8940" w:type="dxa"/>
        <w:tblLook w:val="04A0" w:firstRow="1" w:lastRow="0" w:firstColumn="1" w:lastColumn="0" w:noHBand="0" w:noVBand="1"/>
      </w:tblPr>
      <w:tblGrid>
        <w:gridCol w:w="8940"/>
      </w:tblGrid>
      <w:tr w:rsidR="00B7653F" w14:paraId="350B18E0" w14:textId="77777777" w:rsidTr="00B7653F">
        <w:trPr>
          <w:trHeight w:val="2756"/>
        </w:trPr>
        <w:tc>
          <w:tcPr>
            <w:tcW w:w="8940" w:type="dxa"/>
          </w:tcPr>
          <w:p w14:paraId="6E32FC6F" w14:textId="77777777" w:rsidR="00B7653F" w:rsidRDefault="00B7653F" w:rsidP="009646AD">
            <w:pPr>
              <w:tabs>
                <w:tab w:val="left" w:pos="525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5C6083E" w14:textId="77777777" w:rsidR="009646AD" w:rsidRPr="00353BD4" w:rsidRDefault="009646AD" w:rsidP="009646AD">
      <w:pPr>
        <w:tabs>
          <w:tab w:val="left" w:pos="5250"/>
        </w:tabs>
        <w:rPr>
          <w:rFonts w:asciiTheme="minorHAnsi" w:hAnsiTheme="minorHAnsi" w:cstheme="minorHAnsi"/>
          <w:sz w:val="22"/>
          <w:szCs w:val="22"/>
        </w:rPr>
      </w:pPr>
      <w:r w:rsidRPr="00353BD4">
        <w:rPr>
          <w:rFonts w:asciiTheme="minorHAnsi" w:hAnsiTheme="minorHAnsi" w:cstheme="minorHAnsi"/>
          <w:sz w:val="22"/>
          <w:szCs w:val="22"/>
        </w:rPr>
        <w:tab/>
      </w:r>
    </w:p>
    <w:p w14:paraId="1936F536" w14:textId="77777777" w:rsidR="009646AD" w:rsidRPr="00353BD4" w:rsidRDefault="009646AD" w:rsidP="009646AD">
      <w:pPr>
        <w:tabs>
          <w:tab w:val="left" w:pos="5250"/>
        </w:tabs>
        <w:rPr>
          <w:rFonts w:asciiTheme="minorHAnsi" w:hAnsiTheme="minorHAnsi" w:cstheme="minorHAnsi"/>
          <w:sz w:val="22"/>
          <w:szCs w:val="22"/>
        </w:rPr>
      </w:pPr>
    </w:p>
    <w:p w14:paraId="6C69E56B" w14:textId="77777777" w:rsidR="009646AD" w:rsidRPr="00353BD4" w:rsidRDefault="009646AD" w:rsidP="009646AD">
      <w:pPr>
        <w:tabs>
          <w:tab w:val="left" w:pos="5250"/>
        </w:tabs>
        <w:rPr>
          <w:rFonts w:asciiTheme="minorHAnsi" w:hAnsiTheme="minorHAnsi" w:cstheme="minorHAnsi"/>
          <w:sz w:val="22"/>
          <w:szCs w:val="22"/>
        </w:rPr>
      </w:pPr>
    </w:p>
    <w:p w14:paraId="35931AAE" w14:textId="77777777" w:rsidR="009646AD" w:rsidRPr="00353BD4" w:rsidRDefault="00F03F96" w:rsidP="009646AD">
      <w:pPr>
        <w:tabs>
          <w:tab w:val="left" w:pos="5250"/>
        </w:tabs>
        <w:rPr>
          <w:rFonts w:asciiTheme="minorHAnsi" w:hAnsiTheme="minorHAnsi" w:cstheme="minorHAnsi"/>
          <w:sz w:val="22"/>
          <w:szCs w:val="22"/>
        </w:rPr>
      </w:pPr>
      <w:r w:rsidRPr="00353BD4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7F4EB5E" wp14:editId="19F65309">
                <wp:simplePos x="0" y="0"/>
                <wp:positionH relativeFrom="page">
                  <wp:posOffset>15903</wp:posOffset>
                </wp:positionH>
                <wp:positionV relativeFrom="paragraph">
                  <wp:posOffset>-258610</wp:posOffset>
                </wp:positionV>
                <wp:extent cx="7968035" cy="254442"/>
                <wp:effectExtent l="0" t="0" r="13970" b="12700"/>
                <wp:wrapNone/>
                <wp:docPr id="914160879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8035" cy="254442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07A895" w14:textId="77777777" w:rsidR="009646AD" w:rsidRPr="009A574D" w:rsidRDefault="009646AD" w:rsidP="009646AD">
                            <w:pPr>
                              <w:ind w:left="708" w:firstLine="708"/>
                              <w:rPr>
                                <w:lang w:val="es-MX"/>
                              </w:rPr>
                            </w:pP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Comentarios adicionales:</w:t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F4EB5E" id="_x0000_s1031" style="position:absolute;left:0;text-align:left;margin-left:1.25pt;margin-top:-20.35pt;width:627.4pt;height:20.0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" fillcolor="#375623 [1609]" strokecolor="#375623 [1609]" strokeweight="1pt">
                <v:textbox>
                  <w:txbxContent>
                    <w:p w14:paraId="4107A895" w14:textId="77777777" w:rsidR="009646AD" w:rsidRPr="009A574D" w:rsidRDefault="009646AD" w:rsidP="009646AD">
                      <w:pPr>
                        <w:ind w:left="708" w:firstLine="708"/>
                        <w:rPr>
                          <w:lang w:val="es-MX"/>
                        </w:rPr>
                      </w:pP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Comentarios adicionales:</w:t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16"/>
      </w:tblGrid>
      <w:tr w:rsidR="00B7653F" w14:paraId="4E3ADC9A" w14:textId="77777777" w:rsidTr="00B7653F">
        <w:trPr>
          <w:trHeight w:val="3365"/>
        </w:trPr>
        <w:tc>
          <w:tcPr>
            <w:tcW w:w="8816" w:type="dxa"/>
          </w:tcPr>
          <w:p w14:paraId="677352C2" w14:textId="77777777" w:rsidR="00B7653F" w:rsidRDefault="00B7653F" w:rsidP="009646AD">
            <w:pPr>
              <w:tabs>
                <w:tab w:val="left" w:pos="525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32DF103" w14:textId="77777777" w:rsidR="009646AD" w:rsidRPr="00353BD4" w:rsidRDefault="009646AD" w:rsidP="009646AD">
      <w:pPr>
        <w:tabs>
          <w:tab w:val="left" w:pos="5250"/>
        </w:tabs>
        <w:rPr>
          <w:rFonts w:asciiTheme="minorHAnsi" w:hAnsiTheme="minorHAnsi" w:cstheme="minorHAnsi"/>
          <w:sz w:val="22"/>
          <w:szCs w:val="22"/>
        </w:rPr>
      </w:pPr>
    </w:p>
    <w:p w14:paraId="5483DD99" w14:textId="77777777" w:rsidR="009646AD" w:rsidRPr="00353BD4" w:rsidRDefault="009646AD" w:rsidP="009646AD">
      <w:pPr>
        <w:tabs>
          <w:tab w:val="left" w:pos="1395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Fecha:   </w:t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14:paraId="61D92ACB" w14:textId="77777777" w:rsidR="009646AD" w:rsidRPr="00353BD4" w:rsidRDefault="009646AD" w:rsidP="009646AD">
      <w:pPr>
        <w:tabs>
          <w:tab w:val="left" w:pos="1395"/>
        </w:tabs>
        <w:rPr>
          <w:rFonts w:asciiTheme="minorHAnsi" w:hAnsiTheme="minorHAnsi" w:cstheme="minorHAnsi"/>
          <w:b/>
          <w:bCs/>
          <w:sz w:val="22"/>
          <w:szCs w:val="22"/>
        </w:rPr>
      </w:pPr>
    </w:p>
    <w:p w14:paraId="634BA362" w14:textId="77777777" w:rsidR="009646AD" w:rsidRPr="00353BD4" w:rsidRDefault="009646AD" w:rsidP="009646AD">
      <w:pPr>
        <w:tabs>
          <w:tab w:val="left" w:pos="1395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sz w:val="22"/>
          <w:szCs w:val="22"/>
        </w:rPr>
        <w:t>Firma del estudiante:</w:t>
      </w:r>
    </w:p>
    <w:p w14:paraId="67C7C72F" w14:textId="77777777" w:rsidR="00353BD4" w:rsidRPr="00353BD4" w:rsidRDefault="00353BD4" w:rsidP="009646AD">
      <w:pPr>
        <w:tabs>
          <w:tab w:val="left" w:pos="1395"/>
        </w:tabs>
        <w:rPr>
          <w:rFonts w:asciiTheme="minorHAnsi" w:hAnsiTheme="minorHAnsi" w:cstheme="minorHAnsi"/>
          <w:sz w:val="22"/>
          <w:szCs w:val="22"/>
        </w:rPr>
      </w:pPr>
    </w:p>
    <w:p w14:paraId="76313515" w14:textId="77777777" w:rsidR="00353BD4" w:rsidRPr="00F03F96" w:rsidRDefault="00353BD4" w:rsidP="00353BD4">
      <w:pPr>
        <w:pStyle w:val="HTMLconformatoprevio"/>
        <w:spacing w:after="60"/>
        <w:rPr>
          <w:rFonts w:asciiTheme="minorHAnsi" w:hAnsiTheme="minorHAnsi" w:cstheme="minorHAnsi"/>
          <w:color w:val="111111"/>
          <w:szCs w:val="22"/>
        </w:rPr>
      </w:pPr>
    </w:p>
    <w:p w14:paraId="58CE4CC1" w14:textId="77777777" w:rsidR="00353BD4" w:rsidRPr="00F03F96" w:rsidRDefault="00353BD4" w:rsidP="00353BD4">
      <w:pPr>
        <w:pStyle w:val="HTMLconformatoprevio"/>
        <w:spacing w:after="60"/>
        <w:jc w:val="center"/>
        <w:rPr>
          <w:rFonts w:asciiTheme="minorHAnsi" w:hAnsiTheme="minorHAnsi" w:cstheme="minorHAnsi"/>
          <w:color w:val="111111"/>
          <w:szCs w:val="22"/>
        </w:rPr>
      </w:pPr>
      <w:r w:rsidRPr="00F03F96">
        <w:rPr>
          <w:rFonts w:asciiTheme="minorHAnsi" w:hAnsiTheme="minorHAnsi" w:cstheme="minorHAnsi"/>
          <w:color w:val="111111"/>
          <w:szCs w:val="22"/>
        </w:rPr>
        <w:t>Declaro responsablemente, la veracidad de la información consignada y que los documentos presentados que se acompañan a la presente solicitud, son copia fiel del original</w:t>
      </w:r>
      <w:r w:rsidR="00B7653F">
        <w:rPr>
          <w:rFonts w:asciiTheme="minorHAnsi" w:hAnsiTheme="minorHAnsi" w:cstheme="minorHAnsi"/>
          <w:color w:val="111111"/>
          <w:szCs w:val="22"/>
        </w:rPr>
        <w:t>. E</w:t>
      </w:r>
      <w:r w:rsidRPr="00F03F96">
        <w:rPr>
          <w:rFonts w:asciiTheme="minorHAnsi" w:hAnsiTheme="minorHAnsi" w:cstheme="minorHAnsi"/>
          <w:color w:val="111111"/>
          <w:szCs w:val="22"/>
        </w:rPr>
        <w:t>n caso contrario</w:t>
      </w:r>
      <w:r w:rsidR="00B7653F">
        <w:rPr>
          <w:rFonts w:asciiTheme="minorHAnsi" w:hAnsiTheme="minorHAnsi" w:cstheme="minorHAnsi"/>
          <w:color w:val="111111"/>
          <w:szCs w:val="22"/>
        </w:rPr>
        <w:t>,</w:t>
      </w:r>
      <w:r w:rsidRPr="00F03F96">
        <w:rPr>
          <w:rFonts w:asciiTheme="minorHAnsi" w:hAnsiTheme="minorHAnsi" w:cstheme="minorHAnsi"/>
          <w:color w:val="111111"/>
          <w:szCs w:val="22"/>
        </w:rPr>
        <w:t xml:space="preserve"> estaré incurriendo en delito contra el Código Penal vigente.</w:t>
      </w:r>
    </w:p>
    <w:p w14:paraId="7D637821" w14:textId="77777777" w:rsidR="00353BD4" w:rsidRPr="00353BD4" w:rsidRDefault="00353BD4" w:rsidP="009646AD">
      <w:pPr>
        <w:tabs>
          <w:tab w:val="left" w:pos="1395"/>
        </w:tabs>
        <w:rPr>
          <w:rFonts w:asciiTheme="minorHAnsi" w:hAnsiTheme="minorHAnsi" w:cstheme="minorHAnsi"/>
          <w:sz w:val="22"/>
          <w:szCs w:val="22"/>
        </w:rPr>
      </w:pPr>
    </w:p>
    <w:sectPr w:rsidR="00353BD4" w:rsidRPr="00353BD4" w:rsidSect="00180FE3">
      <w:headerReference w:type="even" r:id="rId13"/>
      <w:headerReference w:type="default" r:id="rId14"/>
      <w:footerReference w:type="default" r:id="rId15"/>
      <w:headerReference w:type="first" r:id="rId16"/>
      <w:pgSz w:w="12240" w:h="15840"/>
      <w:pgMar w:top="1985" w:right="1701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29B38" w14:textId="77777777" w:rsidR="00180FE3" w:rsidRDefault="00180FE3">
      <w:r>
        <w:separator/>
      </w:r>
    </w:p>
  </w:endnote>
  <w:endnote w:type="continuationSeparator" w:id="0">
    <w:p w14:paraId="16DD8D08" w14:textId="77777777" w:rsidR="00180FE3" w:rsidRDefault="00180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64633" w14:textId="77777777" w:rsidR="00930CE1" w:rsidRDefault="003862D6" w:rsidP="00930CE1">
    <w:pPr>
      <w:pStyle w:val="Piedepgina"/>
      <w:spacing w:before="240"/>
    </w:pPr>
    <w:r>
      <w:rPr>
        <w:noProof/>
      </w:rPr>
      <w:drawing>
        <wp:anchor distT="0" distB="0" distL="114300" distR="114300" simplePos="0" relativeHeight="251660800" behindDoc="1" locked="0" layoutInCell="1" allowOverlap="1" wp14:anchorId="3CA8E7DD" wp14:editId="36D3DDCE">
          <wp:simplePos x="0" y="0"/>
          <wp:positionH relativeFrom="margin">
            <wp:align>center</wp:align>
          </wp:positionH>
          <wp:positionV relativeFrom="paragraph">
            <wp:posOffset>47625</wp:posOffset>
          </wp:positionV>
          <wp:extent cx="1343025" cy="523875"/>
          <wp:effectExtent l="0" t="0" r="0" b="0"/>
          <wp:wrapThrough wrapText="bothSides">
            <wp:wrapPolygon edited="0">
              <wp:start x="2145" y="7069"/>
              <wp:lineTo x="2145" y="14138"/>
              <wp:lineTo x="19302" y="14138"/>
              <wp:lineTo x="19302" y="7069"/>
              <wp:lineTo x="2145" y="7069"/>
            </wp:wrapPolygon>
          </wp:wrapThrough>
          <wp:docPr id="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30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15C6C" w14:textId="77777777" w:rsidR="00180FE3" w:rsidRDefault="00180FE3">
      <w:r>
        <w:separator/>
      </w:r>
    </w:p>
  </w:footnote>
  <w:footnote w:type="continuationSeparator" w:id="0">
    <w:p w14:paraId="3FE29420" w14:textId="77777777" w:rsidR="00180FE3" w:rsidRDefault="00180F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D4ABD" w14:textId="77777777" w:rsidR="00930CE1" w:rsidRDefault="008B4F90">
    <w:pPr>
      <w:pStyle w:val="Encabezado"/>
    </w:pPr>
    <w:r>
      <w:rPr>
        <w:noProof/>
        <w:lang w:eastAsia="es-CO"/>
      </w:rPr>
    </w:r>
    <w:r w:rsidR="008B4F90">
      <w:rPr>
        <w:noProof/>
        <w:lang w:eastAsia="es-CO"/>
      </w:rPr>
      <w:pict w14:anchorId="4C1369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35" type="#_x0000_t75" style="position:absolute;left:0;text-align:left;margin-left:0;margin-top:0;width:197.3pt;height:115.2pt;z-index:-251656192;mso-wrap-edited:f;mso-position-horizontal:center;mso-position-horizontal-relative:margin;mso-position-vertical:center;mso-position-vertical-relative:margin" wrapcoords="-82 0 -82 21459 21600 21459 21600 0 -82 0">
          <v:imagedata r:id="rId1" o:title="120 año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23104" w14:textId="77777777" w:rsidR="00930CE1" w:rsidRDefault="003862D6" w:rsidP="00930CE1">
    <w:pPr>
      <w:pStyle w:val="Encabezado"/>
      <w:ind w:left="-709"/>
    </w:pPr>
    <w:r>
      <w:rPr>
        <w:noProof/>
      </w:rPr>
      <w:drawing>
        <wp:anchor distT="0" distB="0" distL="114300" distR="114300" simplePos="0" relativeHeight="251661824" behindDoc="1" locked="0" layoutInCell="1" allowOverlap="1" wp14:anchorId="1FC44520" wp14:editId="479CA861">
          <wp:simplePos x="0" y="0"/>
          <wp:positionH relativeFrom="margin">
            <wp:align>center</wp:align>
          </wp:positionH>
          <wp:positionV relativeFrom="paragraph">
            <wp:posOffset>-161925</wp:posOffset>
          </wp:positionV>
          <wp:extent cx="6953250" cy="628650"/>
          <wp:effectExtent l="0" t="0" r="0" b="0"/>
          <wp:wrapNone/>
          <wp:docPr id="29" name="Imagen 29" descr="Finanz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 descr="Finanza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B4F90">
      <w:rPr>
        <w:noProof/>
        <w:lang w:eastAsia="es-CO"/>
      </w:rPr>
    </w:r>
    <w:r w:rsidR="008B4F90">
      <w:rPr>
        <w:noProof/>
        <w:lang w:eastAsia="es-CO"/>
      </w:rPr>
      <w:pict w14:anchorId="5FF45D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34" type="#_x0000_t75" style="position:absolute;left:0;text-align:left;margin-left:0;margin-top:0;width:197.3pt;height:115.2pt;z-index:-251657216;mso-wrap-edited:f;mso-position-horizontal:center;mso-position-horizontal-relative:margin;mso-position-vertical:center;mso-position-vertical-relative:margin" wrapcoords="-82 0 -82 21459 21600 21459 21600 0 -82 0">
          <v:imagedata r:id="rId2" o:title="120 años" gain="19661f" blacklevel="22938f"/>
          <w10:wrap anchorx="margin" anchory="margin"/>
        </v:shape>
      </w:pict>
    </w:r>
  </w:p>
  <w:p w14:paraId="60FF3B32" w14:textId="77777777" w:rsidR="00930CE1" w:rsidRDefault="00930CE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CC3D5" w14:textId="77777777" w:rsidR="00930CE1" w:rsidRDefault="008B4F90">
    <w:pPr>
      <w:pStyle w:val="Encabezado"/>
    </w:pPr>
    <w:r>
      <w:rPr>
        <w:noProof/>
        <w:lang w:eastAsia="es-CO"/>
      </w:rPr>
    </w:r>
    <w:r w:rsidR="008B4F90">
      <w:rPr>
        <w:noProof/>
        <w:lang w:eastAsia="es-CO"/>
      </w:rPr>
      <w:pict w14:anchorId="78F0FD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6" type="#_x0000_t75" style="position:absolute;left:0;text-align:left;margin-left:0;margin-top:0;width:197.3pt;height:115.2pt;z-index:-251655168;mso-wrap-edited:f;mso-position-horizontal:center;mso-position-horizontal-relative:margin;mso-position-vertical:center;mso-position-vertical-relative:margin" wrapcoords="-82 0 -82 21459 21600 21459 21600 0 -82 0">
          <v:imagedata r:id="rId1" o:title="120 año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422D9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2F4DC3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DB8046A"/>
    <w:multiLevelType w:val="hybridMultilevel"/>
    <w:tmpl w:val="F98629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966F5"/>
    <w:multiLevelType w:val="hybridMultilevel"/>
    <w:tmpl w:val="294488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20E07"/>
    <w:multiLevelType w:val="hybridMultilevel"/>
    <w:tmpl w:val="A89018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200F23"/>
    <w:multiLevelType w:val="hybridMultilevel"/>
    <w:tmpl w:val="D89ED14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44650"/>
    <w:multiLevelType w:val="hybridMultilevel"/>
    <w:tmpl w:val="593CD9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D05AC"/>
    <w:multiLevelType w:val="hybridMultilevel"/>
    <w:tmpl w:val="C6C87118"/>
    <w:lvl w:ilvl="0" w:tplc="EF1C92F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962100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383E5297"/>
    <w:multiLevelType w:val="hybridMultilevel"/>
    <w:tmpl w:val="724653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F7E67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3A1A258F"/>
    <w:multiLevelType w:val="singleLevel"/>
    <w:tmpl w:val="2B8280D0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41E418B9"/>
    <w:multiLevelType w:val="hybridMultilevel"/>
    <w:tmpl w:val="5B7897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055B36"/>
    <w:multiLevelType w:val="singleLevel"/>
    <w:tmpl w:val="BDB8ED40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4CB16ADC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4D353137"/>
    <w:multiLevelType w:val="hybridMultilevel"/>
    <w:tmpl w:val="6BA2A7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526C63"/>
    <w:multiLevelType w:val="hybridMultilevel"/>
    <w:tmpl w:val="AC3868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9374E3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77FE16F1"/>
    <w:multiLevelType w:val="hybridMultilevel"/>
    <w:tmpl w:val="5E8EE5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1688523">
    <w:abstractNumId w:val="4"/>
  </w:num>
  <w:num w:numId="2" w16cid:durableId="834227417">
    <w:abstractNumId w:val="2"/>
  </w:num>
  <w:num w:numId="3" w16cid:durableId="1537035852">
    <w:abstractNumId w:val="12"/>
  </w:num>
  <w:num w:numId="4" w16cid:durableId="2113818091">
    <w:abstractNumId w:val="18"/>
  </w:num>
  <w:num w:numId="5" w16cid:durableId="554856654">
    <w:abstractNumId w:val="16"/>
  </w:num>
  <w:num w:numId="6" w16cid:durableId="1250387937">
    <w:abstractNumId w:val="5"/>
  </w:num>
  <w:num w:numId="7" w16cid:durableId="2015449577">
    <w:abstractNumId w:val="15"/>
  </w:num>
  <w:num w:numId="8" w16cid:durableId="1315138206">
    <w:abstractNumId w:val="9"/>
  </w:num>
  <w:num w:numId="9" w16cid:durableId="1779521768">
    <w:abstractNumId w:val="3"/>
  </w:num>
  <w:num w:numId="10" w16cid:durableId="1303384825">
    <w:abstractNumId w:val="6"/>
  </w:num>
  <w:num w:numId="11" w16cid:durableId="1393577862">
    <w:abstractNumId w:val="17"/>
  </w:num>
  <w:num w:numId="12" w16cid:durableId="1886485993">
    <w:abstractNumId w:val="1"/>
  </w:num>
  <w:num w:numId="13" w16cid:durableId="1503736086">
    <w:abstractNumId w:val="11"/>
  </w:num>
  <w:num w:numId="14" w16cid:durableId="1021394435">
    <w:abstractNumId w:val="14"/>
  </w:num>
  <w:num w:numId="15" w16cid:durableId="1860388232">
    <w:abstractNumId w:val="0"/>
  </w:num>
  <w:num w:numId="16" w16cid:durableId="377707771">
    <w:abstractNumId w:val="10"/>
  </w:num>
  <w:num w:numId="17" w16cid:durableId="2121100918">
    <w:abstractNumId w:val="8"/>
  </w:num>
  <w:num w:numId="18" w16cid:durableId="999384821">
    <w:abstractNumId w:val="13"/>
  </w:num>
  <w:num w:numId="19" w16cid:durableId="21360977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909"/>
    <w:rsid w:val="00002608"/>
    <w:rsid w:val="00005341"/>
    <w:rsid w:val="000069BD"/>
    <w:rsid w:val="00011CBB"/>
    <w:rsid w:val="000129DD"/>
    <w:rsid w:val="000145B4"/>
    <w:rsid w:val="00015D2F"/>
    <w:rsid w:val="0002015A"/>
    <w:rsid w:val="00020DC0"/>
    <w:rsid w:val="000210D3"/>
    <w:rsid w:val="00021C55"/>
    <w:rsid w:val="000262ED"/>
    <w:rsid w:val="0002669B"/>
    <w:rsid w:val="00027316"/>
    <w:rsid w:val="00031B97"/>
    <w:rsid w:val="000369C0"/>
    <w:rsid w:val="00040E38"/>
    <w:rsid w:val="0004288C"/>
    <w:rsid w:val="00042C4D"/>
    <w:rsid w:val="00043A1D"/>
    <w:rsid w:val="000472E3"/>
    <w:rsid w:val="00047B1C"/>
    <w:rsid w:val="00047EF9"/>
    <w:rsid w:val="00052AAB"/>
    <w:rsid w:val="00053DFA"/>
    <w:rsid w:val="00054C8B"/>
    <w:rsid w:val="0005527E"/>
    <w:rsid w:val="0005542E"/>
    <w:rsid w:val="0006005F"/>
    <w:rsid w:val="00062894"/>
    <w:rsid w:val="0006426B"/>
    <w:rsid w:val="00064CC1"/>
    <w:rsid w:val="000678A4"/>
    <w:rsid w:val="000678A5"/>
    <w:rsid w:val="00080E47"/>
    <w:rsid w:val="00082269"/>
    <w:rsid w:val="00083DFF"/>
    <w:rsid w:val="00083E72"/>
    <w:rsid w:val="00084055"/>
    <w:rsid w:val="0008507F"/>
    <w:rsid w:val="0009020D"/>
    <w:rsid w:val="00093FC8"/>
    <w:rsid w:val="00097691"/>
    <w:rsid w:val="00097A5D"/>
    <w:rsid w:val="000A061B"/>
    <w:rsid w:val="000A116A"/>
    <w:rsid w:val="000A1653"/>
    <w:rsid w:val="000A2217"/>
    <w:rsid w:val="000A3567"/>
    <w:rsid w:val="000A3F51"/>
    <w:rsid w:val="000A63E4"/>
    <w:rsid w:val="000A6418"/>
    <w:rsid w:val="000A6497"/>
    <w:rsid w:val="000A6DE0"/>
    <w:rsid w:val="000A7DB4"/>
    <w:rsid w:val="000B1C98"/>
    <w:rsid w:val="000B2092"/>
    <w:rsid w:val="000B232F"/>
    <w:rsid w:val="000B68C5"/>
    <w:rsid w:val="000C1654"/>
    <w:rsid w:val="000C16AD"/>
    <w:rsid w:val="000C17EB"/>
    <w:rsid w:val="000C3214"/>
    <w:rsid w:val="000C3DA6"/>
    <w:rsid w:val="000C4D3F"/>
    <w:rsid w:val="000C60EF"/>
    <w:rsid w:val="000D14E9"/>
    <w:rsid w:val="000D1DC5"/>
    <w:rsid w:val="000D6270"/>
    <w:rsid w:val="000D72A8"/>
    <w:rsid w:val="000E329B"/>
    <w:rsid w:val="000E360D"/>
    <w:rsid w:val="000E360F"/>
    <w:rsid w:val="000E3903"/>
    <w:rsid w:val="000F0C89"/>
    <w:rsid w:val="000F5B03"/>
    <w:rsid w:val="000F642C"/>
    <w:rsid w:val="000F7BCE"/>
    <w:rsid w:val="0010088D"/>
    <w:rsid w:val="00103952"/>
    <w:rsid w:val="00103FEC"/>
    <w:rsid w:val="001062D6"/>
    <w:rsid w:val="00107FA5"/>
    <w:rsid w:val="001109AA"/>
    <w:rsid w:val="00111C76"/>
    <w:rsid w:val="00116A5A"/>
    <w:rsid w:val="00120659"/>
    <w:rsid w:val="0012141F"/>
    <w:rsid w:val="00123123"/>
    <w:rsid w:val="00123ED5"/>
    <w:rsid w:val="0012434F"/>
    <w:rsid w:val="00124F6D"/>
    <w:rsid w:val="00125D94"/>
    <w:rsid w:val="0013332C"/>
    <w:rsid w:val="00134125"/>
    <w:rsid w:val="00134757"/>
    <w:rsid w:val="00134ECB"/>
    <w:rsid w:val="00137060"/>
    <w:rsid w:val="00137936"/>
    <w:rsid w:val="00141CFD"/>
    <w:rsid w:val="00143331"/>
    <w:rsid w:val="00147A3F"/>
    <w:rsid w:val="00150108"/>
    <w:rsid w:val="00151241"/>
    <w:rsid w:val="0015193F"/>
    <w:rsid w:val="00152070"/>
    <w:rsid w:val="00152B08"/>
    <w:rsid w:val="001536ED"/>
    <w:rsid w:val="00162CB6"/>
    <w:rsid w:val="00163BEF"/>
    <w:rsid w:val="001641DC"/>
    <w:rsid w:val="001647FA"/>
    <w:rsid w:val="001668D7"/>
    <w:rsid w:val="0016697C"/>
    <w:rsid w:val="0017157A"/>
    <w:rsid w:val="00174093"/>
    <w:rsid w:val="001761B5"/>
    <w:rsid w:val="00176A5C"/>
    <w:rsid w:val="0017770B"/>
    <w:rsid w:val="00180A21"/>
    <w:rsid w:val="00180FE3"/>
    <w:rsid w:val="00181794"/>
    <w:rsid w:val="00181A6C"/>
    <w:rsid w:val="00184E78"/>
    <w:rsid w:val="00185902"/>
    <w:rsid w:val="00193A47"/>
    <w:rsid w:val="00193E43"/>
    <w:rsid w:val="001958F8"/>
    <w:rsid w:val="00196752"/>
    <w:rsid w:val="001975EE"/>
    <w:rsid w:val="0019793C"/>
    <w:rsid w:val="001A311F"/>
    <w:rsid w:val="001A3B9E"/>
    <w:rsid w:val="001A432C"/>
    <w:rsid w:val="001A521A"/>
    <w:rsid w:val="001A5CAF"/>
    <w:rsid w:val="001B2312"/>
    <w:rsid w:val="001B24D6"/>
    <w:rsid w:val="001B2E5D"/>
    <w:rsid w:val="001B4963"/>
    <w:rsid w:val="001B50E2"/>
    <w:rsid w:val="001B7D31"/>
    <w:rsid w:val="001C11F8"/>
    <w:rsid w:val="001C1311"/>
    <w:rsid w:val="001C4725"/>
    <w:rsid w:val="001C7148"/>
    <w:rsid w:val="001C76D0"/>
    <w:rsid w:val="001C79D9"/>
    <w:rsid w:val="001C7DDE"/>
    <w:rsid w:val="001D0362"/>
    <w:rsid w:val="001D535F"/>
    <w:rsid w:val="001D61A8"/>
    <w:rsid w:val="001F71BA"/>
    <w:rsid w:val="002016A8"/>
    <w:rsid w:val="0020218A"/>
    <w:rsid w:val="00202BFD"/>
    <w:rsid w:val="00202F48"/>
    <w:rsid w:val="002035DA"/>
    <w:rsid w:val="002054E6"/>
    <w:rsid w:val="00205E64"/>
    <w:rsid w:val="00206F81"/>
    <w:rsid w:val="002076FB"/>
    <w:rsid w:val="00211E1D"/>
    <w:rsid w:val="0021339C"/>
    <w:rsid w:val="002151B9"/>
    <w:rsid w:val="00215B02"/>
    <w:rsid w:val="00216A47"/>
    <w:rsid w:val="00217AD8"/>
    <w:rsid w:val="00221895"/>
    <w:rsid w:val="00222054"/>
    <w:rsid w:val="00222789"/>
    <w:rsid w:val="002231C6"/>
    <w:rsid w:val="002231C8"/>
    <w:rsid w:val="002254B3"/>
    <w:rsid w:val="00230B46"/>
    <w:rsid w:val="00231221"/>
    <w:rsid w:val="00232786"/>
    <w:rsid w:val="00232BE9"/>
    <w:rsid w:val="00234C58"/>
    <w:rsid w:val="00234DA9"/>
    <w:rsid w:val="0023661C"/>
    <w:rsid w:val="00240282"/>
    <w:rsid w:val="002428B4"/>
    <w:rsid w:val="00244EAD"/>
    <w:rsid w:val="00246945"/>
    <w:rsid w:val="002504C6"/>
    <w:rsid w:val="00250C87"/>
    <w:rsid w:val="00253540"/>
    <w:rsid w:val="002543B7"/>
    <w:rsid w:val="002556FD"/>
    <w:rsid w:val="00255A3F"/>
    <w:rsid w:val="00255B0C"/>
    <w:rsid w:val="00257953"/>
    <w:rsid w:val="002623B2"/>
    <w:rsid w:val="00262825"/>
    <w:rsid w:val="00262A2B"/>
    <w:rsid w:val="00263611"/>
    <w:rsid w:val="002649B4"/>
    <w:rsid w:val="00264D26"/>
    <w:rsid w:val="00265B69"/>
    <w:rsid w:val="00265D21"/>
    <w:rsid w:val="00265E33"/>
    <w:rsid w:val="002671DA"/>
    <w:rsid w:val="00270305"/>
    <w:rsid w:val="0027139B"/>
    <w:rsid w:val="002717F4"/>
    <w:rsid w:val="002728EE"/>
    <w:rsid w:val="00272F1A"/>
    <w:rsid w:val="00276B8F"/>
    <w:rsid w:val="00281E3A"/>
    <w:rsid w:val="00284E11"/>
    <w:rsid w:val="00285FBD"/>
    <w:rsid w:val="002862FB"/>
    <w:rsid w:val="002872CE"/>
    <w:rsid w:val="0029267B"/>
    <w:rsid w:val="00294D75"/>
    <w:rsid w:val="00296CE3"/>
    <w:rsid w:val="002A0AE8"/>
    <w:rsid w:val="002A1B7B"/>
    <w:rsid w:val="002A22F1"/>
    <w:rsid w:val="002A3084"/>
    <w:rsid w:val="002A5855"/>
    <w:rsid w:val="002A6748"/>
    <w:rsid w:val="002B09DF"/>
    <w:rsid w:val="002B3641"/>
    <w:rsid w:val="002B7216"/>
    <w:rsid w:val="002B736D"/>
    <w:rsid w:val="002C004F"/>
    <w:rsid w:val="002C3674"/>
    <w:rsid w:val="002C52FA"/>
    <w:rsid w:val="002C6EDC"/>
    <w:rsid w:val="002D0546"/>
    <w:rsid w:val="002D24F0"/>
    <w:rsid w:val="002D29A2"/>
    <w:rsid w:val="002D3059"/>
    <w:rsid w:val="002D43EB"/>
    <w:rsid w:val="002D46F8"/>
    <w:rsid w:val="002D6571"/>
    <w:rsid w:val="002D7261"/>
    <w:rsid w:val="002D730D"/>
    <w:rsid w:val="002E009F"/>
    <w:rsid w:val="002E1D23"/>
    <w:rsid w:val="002E220B"/>
    <w:rsid w:val="002E2793"/>
    <w:rsid w:val="002E469B"/>
    <w:rsid w:val="002E660F"/>
    <w:rsid w:val="002F1712"/>
    <w:rsid w:val="002F3E63"/>
    <w:rsid w:val="002F4857"/>
    <w:rsid w:val="002F4CE3"/>
    <w:rsid w:val="002F5291"/>
    <w:rsid w:val="002F6FE8"/>
    <w:rsid w:val="002F78F5"/>
    <w:rsid w:val="002F792B"/>
    <w:rsid w:val="00303365"/>
    <w:rsid w:val="00303D16"/>
    <w:rsid w:val="00305F27"/>
    <w:rsid w:val="00312278"/>
    <w:rsid w:val="00315FBC"/>
    <w:rsid w:val="003171D4"/>
    <w:rsid w:val="00324005"/>
    <w:rsid w:val="00324A28"/>
    <w:rsid w:val="003262A0"/>
    <w:rsid w:val="003275E1"/>
    <w:rsid w:val="00327981"/>
    <w:rsid w:val="00327EAA"/>
    <w:rsid w:val="003305D4"/>
    <w:rsid w:val="00332DAA"/>
    <w:rsid w:val="00335FBE"/>
    <w:rsid w:val="003415CD"/>
    <w:rsid w:val="00343B0D"/>
    <w:rsid w:val="00343CC9"/>
    <w:rsid w:val="003444B1"/>
    <w:rsid w:val="00346C79"/>
    <w:rsid w:val="00347D3E"/>
    <w:rsid w:val="00353240"/>
    <w:rsid w:val="00353BD4"/>
    <w:rsid w:val="00354195"/>
    <w:rsid w:val="003563DA"/>
    <w:rsid w:val="00364350"/>
    <w:rsid w:val="00365E90"/>
    <w:rsid w:val="00365EA5"/>
    <w:rsid w:val="003671FB"/>
    <w:rsid w:val="00370378"/>
    <w:rsid w:val="0037076A"/>
    <w:rsid w:val="0037772F"/>
    <w:rsid w:val="00385457"/>
    <w:rsid w:val="0038593A"/>
    <w:rsid w:val="003862D6"/>
    <w:rsid w:val="00392157"/>
    <w:rsid w:val="00393108"/>
    <w:rsid w:val="00393360"/>
    <w:rsid w:val="0039523B"/>
    <w:rsid w:val="00395DD1"/>
    <w:rsid w:val="0039623B"/>
    <w:rsid w:val="003A4067"/>
    <w:rsid w:val="003A6B49"/>
    <w:rsid w:val="003B7E29"/>
    <w:rsid w:val="003C1953"/>
    <w:rsid w:val="003C2E7D"/>
    <w:rsid w:val="003C7534"/>
    <w:rsid w:val="003C7BC8"/>
    <w:rsid w:val="003D39B4"/>
    <w:rsid w:val="003D41B7"/>
    <w:rsid w:val="003D6054"/>
    <w:rsid w:val="003E39A9"/>
    <w:rsid w:val="003E3A30"/>
    <w:rsid w:val="003F53F9"/>
    <w:rsid w:val="00400376"/>
    <w:rsid w:val="00401B11"/>
    <w:rsid w:val="0040215F"/>
    <w:rsid w:val="00403425"/>
    <w:rsid w:val="00403478"/>
    <w:rsid w:val="0040585B"/>
    <w:rsid w:val="0040610A"/>
    <w:rsid w:val="004063BB"/>
    <w:rsid w:val="00406720"/>
    <w:rsid w:val="004111FD"/>
    <w:rsid w:val="00411885"/>
    <w:rsid w:val="00412A49"/>
    <w:rsid w:val="00414BD4"/>
    <w:rsid w:val="004159FF"/>
    <w:rsid w:val="004207BC"/>
    <w:rsid w:val="00421FB4"/>
    <w:rsid w:val="004232E3"/>
    <w:rsid w:val="004246B5"/>
    <w:rsid w:val="0042720D"/>
    <w:rsid w:val="00427D5F"/>
    <w:rsid w:val="00430217"/>
    <w:rsid w:val="0043179B"/>
    <w:rsid w:val="004325E6"/>
    <w:rsid w:val="004360C3"/>
    <w:rsid w:val="00442797"/>
    <w:rsid w:val="00443750"/>
    <w:rsid w:val="0044377A"/>
    <w:rsid w:val="00443FC3"/>
    <w:rsid w:val="00444B08"/>
    <w:rsid w:val="00446EDE"/>
    <w:rsid w:val="00447C3F"/>
    <w:rsid w:val="004504CF"/>
    <w:rsid w:val="00454BF2"/>
    <w:rsid w:val="00455E18"/>
    <w:rsid w:val="0045618C"/>
    <w:rsid w:val="004619C7"/>
    <w:rsid w:val="00465BA7"/>
    <w:rsid w:val="004661AE"/>
    <w:rsid w:val="004669E4"/>
    <w:rsid w:val="00466DD4"/>
    <w:rsid w:val="00467602"/>
    <w:rsid w:val="00471E20"/>
    <w:rsid w:val="0047303A"/>
    <w:rsid w:val="00473286"/>
    <w:rsid w:val="004738F5"/>
    <w:rsid w:val="00473E7B"/>
    <w:rsid w:val="004756F8"/>
    <w:rsid w:val="00477D93"/>
    <w:rsid w:val="00480C60"/>
    <w:rsid w:val="00481839"/>
    <w:rsid w:val="004846A6"/>
    <w:rsid w:val="0048540F"/>
    <w:rsid w:val="004866E0"/>
    <w:rsid w:val="00490CCB"/>
    <w:rsid w:val="00490CE2"/>
    <w:rsid w:val="004920D1"/>
    <w:rsid w:val="004940D2"/>
    <w:rsid w:val="0049412F"/>
    <w:rsid w:val="00494595"/>
    <w:rsid w:val="004945F8"/>
    <w:rsid w:val="00494C0D"/>
    <w:rsid w:val="00497496"/>
    <w:rsid w:val="004A3192"/>
    <w:rsid w:val="004A37AE"/>
    <w:rsid w:val="004A3F96"/>
    <w:rsid w:val="004A6156"/>
    <w:rsid w:val="004B0696"/>
    <w:rsid w:val="004B080A"/>
    <w:rsid w:val="004B2E18"/>
    <w:rsid w:val="004B49DC"/>
    <w:rsid w:val="004B4C05"/>
    <w:rsid w:val="004B7250"/>
    <w:rsid w:val="004C0464"/>
    <w:rsid w:val="004C0C63"/>
    <w:rsid w:val="004C0CBF"/>
    <w:rsid w:val="004C4C26"/>
    <w:rsid w:val="004C4E44"/>
    <w:rsid w:val="004C56D6"/>
    <w:rsid w:val="004C72EC"/>
    <w:rsid w:val="004D1963"/>
    <w:rsid w:val="004D2AAB"/>
    <w:rsid w:val="004D3AF2"/>
    <w:rsid w:val="004D43A1"/>
    <w:rsid w:val="004D6A8D"/>
    <w:rsid w:val="004D6B98"/>
    <w:rsid w:val="004E0A17"/>
    <w:rsid w:val="004E0A7C"/>
    <w:rsid w:val="004E52F8"/>
    <w:rsid w:val="004E5614"/>
    <w:rsid w:val="004E59CF"/>
    <w:rsid w:val="004F3441"/>
    <w:rsid w:val="004F41B3"/>
    <w:rsid w:val="004F41EF"/>
    <w:rsid w:val="004F562D"/>
    <w:rsid w:val="004F604A"/>
    <w:rsid w:val="004F66E4"/>
    <w:rsid w:val="0050304C"/>
    <w:rsid w:val="005067BF"/>
    <w:rsid w:val="00506B17"/>
    <w:rsid w:val="005075FB"/>
    <w:rsid w:val="00510A91"/>
    <w:rsid w:val="0051259E"/>
    <w:rsid w:val="00512FD7"/>
    <w:rsid w:val="005158D9"/>
    <w:rsid w:val="00516EA6"/>
    <w:rsid w:val="005231A8"/>
    <w:rsid w:val="005242FF"/>
    <w:rsid w:val="00525B0E"/>
    <w:rsid w:val="00526DC3"/>
    <w:rsid w:val="005311C0"/>
    <w:rsid w:val="005343DF"/>
    <w:rsid w:val="00535453"/>
    <w:rsid w:val="005355D4"/>
    <w:rsid w:val="00540581"/>
    <w:rsid w:val="00542B32"/>
    <w:rsid w:val="0054419C"/>
    <w:rsid w:val="00544A8F"/>
    <w:rsid w:val="005458B4"/>
    <w:rsid w:val="00545B0C"/>
    <w:rsid w:val="00547336"/>
    <w:rsid w:val="00547B39"/>
    <w:rsid w:val="00552D00"/>
    <w:rsid w:val="005540FE"/>
    <w:rsid w:val="005571CB"/>
    <w:rsid w:val="005630BE"/>
    <w:rsid w:val="0056400A"/>
    <w:rsid w:val="005641EA"/>
    <w:rsid w:val="00564CBA"/>
    <w:rsid w:val="00566D12"/>
    <w:rsid w:val="00570D71"/>
    <w:rsid w:val="005716AF"/>
    <w:rsid w:val="00571C83"/>
    <w:rsid w:val="0057304B"/>
    <w:rsid w:val="00573462"/>
    <w:rsid w:val="0057352E"/>
    <w:rsid w:val="005754B6"/>
    <w:rsid w:val="0057714F"/>
    <w:rsid w:val="00580290"/>
    <w:rsid w:val="00583A0E"/>
    <w:rsid w:val="005850E2"/>
    <w:rsid w:val="00587A65"/>
    <w:rsid w:val="00587E09"/>
    <w:rsid w:val="005954D7"/>
    <w:rsid w:val="00595F8A"/>
    <w:rsid w:val="005A09BC"/>
    <w:rsid w:val="005A0F12"/>
    <w:rsid w:val="005A2FFD"/>
    <w:rsid w:val="005A5623"/>
    <w:rsid w:val="005A75C4"/>
    <w:rsid w:val="005B380F"/>
    <w:rsid w:val="005B4338"/>
    <w:rsid w:val="005B4B48"/>
    <w:rsid w:val="005B5085"/>
    <w:rsid w:val="005B54D7"/>
    <w:rsid w:val="005B6CF1"/>
    <w:rsid w:val="005C0732"/>
    <w:rsid w:val="005C0754"/>
    <w:rsid w:val="005C23C9"/>
    <w:rsid w:val="005C40B0"/>
    <w:rsid w:val="005C50DB"/>
    <w:rsid w:val="005C71AB"/>
    <w:rsid w:val="005D0AFD"/>
    <w:rsid w:val="005D0B12"/>
    <w:rsid w:val="005D2CA9"/>
    <w:rsid w:val="005D3EBF"/>
    <w:rsid w:val="005D4086"/>
    <w:rsid w:val="005D5DA1"/>
    <w:rsid w:val="005E0C8D"/>
    <w:rsid w:val="005E2B50"/>
    <w:rsid w:val="005E327C"/>
    <w:rsid w:val="005E717F"/>
    <w:rsid w:val="005F0241"/>
    <w:rsid w:val="005F1409"/>
    <w:rsid w:val="005F30A8"/>
    <w:rsid w:val="005F32F7"/>
    <w:rsid w:val="005F38CF"/>
    <w:rsid w:val="005F731A"/>
    <w:rsid w:val="006015BA"/>
    <w:rsid w:val="00611CC1"/>
    <w:rsid w:val="00612118"/>
    <w:rsid w:val="0061290C"/>
    <w:rsid w:val="00612BE4"/>
    <w:rsid w:val="00614149"/>
    <w:rsid w:val="00615725"/>
    <w:rsid w:val="00615FC9"/>
    <w:rsid w:val="0061679C"/>
    <w:rsid w:val="006245FB"/>
    <w:rsid w:val="00627BD4"/>
    <w:rsid w:val="00630AB6"/>
    <w:rsid w:val="00631A82"/>
    <w:rsid w:val="00631EB8"/>
    <w:rsid w:val="0064108F"/>
    <w:rsid w:val="0064204B"/>
    <w:rsid w:val="00643158"/>
    <w:rsid w:val="00643551"/>
    <w:rsid w:val="006441AB"/>
    <w:rsid w:val="00644E09"/>
    <w:rsid w:val="0065064D"/>
    <w:rsid w:val="00651EE1"/>
    <w:rsid w:val="006546E1"/>
    <w:rsid w:val="00655C89"/>
    <w:rsid w:val="00661239"/>
    <w:rsid w:val="00666B2B"/>
    <w:rsid w:val="006708A5"/>
    <w:rsid w:val="0067102B"/>
    <w:rsid w:val="0067228F"/>
    <w:rsid w:val="00674BA9"/>
    <w:rsid w:val="006771F7"/>
    <w:rsid w:val="00681247"/>
    <w:rsid w:val="00681A25"/>
    <w:rsid w:val="0068233D"/>
    <w:rsid w:val="00683989"/>
    <w:rsid w:val="00693346"/>
    <w:rsid w:val="00693BEF"/>
    <w:rsid w:val="0069724D"/>
    <w:rsid w:val="00697776"/>
    <w:rsid w:val="006977A4"/>
    <w:rsid w:val="00697A24"/>
    <w:rsid w:val="006A0815"/>
    <w:rsid w:val="006A1E8E"/>
    <w:rsid w:val="006A23AC"/>
    <w:rsid w:val="006A2A25"/>
    <w:rsid w:val="006A2D6B"/>
    <w:rsid w:val="006A4B54"/>
    <w:rsid w:val="006A546F"/>
    <w:rsid w:val="006A5B44"/>
    <w:rsid w:val="006A6AD5"/>
    <w:rsid w:val="006A7C1D"/>
    <w:rsid w:val="006B00A1"/>
    <w:rsid w:val="006B15A2"/>
    <w:rsid w:val="006B1955"/>
    <w:rsid w:val="006B20A7"/>
    <w:rsid w:val="006B2591"/>
    <w:rsid w:val="006B5705"/>
    <w:rsid w:val="006B5D9F"/>
    <w:rsid w:val="006B6B8E"/>
    <w:rsid w:val="006C276B"/>
    <w:rsid w:val="006C49F4"/>
    <w:rsid w:val="006C7909"/>
    <w:rsid w:val="006D0A92"/>
    <w:rsid w:val="006D14E3"/>
    <w:rsid w:val="006D208D"/>
    <w:rsid w:val="006D46BC"/>
    <w:rsid w:val="006D475F"/>
    <w:rsid w:val="006D4C50"/>
    <w:rsid w:val="006D4F5F"/>
    <w:rsid w:val="006E1D23"/>
    <w:rsid w:val="006E35C3"/>
    <w:rsid w:val="006E367A"/>
    <w:rsid w:val="006E5340"/>
    <w:rsid w:val="006E56BD"/>
    <w:rsid w:val="006E5D41"/>
    <w:rsid w:val="006E62F2"/>
    <w:rsid w:val="006E7873"/>
    <w:rsid w:val="006F1A47"/>
    <w:rsid w:val="006F28FF"/>
    <w:rsid w:val="006F332D"/>
    <w:rsid w:val="006F61F0"/>
    <w:rsid w:val="006F6B40"/>
    <w:rsid w:val="006F72C8"/>
    <w:rsid w:val="006F7B46"/>
    <w:rsid w:val="00704358"/>
    <w:rsid w:val="007051F1"/>
    <w:rsid w:val="007053C1"/>
    <w:rsid w:val="0070722A"/>
    <w:rsid w:val="0071071C"/>
    <w:rsid w:val="00712245"/>
    <w:rsid w:val="00713CA5"/>
    <w:rsid w:val="00714894"/>
    <w:rsid w:val="00723717"/>
    <w:rsid w:val="007237FC"/>
    <w:rsid w:val="00724113"/>
    <w:rsid w:val="00724C1F"/>
    <w:rsid w:val="00724CD1"/>
    <w:rsid w:val="0072548C"/>
    <w:rsid w:val="00725EDA"/>
    <w:rsid w:val="007271D1"/>
    <w:rsid w:val="0072754B"/>
    <w:rsid w:val="007276EA"/>
    <w:rsid w:val="00733794"/>
    <w:rsid w:val="00733DBD"/>
    <w:rsid w:val="007350BB"/>
    <w:rsid w:val="007355BB"/>
    <w:rsid w:val="00736773"/>
    <w:rsid w:val="007369E4"/>
    <w:rsid w:val="007411F8"/>
    <w:rsid w:val="0074398B"/>
    <w:rsid w:val="00746487"/>
    <w:rsid w:val="0074706B"/>
    <w:rsid w:val="0074746C"/>
    <w:rsid w:val="00747642"/>
    <w:rsid w:val="00750A40"/>
    <w:rsid w:val="007530B5"/>
    <w:rsid w:val="00756350"/>
    <w:rsid w:val="00760045"/>
    <w:rsid w:val="00760308"/>
    <w:rsid w:val="00760ED7"/>
    <w:rsid w:val="00763438"/>
    <w:rsid w:val="0076488A"/>
    <w:rsid w:val="0076563F"/>
    <w:rsid w:val="00765979"/>
    <w:rsid w:val="007663B6"/>
    <w:rsid w:val="00767F5A"/>
    <w:rsid w:val="00770994"/>
    <w:rsid w:val="007714D4"/>
    <w:rsid w:val="00772657"/>
    <w:rsid w:val="0077397A"/>
    <w:rsid w:val="007764AA"/>
    <w:rsid w:val="00776A56"/>
    <w:rsid w:val="00777591"/>
    <w:rsid w:val="00781D13"/>
    <w:rsid w:val="0078379C"/>
    <w:rsid w:val="00784E57"/>
    <w:rsid w:val="007852A8"/>
    <w:rsid w:val="00787674"/>
    <w:rsid w:val="00787CE6"/>
    <w:rsid w:val="00790226"/>
    <w:rsid w:val="007928CB"/>
    <w:rsid w:val="00796840"/>
    <w:rsid w:val="00796965"/>
    <w:rsid w:val="00797AD7"/>
    <w:rsid w:val="007A2722"/>
    <w:rsid w:val="007A3CE4"/>
    <w:rsid w:val="007A4ECC"/>
    <w:rsid w:val="007A5215"/>
    <w:rsid w:val="007A7FA2"/>
    <w:rsid w:val="007B0B68"/>
    <w:rsid w:val="007B0CBF"/>
    <w:rsid w:val="007B3FCB"/>
    <w:rsid w:val="007C2871"/>
    <w:rsid w:val="007C2CFD"/>
    <w:rsid w:val="007C4726"/>
    <w:rsid w:val="007C4813"/>
    <w:rsid w:val="007C7373"/>
    <w:rsid w:val="007D4A27"/>
    <w:rsid w:val="007D7D24"/>
    <w:rsid w:val="007E1C3E"/>
    <w:rsid w:val="007E496B"/>
    <w:rsid w:val="007E5353"/>
    <w:rsid w:val="007E56EB"/>
    <w:rsid w:val="007E57DA"/>
    <w:rsid w:val="007E5CD3"/>
    <w:rsid w:val="007E7869"/>
    <w:rsid w:val="007E7CAA"/>
    <w:rsid w:val="007F3BB6"/>
    <w:rsid w:val="007F4A3F"/>
    <w:rsid w:val="007F6226"/>
    <w:rsid w:val="007F6945"/>
    <w:rsid w:val="007F6E18"/>
    <w:rsid w:val="007F726A"/>
    <w:rsid w:val="007F7E8D"/>
    <w:rsid w:val="00800E3A"/>
    <w:rsid w:val="008020B4"/>
    <w:rsid w:val="008041F8"/>
    <w:rsid w:val="00806E68"/>
    <w:rsid w:val="00811093"/>
    <w:rsid w:val="00811147"/>
    <w:rsid w:val="008113A9"/>
    <w:rsid w:val="00814185"/>
    <w:rsid w:val="00814C16"/>
    <w:rsid w:val="00814CF7"/>
    <w:rsid w:val="00816014"/>
    <w:rsid w:val="00816F08"/>
    <w:rsid w:val="00820249"/>
    <w:rsid w:val="00822560"/>
    <w:rsid w:val="0082318A"/>
    <w:rsid w:val="00823215"/>
    <w:rsid w:val="00823506"/>
    <w:rsid w:val="00824510"/>
    <w:rsid w:val="00824635"/>
    <w:rsid w:val="00831E96"/>
    <w:rsid w:val="008345ED"/>
    <w:rsid w:val="00835B00"/>
    <w:rsid w:val="00836057"/>
    <w:rsid w:val="0083618A"/>
    <w:rsid w:val="00836F32"/>
    <w:rsid w:val="008401FD"/>
    <w:rsid w:val="00840EB0"/>
    <w:rsid w:val="008415A6"/>
    <w:rsid w:val="00842AFF"/>
    <w:rsid w:val="008434A6"/>
    <w:rsid w:val="00843BE7"/>
    <w:rsid w:val="00844412"/>
    <w:rsid w:val="00844C44"/>
    <w:rsid w:val="00846DE7"/>
    <w:rsid w:val="0084797B"/>
    <w:rsid w:val="008524D4"/>
    <w:rsid w:val="00852728"/>
    <w:rsid w:val="00853647"/>
    <w:rsid w:val="00856FAA"/>
    <w:rsid w:val="00857B95"/>
    <w:rsid w:val="008610FD"/>
    <w:rsid w:val="00861739"/>
    <w:rsid w:val="00862B69"/>
    <w:rsid w:val="0086329E"/>
    <w:rsid w:val="008640A5"/>
    <w:rsid w:val="00867361"/>
    <w:rsid w:val="00875C81"/>
    <w:rsid w:val="00875D94"/>
    <w:rsid w:val="00876055"/>
    <w:rsid w:val="00877E57"/>
    <w:rsid w:val="00882978"/>
    <w:rsid w:val="00883B1B"/>
    <w:rsid w:val="00885A47"/>
    <w:rsid w:val="00886BE6"/>
    <w:rsid w:val="00886C63"/>
    <w:rsid w:val="00886CF4"/>
    <w:rsid w:val="008914A1"/>
    <w:rsid w:val="00891982"/>
    <w:rsid w:val="00891AB4"/>
    <w:rsid w:val="00892A03"/>
    <w:rsid w:val="00893709"/>
    <w:rsid w:val="00894293"/>
    <w:rsid w:val="00894A8B"/>
    <w:rsid w:val="00895384"/>
    <w:rsid w:val="00895FDF"/>
    <w:rsid w:val="008968A2"/>
    <w:rsid w:val="008A3AAD"/>
    <w:rsid w:val="008A511C"/>
    <w:rsid w:val="008A6C6D"/>
    <w:rsid w:val="008B24E7"/>
    <w:rsid w:val="008B3BE3"/>
    <w:rsid w:val="008B3C2C"/>
    <w:rsid w:val="008B4F90"/>
    <w:rsid w:val="008B56E2"/>
    <w:rsid w:val="008B6743"/>
    <w:rsid w:val="008B78C6"/>
    <w:rsid w:val="008C1F21"/>
    <w:rsid w:val="008C4DC0"/>
    <w:rsid w:val="008C5CC7"/>
    <w:rsid w:val="008C685D"/>
    <w:rsid w:val="008C6C81"/>
    <w:rsid w:val="008D00E8"/>
    <w:rsid w:val="008D11F9"/>
    <w:rsid w:val="008D2B0E"/>
    <w:rsid w:val="008D38AA"/>
    <w:rsid w:val="008D4C7C"/>
    <w:rsid w:val="008D6E6E"/>
    <w:rsid w:val="008D73D5"/>
    <w:rsid w:val="008E093E"/>
    <w:rsid w:val="008E3808"/>
    <w:rsid w:val="008E552F"/>
    <w:rsid w:val="008E6052"/>
    <w:rsid w:val="008E6657"/>
    <w:rsid w:val="008F0028"/>
    <w:rsid w:val="008F0A67"/>
    <w:rsid w:val="008F0CF0"/>
    <w:rsid w:val="008F1BD1"/>
    <w:rsid w:val="008F32D3"/>
    <w:rsid w:val="008F6236"/>
    <w:rsid w:val="009007DB"/>
    <w:rsid w:val="00903506"/>
    <w:rsid w:val="00903771"/>
    <w:rsid w:val="00903C1D"/>
    <w:rsid w:val="00905CD0"/>
    <w:rsid w:val="00907B62"/>
    <w:rsid w:val="009146FC"/>
    <w:rsid w:val="00917FC4"/>
    <w:rsid w:val="00922D84"/>
    <w:rsid w:val="0092375C"/>
    <w:rsid w:val="00923ADC"/>
    <w:rsid w:val="00924B08"/>
    <w:rsid w:val="00924CE6"/>
    <w:rsid w:val="00925FFF"/>
    <w:rsid w:val="0093094E"/>
    <w:rsid w:val="00930CE1"/>
    <w:rsid w:val="00933353"/>
    <w:rsid w:val="00933D30"/>
    <w:rsid w:val="0093454A"/>
    <w:rsid w:val="00937F28"/>
    <w:rsid w:val="009420A1"/>
    <w:rsid w:val="00944C97"/>
    <w:rsid w:val="00945FD6"/>
    <w:rsid w:val="00946931"/>
    <w:rsid w:val="009501B0"/>
    <w:rsid w:val="00950670"/>
    <w:rsid w:val="00952A60"/>
    <w:rsid w:val="00953285"/>
    <w:rsid w:val="009646AD"/>
    <w:rsid w:val="00966DED"/>
    <w:rsid w:val="00971618"/>
    <w:rsid w:val="00972162"/>
    <w:rsid w:val="00975136"/>
    <w:rsid w:val="00975A2A"/>
    <w:rsid w:val="00976530"/>
    <w:rsid w:val="00976708"/>
    <w:rsid w:val="00976EF4"/>
    <w:rsid w:val="00981677"/>
    <w:rsid w:val="00981E15"/>
    <w:rsid w:val="009843BB"/>
    <w:rsid w:val="00987C0B"/>
    <w:rsid w:val="00991F98"/>
    <w:rsid w:val="00993042"/>
    <w:rsid w:val="00994421"/>
    <w:rsid w:val="00994CCE"/>
    <w:rsid w:val="009950DC"/>
    <w:rsid w:val="00995EB4"/>
    <w:rsid w:val="00995F31"/>
    <w:rsid w:val="00996960"/>
    <w:rsid w:val="009A0952"/>
    <w:rsid w:val="009A2681"/>
    <w:rsid w:val="009A349E"/>
    <w:rsid w:val="009A3931"/>
    <w:rsid w:val="009A41DA"/>
    <w:rsid w:val="009A7FD7"/>
    <w:rsid w:val="009B17AE"/>
    <w:rsid w:val="009B1842"/>
    <w:rsid w:val="009B4CCB"/>
    <w:rsid w:val="009B635D"/>
    <w:rsid w:val="009C056F"/>
    <w:rsid w:val="009C0596"/>
    <w:rsid w:val="009C0C3F"/>
    <w:rsid w:val="009C18BD"/>
    <w:rsid w:val="009C2D8E"/>
    <w:rsid w:val="009C39E4"/>
    <w:rsid w:val="009D0EA7"/>
    <w:rsid w:val="009D15C0"/>
    <w:rsid w:val="009D1D6F"/>
    <w:rsid w:val="009D224F"/>
    <w:rsid w:val="009D537F"/>
    <w:rsid w:val="009D61D7"/>
    <w:rsid w:val="009D78F7"/>
    <w:rsid w:val="009E172E"/>
    <w:rsid w:val="009E2261"/>
    <w:rsid w:val="009E280B"/>
    <w:rsid w:val="009E28EC"/>
    <w:rsid w:val="009E3045"/>
    <w:rsid w:val="009E6176"/>
    <w:rsid w:val="009E6207"/>
    <w:rsid w:val="009E6591"/>
    <w:rsid w:val="009F1564"/>
    <w:rsid w:val="009F2128"/>
    <w:rsid w:val="009F33BA"/>
    <w:rsid w:val="009F4CE2"/>
    <w:rsid w:val="009F6F10"/>
    <w:rsid w:val="009F7711"/>
    <w:rsid w:val="00A0154D"/>
    <w:rsid w:val="00A07851"/>
    <w:rsid w:val="00A10792"/>
    <w:rsid w:val="00A10C6A"/>
    <w:rsid w:val="00A11E90"/>
    <w:rsid w:val="00A145A0"/>
    <w:rsid w:val="00A16028"/>
    <w:rsid w:val="00A21546"/>
    <w:rsid w:val="00A24AAB"/>
    <w:rsid w:val="00A25E9D"/>
    <w:rsid w:val="00A264B5"/>
    <w:rsid w:val="00A276E7"/>
    <w:rsid w:val="00A30F2C"/>
    <w:rsid w:val="00A310A8"/>
    <w:rsid w:val="00A31C0E"/>
    <w:rsid w:val="00A3211A"/>
    <w:rsid w:val="00A34EB9"/>
    <w:rsid w:val="00A36694"/>
    <w:rsid w:val="00A36DDF"/>
    <w:rsid w:val="00A429ED"/>
    <w:rsid w:val="00A4365C"/>
    <w:rsid w:val="00A4560F"/>
    <w:rsid w:val="00A45A0F"/>
    <w:rsid w:val="00A467CD"/>
    <w:rsid w:val="00A46AC6"/>
    <w:rsid w:val="00A47FC1"/>
    <w:rsid w:val="00A50399"/>
    <w:rsid w:val="00A52D88"/>
    <w:rsid w:val="00A53478"/>
    <w:rsid w:val="00A5640C"/>
    <w:rsid w:val="00A56457"/>
    <w:rsid w:val="00A56584"/>
    <w:rsid w:val="00A574F5"/>
    <w:rsid w:val="00A63261"/>
    <w:rsid w:val="00A64931"/>
    <w:rsid w:val="00A658DB"/>
    <w:rsid w:val="00A66BA5"/>
    <w:rsid w:val="00A67F9E"/>
    <w:rsid w:val="00A71BB1"/>
    <w:rsid w:val="00A740DF"/>
    <w:rsid w:val="00A8163D"/>
    <w:rsid w:val="00A832E6"/>
    <w:rsid w:val="00A83454"/>
    <w:rsid w:val="00A841B4"/>
    <w:rsid w:val="00A850E6"/>
    <w:rsid w:val="00A85161"/>
    <w:rsid w:val="00A860D0"/>
    <w:rsid w:val="00A86D97"/>
    <w:rsid w:val="00A916F2"/>
    <w:rsid w:val="00A917A7"/>
    <w:rsid w:val="00A92F24"/>
    <w:rsid w:val="00A9376F"/>
    <w:rsid w:val="00A95C2E"/>
    <w:rsid w:val="00A960D0"/>
    <w:rsid w:val="00AA5FDD"/>
    <w:rsid w:val="00AA66E1"/>
    <w:rsid w:val="00AA6EB7"/>
    <w:rsid w:val="00AA6F33"/>
    <w:rsid w:val="00AA7B64"/>
    <w:rsid w:val="00AA7C8B"/>
    <w:rsid w:val="00AB0594"/>
    <w:rsid w:val="00AB1371"/>
    <w:rsid w:val="00AB28AA"/>
    <w:rsid w:val="00AB2FCB"/>
    <w:rsid w:val="00AB470F"/>
    <w:rsid w:val="00AB4804"/>
    <w:rsid w:val="00AB4A4C"/>
    <w:rsid w:val="00AB61F6"/>
    <w:rsid w:val="00AC08F0"/>
    <w:rsid w:val="00AC2279"/>
    <w:rsid w:val="00AC444F"/>
    <w:rsid w:val="00AC63A3"/>
    <w:rsid w:val="00AC6581"/>
    <w:rsid w:val="00AC76D9"/>
    <w:rsid w:val="00AD043B"/>
    <w:rsid w:val="00AD1AAB"/>
    <w:rsid w:val="00AD1F1E"/>
    <w:rsid w:val="00AD2441"/>
    <w:rsid w:val="00AD2CB4"/>
    <w:rsid w:val="00AD2F47"/>
    <w:rsid w:val="00AD549A"/>
    <w:rsid w:val="00AD5905"/>
    <w:rsid w:val="00AE09B3"/>
    <w:rsid w:val="00AE193E"/>
    <w:rsid w:val="00AE357B"/>
    <w:rsid w:val="00AE6B45"/>
    <w:rsid w:val="00AE729B"/>
    <w:rsid w:val="00AF0C98"/>
    <w:rsid w:val="00AF14C2"/>
    <w:rsid w:val="00AF1E5D"/>
    <w:rsid w:val="00AF6752"/>
    <w:rsid w:val="00AF6D50"/>
    <w:rsid w:val="00B017C2"/>
    <w:rsid w:val="00B01DB9"/>
    <w:rsid w:val="00B02B12"/>
    <w:rsid w:val="00B03FD8"/>
    <w:rsid w:val="00B045F6"/>
    <w:rsid w:val="00B04DAC"/>
    <w:rsid w:val="00B076D2"/>
    <w:rsid w:val="00B11A64"/>
    <w:rsid w:val="00B11C9D"/>
    <w:rsid w:val="00B128DA"/>
    <w:rsid w:val="00B1329C"/>
    <w:rsid w:val="00B13791"/>
    <w:rsid w:val="00B13929"/>
    <w:rsid w:val="00B14D07"/>
    <w:rsid w:val="00B15E2C"/>
    <w:rsid w:val="00B165BB"/>
    <w:rsid w:val="00B20C8A"/>
    <w:rsid w:val="00B21970"/>
    <w:rsid w:val="00B24A37"/>
    <w:rsid w:val="00B25715"/>
    <w:rsid w:val="00B26550"/>
    <w:rsid w:val="00B3105B"/>
    <w:rsid w:val="00B31C20"/>
    <w:rsid w:val="00B347B8"/>
    <w:rsid w:val="00B34B2E"/>
    <w:rsid w:val="00B34B46"/>
    <w:rsid w:val="00B37040"/>
    <w:rsid w:val="00B444E7"/>
    <w:rsid w:val="00B44F4A"/>
    <w:rsid w:val="00B507F2"/>
    <w:rsid w:val="00B52847"/>
    <w:rsid w:val="00B53FCF"/>
    <w:rsid w:val="00B60633"/>
    <w:rsid w:val="00B6113D"/>
    <w:rsid w:val="00B61C1D"/>
    <w:rsid w:val="00B622C2"/>
    <w:rsid w:val="00B6499D"/>
    <w:rsid w:val="00B65C6E"/>
    <w:rsid w:val="00B67246"/>
    <w:rsid w:val="00B704DE"/>
    <w:rsid w:val="00B70AEA"/>
    <w:rsid w:val="00B7448B"/>
    <w:rsid w:val="00B74877"/>
    <w:rsid w:val="00B7653F"/>
    <w:rsid w:val="00B826B4"/>
    <w:rsid w:val="00B832DA"/>
    <w:rsid w:val="00B83585"/>
    <w:rsid w:val="00B856A6"/>
    <w:rsid w:val="00B877C4"/>
    <w:rsid w:val="00B9286F"/>
    <w:rsid w:val="00B94F14"/>
    <w:rsid w:val="00B951EB"/>
    <w:rsid w:val="00B9549E"/>
    <w:rsid w:val="00B97672"/>
    <w:rsid w:val="00BA0ED6"/>
    <w:rsid w:val="00BA235F"/>
    <w:rsid w:val="00BA312A"/>
    <w:rsid w:val="00BA4338"/>
    <w:rsid w:val="00BA75B9"/>
    <w:rsid w:val="00BA76A1"/>
    <w:rsid w:val="00BB0985"/>
    <w:rsid w:val="00BB1315"/>
    <w:rsid w:val="00BB13F6"/>
    <w:rsid w:val="00BB193B"/>
    <w:rsid w:val="00BB4705"/>
    <w:rsid w:val="00BB65DB"/>
    <w:rsid w:val="00BB6ED5"/>
    <w:rsid w:val="00BC382A"/>
    <w:rsid w:val="00BC390C"/>
    <w:rsid w:val="00BC6D87"/>
    <w:rsid w:val="00BC72E3"/>
    <w:rsid w:val="00BC74DB"/>
    <w:rsid w:val="00BC7BE8"/>
    <w:rsid w:val="00BD0476"/>
    <w:rsid w:val="00BD06AE"/>
    <w:rsid w:val="00BD2853"/>
    <w:rsid w:val="00BD3609"/>
    <w:rsid w:val="00BE3B2C"/>
    <w:rsid w:val="00BE5B92"/>
    <w:rsid w:val="00BE6167"/>
    <w:rsid w:val="00BE6CCD"/>
    <w:rsid w:val="00BE6D4F"/>
    <w:rsid w:val="00BE7071"/>
    <w:rsid w:val="00BF05C5"/>
    <w:rsid w:val="00BF20FC"/>
    <w:rsid w:val="00BF4E03"/>
    <w:rsid w:val="00BF6ED0"/>
    <w:rsid w:val="00BF7F62"/>
    <w:rsid w:val="00C00790"/>
    <w:rsid w:val="00C01773"/>
    <w:rsid w:val="00C018EE"/>
    <w:rsid w:val="00C0203F"/>
    <w:rsid w:val="00C020BE"/>
    <w:rsid w:val="00C033A5"/>
    <w:rsid w:val="00C0427F"/>
    <w:rsid w:val="00C052AC"/>
    <w:rsid w:val="00C0630E"/>
    <w:rsid w:val="00C07D31"/>
    <w:rsid w:val="00C10618"/>
    <w:rsid w:val="00C12B0F"/>
    <w:rsid w:val="00C15F75"/>
    <w:rsid w:val="00C177B8"/>
    <w:rsid w:val="00C179D3"/>
    <w:rsid w:val="00C20E89"/>
    <w:rsid w:val="00C27E1C"/>
    <w:rsid w:val="00C304BE"/>
    <w:rsid w:val="00C32180"/>
    <w:rsid w:val="00C32485"/>
    <w:rsid w:val="00C40452"/>
    <w:rsid w:val="00C4175C"/>
    <w:rsid w:val="00C4228B"/>
    <w:rsid w:val="00C4233B"/>
    <w:rsid w:val="00C45C8D"/>
    <w:rsid w:val="00C56430"/>
    <w:rsid w:val="00C6165C"/>
    <w:rsid w:val="00C62959"/>
    <w:rsid w:val="00C63AD8"/>
    <w:rsid w:val="00C6646B"/>
    <w:rsid w:val="00C70149"/>
    <w:rsid w:val="00C72AE8"/>
    <w:rsid w:val="00C737FF"/>
    <w:rsid w:val="00C744E9"/>
    <w:rsid w:val="00C74BD0"/>
    <w:rsid w:val="00C77347"/>
    <w:rsid w:val="00C77DD1"/>
    <w:rsid w:val="00C801BB"/>
    <w:rsid w:val="00C83D35"/>
    <w:rsid w:val="00C87BDA"/>
    <w:rsid w:val="00C9420B"/>
    <w:rsid w:val="00C94B2A"/>
    <w:rsid w:val="00C9583B"/>
    <w:rsid w:val="00C975AD"/>
    <w:rsid w:val="00CA0015"/>
    <w:rsid w:val="00CA1CF5"/>
    <w:rsid w:val="00CB16D0"/>
    <w:rsid w:val="00CC1169"/>
    <w:rsid w:val="00CC1348"/>
    <w:rsid w:val="00CC1BDA"/>
    <w:rsid w:val="00CC2567"/>
    <w:rsid w:val="00CC5E81"/>
    <w:rsid w:val="00CC68CA"/>
    <w:rsid w:val="00CC7513"/>
    <w:rsid w:val="00CD0A79"/>
    <w:rsid w:val="00CD3CEF"/>
    <w:rsid w:val="00CE1266"/>
    <w:rsid w:val="00CE301D"/>
    <w:rsid w:val="00CE3999"/>
    <w:rsid w:val="00CE3E7C"/>
    <w:rsid w:val="00CE52FA"/>
    <w:rsid w:val="00CE53DF"/>
    <w:rsid w:val="00CE684E"/>
    <w:rsid w:val="00CF0761"/>
    <w:rsid w:val="00CF3903"/>
    <w:rsid w:val="00CF3AA0"/>
    <w:rsid w:val="00CF63A1"/>
    <w:rsid w:val="00CF6434"/>
    <w:rsid w:val="00CF6EA0"/>
    <w:rsid w:val="00CF78C9"/>
    <w:rsid w:val="00CF79E8"/>
    <w:rsid w:val="00D00312"/>
    <w:rsid w:val="00D02F4F"/>
    <w:rsid w:val="00D03E38"/>
    <w:rsid w:val="00D05FF6"/>
    <w:rsid w:val="00D07B5B"/>
    <w:rsid w:val="00D12BA2"/>
    <w:rsid w:val="00D1305E"/>
    <w:rsid w:val="00D15C04"/>
    <w:rsid w:val="00D224BE"/>
    <w:rsid w:val="00D232BF"/>
    <w:rsid w:val="00D23C88"/>
    <w:rsid w:val="00D242C3"/>
    <w:rsid w:val="00D2448A"/>
    <w:rsid w:val="00D24E24"/>
    <w:rsid w:val="00D312EE"/>
    <w:rsid w:val="00D33022"/>
    <w:rsid w:val="00D34549"/>
    <w:rsid w:val="00D35972"/>
    <w:rsid w:val="00D35BF9"/>
    <w:rsid w:val="00D36531"/>
    <w:rsid w:val="00D36F2C"/>
    <w:rsid w:val="00D37B50"/>
    <w:rsid w:val="00D40CBD"/>
    <w:rsid w:val="00D42778"/>
    <w:rsid w:val="00D43368"/>
    <w:rsid w:val="00D434A8"/>
    <w:rsid w:val="00D445FD"/>
    <w:rsid w:val="00D44A37"/>
    <w:rsid w:val="00D45CF6"/>
    <w:rsid w:val="00D467D8"/>
    <w:rsid w:val="00D469B0"/>
    <w:rsid w:val="00D469F3"/>
    <w:rsid w:val="00D46D58"/>
    <w:rsid w:val="00D472C7"/>
    <w:rsid w:val="00D47707"/>
    <w:rsid w:val="00D47953"/>
    <w:rsid w:val="00D50F35"/>
    <w:rsid w:val="00D537DA"/>
    <w:rsid w:val="00D545B4"/>
    <w:rsid w:val="00D55A7C"/>
    <w:rsid w:val="00D55DDE"/>
    <w:rsid w:val="00D57A70"/>
    <w:rsid w:val="00D634D0"/>
    <w:rsid w:val="00D63B3B"/>
    <w:rsid w:val="00D64333"/>
    <w:rsid w:val="00D66107"/>
    <w:rsid w:val="00D66463"/>
    <w:rsid w:val="00D6663F"/>
    <w:rsid w:val="00D7056D"/>
    <w:rsid w:val="00D72437"/>
    <w:rsid w:val="00D72BAD"/>
    <w:rsid w:val="00D72FB6"/>
    <w:rsid w:val="00D73F07"/>
    <w:rsid w:val="00D74838"/>
    <w:rsid w:val="00D74D5F"/>
    <w:rsid w:val="00D7507D"/>
    <w:rsid w:val="00D75C34"/>
    <w:rsid w:val="00D76DFF"/>
    <w:rsid w:val="00D77024"/>
    <w:rsid w:val="00D803CB"/>
    <w:rsid w:val="00D805BC"/>
    <w:rsid w:val="00D8214B"/>
    <w:rsid w:val="00D8284E"/>
    <w:rsid w:val="00D835A7"/>
    <w:rsid w:val="00D837D7"/>
    <w:rsid w:val="00D84463"/>
    <w:rsid w:val="00D84DC7"/>
    <w:rsid w:val="00D864DE"/>
    <w:rsid w:val="00D86737"/>
    <w:rsid w:val="00D87748"/>
    <w:rsid w:val="00D94866"/>
    <w:rsid w:val="00D963B3"/>
    <w:rsid w:val="00D967D7"/>
    <w:rsid w:val="00D96B49"/>
    <w:rsid w:val="00DA060C"/>
    <w:rsid w:val="00DA0A3A"/>
    <w:rsid w:val="00DA0F4F"/>
    <w:rsid w:val="00DA2A43"/>
    <w:rsid w:val="00DA3641"/>
    <w:rsid w:val="00DA4343"/>
    <w:rsid w:val="00DA71F3"/>
    <w:rsid w:val="00DB08CC"/>
    <w:rsid w:val="00DB0A20"/>
    <w:rsid w:val="00DB0D51"/>
    <w:rsid w:val="00DB208A"/>
    <w:rsid w:val="00DB54FE"/>
    <w:rsid w:val="00DB724F"/>
    <w:rsid w:val="00DC060B"/>
    <w:rsid w:val="00DC2CE3"/>
    <w:rsid w:val="00DC3EA3"/>
    <w:rsid w:val="00DC4671"/>
    <w:rsid w:val="00DC585D"/>
    <w:rsid w:val="00DC6500"/>
    <w:rsid w:val="00DD092E"/>
    <w:rsid w:val="00DD0FC0"/>
    <w:rsid w:val="00DD1B30"/>
    <w:rsid w:val="00DD1D4D"/>
    <w:rsid w:val="00DD2EE8"/>
    <w:rsid w:val="00DD4E54"/>
    <w:rsid w:val="00DD6E00"/>
    <w:rsid w:val="00DD7239"/>
    <w:rsid w:val="00DD7975"/>
    <w:rsid w:val="00DE04A4"/>
    <w:rsid w:val="00DE2894"/>
    <w:rsid w:val="00DE36E8"/>
    <w:rsid w:val="00DE3D92"/>
    <w:rsid w:val="00DE53FF"/>
    <w:rsid w:val="00DE6B49"/>
    <w:rsid w:val="00DF016F"/>
    <w:rsid w:val="00DF0F1D"/>
    <w:rsid w:val="00DF59D3"/>
    <w:rsid w:val="00E018A6"/>
    <w:rsid w:val="00E021B5"/>
    <w:rsid w:val="00E02677"/>
    <w:rsid w:val="00E058CC"/>
    <w:rsid w:val="00E1076F"/>
    <w:rsid w:val="00E11268"/>
    <w:rsid w:val="00E12711"/>
    <w:rsid w:val="00E128CB"/>
    <w:rsid w:val="00E12BC7"/>
    <w:rsid w:val="00E133CE"/>
    <w:rsid w:val="00E136D0"/>
    <w:rsid w:val="00E14C43"/>
    <w:rsid w:val="00E152AC"/>
    <w:rsid w:val="00E17C15"/>
    <w:rsid w:val="00E24DA8"/>
    <w:rsid w:val="00E26B78"/>
    <w:rsid w:val="00E27E7F"/>
    <w:rsid w:val="00E3076B"/>
    <w:rsid w:val="00E326A8"/>
    <w:rsid w:val="00E3640E"/>
    <w:rsid w:val="00E37815"/>
    <w:rsid w:val="00E37986"/>
    <w:rsid w:val="00E43B69"/>
    <w:rsid w:val="00E43E50"/>
    <w:rsid w:val="00E44B07"/>
    <w:rsid w:val="00E457CD"/>
    <w:rsid w:val="00E4653A"/>
    <w:rsid w:val="00E50A9D"/>
    <w:rsid w:val="00E514E3"/>
    <w:rsid w:val="00E517F8"/>
    <w:rsid w:val="00E51F8A"/>
    <w:rsid w:val="00E527FD"/>
    <w:rsid w:val="00E53A25"/>
    <w:rsid w:val="00E53C5B"/>
    <w:rsid w:val="00E550BB"/>
    <w:rsid w:val="00E56449"/>
    <w:rsid w:val="00E5706D"/>
    <w:rsid w:val="00E57A0E"/>
    <w:rsid w:val="00E57B20"/>
    <w:rsid w:val="00E57B45"/>
    <w:rsid w:val="00E603FA"/>
    <w:rsid w:val="00E605E2"/>
    <w:rsid w:val="00E60B7D"/>
    <w:rsid w:val="00E62CD9"/>
    <w:rsid w:val="00E637CF"/>
    <w:rsid w:val="00E643B9"/>
    <w:rsid w:val="00E6579E"/>
    <w:rsid w:val="00E67677"/>
    <w:rsid w:val="00E71599"/>
    <w:rsid w:val="00E749ED"/>
    <w:rsid w:val="00E74BDE"/>
    <w:rsid w:val="00E765D6"/>
    <w:rsid w:val="00E773D3"/>
    <w:rsid w:val="00E80CCE"/>
    <w:rsid w:val="00E817C3"/>
    <w:rsid w:val="00E82FEC"/>
    <w:rsid w:val="00E832A5"/>
    <w:rsid w:val="00E83DAC"/>
    <w:rsid w:val="00E84E7D"/>
    <w:rsid w:val="00E85DF4"/>
    <w:rsid w:val="00E90255"/>
    <w:rsid w:val="00E9100E"/>
    <w:rsid w:val="00E91B23"/>
    <w:rsid w:val="00E94267"/>
    <w:rsid w:val="00E94FDB"/>
    <w:rsid w:val="00EA2D9C"/>
    <w:rsid w:val="00EA2F06"/>
    <w:rsid w:val="00EA3292"/>
    <w:rsid w:val="00EA37C7"/>
    <w:rsid w:val="00EA4050"/>
    <w:rsid w:val="00EA596E"/>
    <w:rsid w:val="00EA74AE"/>
    <w:rsid w:val="00EB13DF"/>
    <w:rsid w:val="00EB332A"/>
    <w:rsid w:val="00EB3BCD"/>
    <w:rsid w:val="00EB68E1"/>
    <w:rsid w:val="00EB6B27"/>
    <w:rsid w:val="00EB6CFC"/>
    <w:rsid w:val="00EB6D97"/>
    <w:rsid w:val="00EB7930"/>
    <w:rsid w:val="00EB7B7B"/>
    <w:rsid w:val="00EC15F0"/>
    <w:rsid w:val="00ED0574"/>
    <w:rsid w:val="00ED1E87"/>
    <w:rsid w:val="00ED2233"/>
    <w:rsid w:val="00ED3B80"/>
    <w:rsid w:val="00ED7E83"/>
    <w:rsid w:val="00EE0F68"/>
    <w:rsid w:val="00EE1F86"/>
    <w:rsid w:val="00EF2890"/>
    <w:rsid w:val="00EF2A53"/>
    <w:rsid w:val="00EF33C1"/>
    <w:rsid w:val="00F01747"/>
    <w:rsid w:val="00F02CD4"/>
    <w:rsid w:val="00F036BC"/>
    <w:rsid w:val="00F038EB"/>
    <w:rsid w:val="00F03BD9"/>
    <w:rsid w:val="00F03F96"/>
    <w:rsid w:val="00F041C7"/>
    <w:rsid w:val="00F051D2"/>
    <w:rsid w:val="00F0580D"/>
    <w:rsid w:val="00F100FB"/>
    <w:rsid w:val="00F11989"/>
    <w:rsid w:val="00F14E0D"/>
    <w:rsid w:val="00F16C4B"/>
    <w:rsid w:val="00F172F4"/>
    <w:rsid w:val="00F1753E"/>
    <w:rsid w:val="00F21CBF"/>
    <w:rsid w:val="00F22299"/>
    <w:rsid w:val="00F237F2"/>
    <w:rsid w:val="00F24B02"/>
    <w:rsid w:val="00F24B82"/>
    <w:rsid w:val="00F2549A"/>
    <w:rsid w:val="00F2580A"/>
    <w:rsid w:val="00F3028D"/>
    <w:rsid w:val="00F30311"/>
    <w:rsid w:val="00F32D27"/>
    <w:rsid w:val="00F418E2"/>
    <w:rsid w:val="00F42291"/>
    <w:rsid w:val="00F42C9D"/>
    <w:rsid w:val="00F43A53"/>
    <w:rsid w:val="00F452D3"/>
    <w:rsid w:val="00F47624"/>
    <w:rsid w:val="00F500BD"/>
    <w:rsid w:val="00F50EB7"/>
    <w:rsid w:val="00F514AC"/>
    <w:rsid w:val="00F52A6A"/>
    <w:rsid w:val="00F56321"/>
    <w:rsid w:val="00F6024B"/>
    <w:rsid w:val="00F61ACD"/>
    <w:rsid w:val="00F61CE0"/>
    <w:rsid w:val="00F62194"/>
    <w:rsid w:val="00F629B2"/>
    <w:rsid w:val="00F66683"/>
    <w:rsid w:val="00F70CF5"/>
    <w:rsid w:val="00F71D39"/>
    <w:rsid w:val="00F7231E"/>
    <w:rsid w:val="00F73CC6"/>
    <w:rsid w:val="00F745DC"/>
    <w:rsid w:val="00F763C0"/>
    <w:rsid w:val="00F766C2"/>
    <w:rsid w:val="00F7693C"/>
    <w:rsid w:val="00F80C36"/>
    <w:rsid w:val="00F81F25"/>
    <w:rsid w:val="00F827A7"/>
    <w:rsid w:val="00F84707"/>
    <w:rsid w:val="00F86147"/>
    <w:rsid w:val="00F87A40"/>
    <w:rsid w:val="00F87AAC"/>
    <w:rsid w:val="00F90772"/>
    <w:rsid w:val="00F91086"/>
    <w:rsid w:val="00F929A4"/>
    <w:rsid w:val="00F97F4E"/>
    <w:rsid w:val="00FA1186"/>
    <w:rsid w:val="00FA1B6F"/>
    <w:rsid w:val="00FA21A2"/>
    <w:rsid w:val="00FA2534"/>
    <w:rsid w:val="00FA3EC5"/>
    <w:rsid w:val="00FA7694"/>
    <w:rsid w:val="00FB1497"/>
    <w:rsid w:val="00FB2546"/>
    <w:rsid w:val="00FB325B"/>
    <w:rsid w:val="00FB44D9"/>
    <w:rsid w:val="00FB5030"/>
    <w:rsid w:val="00FB52B4"/>
    <w:rsid w:val="00FB596E"/>
    <w:rsid w:val="00FB741F"/>
    <w:rsid w:val="00FB7DED"/>
    <w:rsid w:val="00FC1FD6"/>
    <w:rsid w:val="00FC2EA6"/>
    <w:rsid w:val="00FC6377"/>
    <w:rsid w:val="00FC63E3"/>
    <w:rsid w:val="00FC6800"/>
    <w:rsid w:val="00FC7E51"/>
    <w:rsid w:val="00FD0E09"/>
    <w:rsid w:val="00FD0F30"/>
    <w:rsid w:val="00FD28AF"/>
    <w:rsid w:val="00FD2B7B"/>
    <w:rsid w:val="00FD3D39"/>
    <w:rsid w:val="00FD3F5C"/>
    <w:rsid w:val="00FD4E30"/>
    <w:rsid w:val="00FE0A81"/>
    <w:rsid w:val="00FE0FFC"/>
    <w:rsid w:val="00FE11A9"/>
    <w:rsid w:val="00FE24B1"/>
    <w:rsid w:val="00FE4720"/>
    <w:rsid w:val="00FE5817"/>
    <w:rsid w:val="00FE7182"/>
    <w:rsid w:val="00FF0657"/>
    <w:rsid w:val="00FF1A70"/>
    <w:rsid w:val="00FF31DB"/>
    <w:rsid w:val="00FF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8B4B117"/>
  <w15:chartTrackingRefBased/>
  <w15:docId w15:val="{3730538B-8497-418A-9221-29E9D5450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Code" w:uiPriority="99"/>
    <w:lsdException w:name="HTML Preformatted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sz w:val="24"/>
      <w:lang w:eastAsia="en-US"/>
    </w:rPr>
  </w:style>
  <w:style w:type="paragraph" w:styleId="Ttulo1">
    <w:name w:val="heading 1"/>
    <w:basedOn w:val="Normal"/>
    <w:next w:val="Normal"/>
    <w:link w:val="Ttulo1Car"/>
    <w:qFormat/>
    <w:rsid w:val="00FA1186"/>
    <w:pPr>
      <w:keepNext/>
      <w:jc w:val="left"/>
      <w:outlineLvl w:val="0"/>
    </w:pPr>
    <w:rPr>
      <w:rFonts w:ascii="Arial" w:hAnsi="Arial" w:cs="Arial"/>
      <w:b/>
      <w:bCs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FA1186"/>
    <w:pPr>
      <w:keepNext/>
      <w:outlineLvl w:val="1"/>
    </w:pPr>
    <w:rPr>
      <w:rFonts w:ascii="Arial" w:hAnsi="Arial" w:cs="Arial"/>
      <w:b/>
      <w:bCs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bliografa">
    <w:name w:val="bibliografía"/>
    <w:basedOn w:val="Normal"/>
    <w:pPr>
      <w:tabs>
        <w:tab w:val="left" w:pos="-284"/>
      </w:tabs>
      <w:ind w:left="284"/>
    </w:pPr>
    <w:rPr>
      <w:sz w:val="20"/>
    </w:rPr>
  </w:style>
  <w:style w:type="paragraph" w:styleId="Encabezado">
    <w:name w:val="header"/>
    <w:basedOn w:val="Normal"/>
    <w:rsid w:val="00293CBF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semiHidden/>
    <w:rsid w:val="00293CBF"/>
    <w:pPr>
      <w:tabs>
        <w:tab w:val="center" w:pos="4320"/>
        <w:tab w:val="right" w:pos="8640"/>
      </w:tabs>
    </w:pPr>
  </w:style>
  <w:style w:type="paragraph" w:styleId="Mapadeldocumento">
    <w:name w:val="Document Map"/>
    <w:basedOn w:val="Normal"/>
    <w:semiHidden/>
    <w:rsid w:val="00B01DB9"/>
    <w:pPr>
      <w:shd w:val="clear" w:color="auto" w:fill="000080"/>
    </w:pPr>
    <w:rPr>
      <w:rFonts w:ascii="Tahoma" w:hAnsi="Tahoma" w:cs="Tahoma"/>
      <w:sz w:val="20"/>
    </w:rPr>
  </w:style>
  <w:style w:type="character" w:styleId="Hipervnculo">
    <w:name w:val="Hyperlink"/>
    <w:rsid w:val="009C056F"/>
    <w:rPr>
      <w:color w:val="0000FF"/>
      <w:u w:val="single"/>
    </w:rPr>
  </w:style>
  <w:style w:type="character" w:styleId="Textoennegrita">
    <w:name w:val="Strong"/>
    <w:uiPriority w:val="22"/>
    <w:qFormat/>
    <w:rsid w:val="009C056F"/>
    <w:rPr>
      <w:b/>
      <w:bCs/>
    </w:rPr>
  </w:style>
  <w:style w:type="table" w:styleId="Tablaconcuadrcula">
    <w:name w:val="Table Grid"/>
    <w:basedOn w:val="Tablanormal"/>
    <w:rsid w:val="0099696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ario">
    <w:name w:val="annotation reference"/>
    <w:rsid w:val="00137060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137060"/>
    <w:rPr>
      <w:sz w:val="20"/>
    </w:rPr>
  </w:style>
  <w:style w:type="character" w:customStyle="1" w:styleId="TextocomentarioCar">
    <w:name w:val="Texto comentario Car"/>
    <w:link w:val="Textocomentario"/>
    <w:rsid w:val="00137060"/>
    <w:rPr>
      <w:lang w:val="en-U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137060"/>
    <w:rPr>
      <w:b/>
      <w:bCs/>
    </w:rPr>
  </w:style>
  <w:style w:type="character" w:customStyle="1" w:styleId="AsuntodelcomentarioCar">
    <w:name w:val="Asunto del comentario Car"/>
    <w:link w:val="Asuntodelcomentario"/>
    <w:rsid w:val="00137060"/>
    <w:rPr>
      <w:b/>
      <w:bCs/>
      <w:lang w:val="en-US" w:eastAsia="en-US"/>
    </w:rPr>
  </w:style>
  <w:style w:type="paragraph" w:styleId="Textodeglobo">
    <w:name w:val="Balloon Text"/>
    <w:basedOn w:val="Normal"/>
    <w:link w:val="TextodegloboCar"/>
    <w:rsid w:val="0013706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137060"/>
    <w:rPr>
      <w:rFonts w:ascii="Tahoma" w:hAnsi="Tahoma" w:cs="Tahoma"/>
      <w:sz w:val="16"/>
      <w:szCs w:val="16"/>
      <w:lang w:val="en-US" w:eastAsia="en-US"/>
    </w:rPr>
  </w:style>
  <w:style w:type="character" w:customStyle="1" w:styleId="Ttulo1Car">
    <w:name w:val="Título 1 Car"/>
    <w:link w:val="Ttulo1"/>
    <w:rsid w:val="00FA1186"/>
    <w:rPr>
      <w:rFonts w:ascii="Arial" w:hAnsi="Arial" w:cs="Arial"/>
      <w:b/>
      <w:bCs/>
      <w:sz w:val="24"/>
      <w:szCs w:val="24"/>
      <w:lang w:val="es-ES" w:eastAsia="es-ES"/>
    </w:rPr>
  </w:style>
  <w:style w:type="character" w:customStyle="1" w:styleId="Ttulo2Car">
    <w:name w:val="Título 2 Car"/>
    <w:link w:val="Ttulo2"/>
    <w:rsid w:val="00FA1186"/>
    <w:rPr>
      <w:rFonts w:ascii="Arial" w:hAnsi="Arial" w:cs="Arial"/>
      <w:b/>
      <w:bCs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FA1186"/>
    <w:rPr>
      <w:rFonts w:ascii="Arial" w:hAnsi="Arial" w:cs="Arial"/>
      <w:szCs w:val="24"/>
      <w:lang w:val="es-ES" w:eastAsia="es-ES"/>
    </w:rPr>
  </w:style>
  <w:style w:type="character" w:customStyle="1" w:styleId="TextoindependienteCar">
    <w:name w:val="Texto independiente Car"/>
    <w:link w:val="Textoindependiente"/>
    <w:rsid w:val="00FA1186"/>
    <w:rPr>
      <w:rFonts w:ascii="Arial" w:hAnsi="Arial" w:cs="Arial"/>
      <w:sz w:val="24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19793C"/>
    <w:pPr>
      <w:jc w:val="center"/>
    </w:pPr>
    <w:rPr>
      <w:rFonts w:ascii="Arial" w:hAnsi="Arial"/>
      <w:b/>
      <w:sz w:val="20"/>
      <w:lang w:eastAsia="es-ES"/>
    </w:rPr>
  </w:style>
  <w:style w:type="character" w:customStyle="1" w:styleId="TtuloCar">
    <w:name w:val="Título Car"/>
    <w:link w:val="Ttulo"/>
    <w:rsid w:val="0019793C"/>
    <w:rPr>
      <w:rFonts w:ascii="Arial" w:hAnsi="Arial"/>
      <w:b/>
      <w:lang w:eastAsia="es-ES"/>
    </w:rPr>
  </w:style>
  <w:style w:type="table" w:styleId="Listaclara">
    <w:name w:val="Light List"/>
    <w:basedOn w:val="Tablanormal"/>
    <w:uiPriority w:val="61"/>
    <w:rsid w:val="00305F27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Sinespaciado">
    <w:name w:val="No Spacing"/>
    <w:uiPriority w:val="1"/>
    <w:qFormat/>
    <w:rsid w:val="00EB332A"/>
    <w:rPr>
      <w:rFonts w:ascii="Calibri" w:eastAsia="Calibri" w:hAnsi="Calibri"/>
      <w:sz w:val="22"/>
      <w:szCs w:val="22"/>
      <w:lang w:eastAsia="en-US"/>
    </w:rPr>
  </w:style>
  <w:style w:type="paragraph" w:styleId="Prrafodelista">
    <w:name w:val="List Paragraph"/>
    <w:basedOn w:val="Normal"/>
    <w:uiPriority w:val="34"/>
    <w:qFormat/>
    <w:rsid w:val="00EB332A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353B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53BD4"/>
    <w:rPr>
      <w:rFonts w:ascii="Courier New" w:hAnsi="Courier New" w:cs="Courier New"/>
    </w:rPr>
  </w:style>
  <w:style w:type="character" w:styleId="CdigoHTML">
    <w:name w:val="HTML Code"/>
    <w:basedOn w:val="Fuentedeprrafopredeter"/>
    <w:uiPriority w:val="99"/>
    <w:unhideWhenUsed/>
    <w:rsid w:val="00353BD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1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8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8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header" Target="header1.xml" /><Relationship Id="rId18" Type="http://schemas.openxmlformats.org/officeDocument/2006/relationships/theme" Target="theme/theme1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12" Type="http://schemas.openxmlformats.org/officeDocument/2006/relationships/hyperlink" Target="https://www.uexternado.edu.co/politicasdeprivacidad/" TargetMode="External" /><Relationship Id="rId17" Type="http://schemas.openxmlformats.org/officeDocument/2006/relationships/fontTable" Target="fontTable.xml" /><Relationship Id="rId2" Type="http://schemas.openxmlformats.org/officeDocument/2006/relationships/customXml" Target="../customXml/item2.xml" /><Relationship Id="rId16" Type="http://schemas.openxmlformats.org/officeDocument/2006/relationships/header" Target="header3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hyperlink" Target="mailto:dafigri@uexternado.edu.co" TargetMode="External" /><Relationship Id="rId5" Type="http://schemas.openxmlformats.org/officeDocument/2006/relationships/numbering" Target="numbering.xml" /><Relationship Id="rId15" Type="http://schemas.openxmlformats.org/officeDocument/2006/relationships/footer" Target="footer1.xml" /><Relationship Id="rId10" Type="http://schemas.openxmlformats.org/officeDocument/2006/relationships/endnotes" Target="endnotes.xm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Relationship Id="rId14" Type="http://schemas.openxmlformats.org/officeDocument/2006/relationships/header" Target="header2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 /><Relationship Id="rId1" Type="http://schemas.openxmlformats.org/officeDocument/2006/relationships/image" Target="media/image2.jpeg" 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erly.Vargas\Configuraci&#243;n%20local\Archivos%20temporales%20de%20Internet\OLK73\Finazas.dot" TargetMode="Externa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073e8ff-c7e0-4169-82ae-57a9395a313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377CACD1C50745B41085347EF4D30D" ma:contentTypeVersion="16" ma:contentTypeDescription="Create a new document." ma:contentTypeScope="" ma:versionID="3669ebbeef17ece8ca0136aae1b89d1d">
  <xsd:schema xmlns:xsd="http://www.w3.org/2001/XMLSchema" xmlns:xs="http://www.w3.org/2001/XMLSchema" xmlns:p="http://schemas.microsoft.com/office/2006/metadata/properties" xmlns:ns3="f073e8ff-c7e0-4169-82ae-57a9395a3135" xmlns:ns4="9cb3757d-6271-46be-a404-84696ca81c39" targetNamespace="http://schemas.microsoft.com/office/2006/metadata/properties" ma:root="true" ma:fieldsID="edcb4ec85541ca1195e37e58a1c1050e" ns3:_="" ns4:_="">
    <xsd:import namespace="f073e8ff-c7e0-4169-82ae-57a9395a3135"/>
    <xsd:import namespace="9cb3757d-6271-46be-a404-84696ca81c3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3e8ff-c7e0-4169-82ae-57a9395a31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b3757d-6271-46be-a404-84696ca81c3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C47E63-1C47-4D2C-9597-14A69FE21F90}">
  <ds:schemaRefs>
    <ds:schemaRef ds:uri="http://schemas.microsoft.com/office/2006/metadata/properties"/>
    <ds:schemaRef ds:uri="http://www.w3.org/2000/xmlns/"/>
    <ds:schemaRef ds:uri="f073e8ff-c7e0-4169-82ae-57a9395a3135"/>
    <ds:schemaRef ds:uri="http://www.w3.org/2001/XMLSchema-instance"/>
  </ds:schemaRefs>
</ds:datastoreItem>
</file>

<file path=customXml/itemProps2.xml><?xml version="1.0" encoding="utf-8"?>
<ds:datastoreItem xmlns:ds="http://schemas.openxmlformats.org/officeDocument/2006/customXml" ds:itemID="{681C74E0-94CF-4D5E-85AB-6192559DDD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08D417-4938-4113-A835-2BACF2226DBA}">
  <ds:schemaRefs>
    <ds:schemaRef ds:uri="http://schemas.openxmlformats.org/officeDocument/2006/bibliography"/>
    <ds:schemaRef ds:uri="http://www.w3.org/2000/xmlns/"/>
  </ds:schemaRefs>
</ds:datastoreItem>
</file>

<file path=customXml/itemProps4.xml><?xml version="1.0" encoding="utf-8"?>
<ds:datastoreItem xmlns:ds="http://schemas.openxmlformats.org/officeDocument/2006/customXml" ds:itemID="{E06D0A45-1715-430D-9EA2-DD8ECFBF9CA0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f073e8ff-c7e0-4169-82ae-57a9395a3135"/>
    <ds:schemaRef ds:uri="9cb3757d-6271-46be-a404-84696ca81c3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Finazas.dot</Template>
  <TotalTime>0</TotalTime>
  <Pages>5</Pages>
  <Words>419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MEMORANDO</vt:lpstr>
    </vt:vector>
  </TitlesOfParts>
  <Company>Universidad externado de Colombia</Company>
  <LinksUpToDate>false</LinksUpToDate>
  <CharactersWithSpaces>3245</CharactersWithSpaces>
  <SharedDoc>false</SharedDoc>
  <HLinks>
    <vt:vector size="12" baseType="variant">
      <vt:variant>
        <vt:i4>5963874</vt:i4>
      </vt:variant>
      <vt:variant>
        <vt:i4>3</vt:i4>
      </vt:variant>
      <vt:variant>
        <vt:i4>0</vt:i4>
      </vt:variant>
      <vt:variant>
        <vt:i4>5</vt:i4>
      </vt:variant>
      <vt:variant>
        <vt:lpwstr>mailto:levent.akca@uexternado.edu.co</vt:lpwstr>
      </vt:variant>
      <vt:variant>
        <vt:lpwstr/>
      </vt:variant>
      <vt:variant>
        <vt:i4>5439555</vt:i4>
      </vt:variant>
      <vt:variant>
        <vt:i4>0</vt:i4>
      </vt:variant>
      <vt:variant>
        <vt:i4>0</vt:i4>
      </vt:variant>
      <vt:variant>
        <vt:i4>5</vt:i4>
      </vt:variant>
      <vt:variant>
        <vt:lpwstr>https://uexternado.zoom.us/j/84156937879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MEMORANDO</dc:title>
  <dc:subject/>
  <dc:creator>Ruby Alejandra Ramos Chaparro</dc:creator>
  <cp:keywords/>
  <cp:lastModifiedBy>Cesar Alejandro Paez Urbina</cp:lastModifiedBy>
  <cp:revision>2</cp:revision>
  <cp:lastPrinted>2024-01-18T14:49:00Z</cp:lastPrinted>
  <dcterms:created xsi:type="dcterms:W3CDTF">2024-05-16T15:27:00Z</dcterms:created>
  <dcterms:modified xsi:type="dcterms:W3CDTF">2024-05-16T15:27:00Z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0x0101000B377CACD1C50745B41085347EF4D30D</vt:lpwstr>
  </property>
</Properties>
</file>