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7D813C" w14:textId="0C7503CC" w:rsidR="00353BD4" w:rsidRDefault="00353BD4" w:rsidP="00630AB6">
      <w:pPr>
        <w:pStyle w:val="Sinespaciado"/>
        <w:jc w:val="center"/>
        <w:rPr>
          <w:rFonts w:asciiTheme="minorHAnsi" w:hAnsiTheme="minorHAnsi" w:cstheme="minorHAnsi"/>
          <w:b/>
          <w:bCs/>
        </w:rPr>
      </w:pPr>
      <w:r w:rsidRPr="00353BD4">
        <w:rPr>
          <w:rFonts w:asciiTheme="minorHAnsi" w:hAnsiTheme="minorHAnsi" w:cstheme="minorHAnsi"/>
          <w:b/>
          <w:bCs/>
        </w:rPr>
        <w:t>FORMATO DE SOLICITUD DE REIN</w:t>
      </w:r>
      <w:r w:rsidR="00281B51">
        <w:rPr>
          <w:rFonts w:asciiTheme="minorHAnsi" w:hAnsiTheme="minorHAnsi" w:cstheme="minorHAnsi"/>
          <w:b/>
          <w:bCs/>
        </w:rPr>
        <w:t>GRESO</w:t>
      </w:r>
      <w:r w:rsidRPr="00353BD4">
        <w:rPr>
          <w:rFonts w:asciiTheme="minorHAnsi" w:hAnsiTheme="minorHAnsi" w:cstheme="minorHAnsi"/>
          <w:b/>
          <w:bCs/>
        </w:rPr>
        <w:t xml:space="preserve"> </w:t>
      </w:r>
    </w:p>
    <w:p w14:paraId="1371989A" w14:textId="77777777" w:rsidR="00630AB6" w:rsidRPr="00353BD4" w:rsidRDefault="00630AB6" w:rsidP="00630AB6">
      <w:pPr>
        <w:pStyle w:val="Sinespaciado"/>
        <w:rPr>
          <w:rFonts w:asciiTheme="minorHAnsi" w:eastAsia="Times New Roman" w:hAnsiTheme="minorHAnsi" w:cstheme="minorHAnsi"/>
        </w:rPr>
      </w:pPr>
    </w:p>
    <w:p w14:paraId="07F7FA2E" w14:textId="458F38CF" w:rsidR="00BB65DB" w:rsidRPr="00353BD4" w:rsidRDefault="00BB65DB" w:rsidP="00630AB6">
      <w:pPr>
        <w:rPr>
          <w:rFonts w:asciiTheme="minorHAnsi" w:hAnsiTheme="minorHAnsi" w:cstheme="minorHAnsi"/>
          <w:sz w:val="22"/>
          <w:szCs w:val="22"/>
        </w:rPr>
      </w:pPr>
      <w:r w:rsidRPr="00353BD4">
        <w:rPr>
          <w:rFonts w:asciiTheme="minorHAnsi" w:hAnsiTheme="minorHAnsi" w:cstheme="minorHAnsi"/>
          <w:sz w:val="22"/>
          <w:szCs w:val="22"/>
        </w:rPr>
        <w:t>Por favor, al momento de diligenciar este formato, llene todos los campos. Se recomienda que la información otorgada sea amplia y suficientemente ilustrativa, y anexe los soporte que considere necesarios y sustentan esta solicitud</w:t>
      </w:r>
      <w:r w:rsidRPr="00353BD4">
        <w:rPr>
          <w:rFonts w:asciiTheme="minorHAnsi" w:hAnsiTheme="minorHAnsi" w:cstheme="minorHAnsi"/>
          <w:sz w:val="22"/>
          <w:szCs w:val="22"/>
          <w:vertAlign w:val="superscript"/>
        </w:rPr>
        <w:t>1</w:t>
      </w:r>
      <w:r w:rsidRPr="00353BD4">
        <w:rPr>
          <w:rFonts w:asciiTheme="minorHAnsi" w:hAnsiTheme="minorHAnsi" w:cstheme="minorHAnsi"/>
          <w:sz w:val="22"/>
          <w:szCs w:val="22"/>
        </w:rPr>
        <w:t xml:space="preserve">. </w:t>
      </w:r>
      <w:r w:rsidR="006A72AA">
        <w:rPr>
          <w:rFonts w:asciiTheme="minorHAnsi" w:hAnsiTheme="minorHAnsi" w:cstheme="minorHAnsi"/>
          <w:sz w:val="22"/>
          <w:szCs w:val="22"/>
        </w:rPr>
        <w:t>L</w:t>
      </w:r>
      <w:r w:rsidRPr="00353BD4">
        <w:rPr>
          <w:rFonts w:asciiTheme="minorHAnsi" w:hAnsiTheme="minorHAnsi" w:cstheme="minorHAnsi"/>
          <w:sz w:val="22"/>
          <w:szCs w:val="22"/>
        </w:rPr>
        <w:t>a Facultad de Finanzas, Gobierno y Relaciones Internacionales es muy diligente revisando cada caso particular.</w:t>
      </w:r>
    </w:p>
    <w:p w14:paraId="4F456CF5" w14:textId="77777777" w:rsidR="00BB65DB" w:rsidRPr="00353BD4" w:rsidRDefault="00BB65DB" w:rsidP="00630AB6">
      <w:pPr>
        <w:rPr>
          <w:rFonts w:asciiTheme="minorHAnsi" w:hAnsiTheme="minorHAnsi" w:cstheme="minorHAnsi"/>
          <w:sz w:val="22"/>
          <w:szCs w:val="22"/>
        </w:rPr>
      </w:pPr>
    </w:p>
    <w:p w14:paraId="3571E053" w14:textId="77777777" w:rsidR="003862D6" w:rsidRPr="00353BD4" w:rsidRDefault="00BB65DB" w:rsidP="00630AB6">
      <w:pPr>
        <w:rPr>
          <w:rFonts w:asciiTheme="minorHAnsi" w:hAnsiTheme="minorHAnsi" w:cstheme="minorHAnsi"/>
          <w:sz w:val="22"/>
          <w:szCs w:val="22"/>
        </w:rPr>
      </w:pPr>
      <w:r w:rsidRPr="00353BD4">
        <w:rPr>
          <w:rFonts w:asciiTheme="minorHAnsi" w:hAnsiTheme="minorHAnsi" w:cstheme="minorHAnsi"/>
          <w:sz w:val="22"/>
          <w:szCs w:val="22"/>
        </w:rPr>
        <w:t xml:space="preserve">Complete </w:t>
      </w:r>
      <w:r w:rsidR="00630AB6" w:rsidRPr="00353BD4">
        <w:rPr>
          <w:rFonts w:asciiTheme="minorHAnsi" w:hAnsiTheme="minorHAnsi" w:cstheme="minorHAnsi"/>
          <w:sz w:val="22"/>
          <w:szCs w:val="22"/>
        </w:rPr>
        <w:t>el siguiente formulario, guárdelo en su dispositivo una vez esté diligenciado y luego envíelo como archivo adjunto desde su correo electrónico institucional a la Dirección Administrativa de la Facultad de Finanzas, Gobierno y Relaciones Internacionales (</w:t>
      </w:r>
      <w:hyperlink r:id="rId11" w:history="1">
        <w:r w:rsidR="00630AB6" w:rsidRPr="00353BD4">
          <w:rPr>
            <w:rStyle w:val="Hipervnculo"/>
            <w:rFonts w:asciiTheme="minorHAnsi" w:hAnsiTheme="minorHAnsi" w:cstheme="minorHAnsi"/>
            <w:sz w:val="22"/>
            <w:szCs w:val="22"/>
          </w:rPr>
          <w:t>dafigri@uexternado.edu.co</w:t>
        </w:r>
      </w:hyperlink>
      <w:r w:rsidR="00630AB6" w:rsidRPr="00353BD4">
        <w:rPr>
          <w:rFonts w:asciiTheme="minorHAnsi" w:hAnsiTheme="minorHAnsi" w:cstheme="minorHAnsi"/>
          <w:sz w:val="22"/>
          <w:szCs w:val="22"/>
        </w:rPr>
        <w:t>)</w:t>
      </w:r>
    </w:p>
    <w:p w14:paraId="6CB7AA83" w14:textId="77777777" w:rsidR="0083618A" w:rsidRPr="00353BD4" w:rsidRDefault="0083618A" w:rsidP="00630AB6">
      <w:pPr>
        <w:rPr>
          <w:rFonts w:asciiTheme="minorHAnsi" w:hAnsiTheme="minorHAnsi" w:cstheme="minorHAnsi"/>
          <w:sz w:val="22"/>
          <w:szCs w:val="22"/>
        </w:rPr>
      </w:pPr>
    </w:p>
    <w:p w14:paraId="5D15660A" w14:textId="77777777" w:rsidR="00630AB6" w:rsidRPr="00353BD4" w:rsidRDefault="00BB65DB" w:rsidP="00630AB6">
      <w:pPr>
        <w:rPr>
          <w:rFonts w:asciiTheme="minorHAnsi" w:hAnsiTheme="minorHAnsi" w:cstheme="minorHAnsi"/>
          <w:i/>
          <w:sz w:val="20"/>
          <w:szCs w:val="22"/>
        </w:rPr>
      </w:pPr>
      <w:r w:rsidRPr="00353BD4">
        <w:rPr>
          <w:rFonts w:asciiTheme="minorHAnsi" w:hAnsiTheme="minorHAnsi" w:cstheme="minorHAnsi"/>
          <w:i/>
          <w:sz w:val="20"/>
          <w:szCs w:val="22"/>
          <w:vertAlign w:val="superscript"/>
        </w:rPr>
        <w:t>1</w:t>
      </w:r>
      <w:r w:rsidR="004D6B98" w:rsidRPr="00353BD4">
        <w:rPr>
          <w:rFonts w:asciiTheme="minorHAnsi" w:hAnsiTheme="minorHAnsi" w:cstheme="minorHAnsi"/>
          <w:i/>
          <w:sz w:val="20"/>
          <w:szCs w:val="22"/>
        </w:rPr>
        <w:t xml:space="preserve"> “</w:t>
      </w:r>
      <w:r w:rsidR="004D6B98" w:rsidRPr="00353BD4">
        <w:rPr>
          <w:rFonts w:asciiTheme="minorHAnsi" w:hAnsiTheme="minorHAnsi" w:cstheme="minorHAnsi"/>
          <w:i/>
          <w:color w:val="222222"/>
          <w:sz w:val="20"/>
          <w:szCs w:val="22"/>
        </w:rPr>
        <w:t>La</w:t>
      </w:r>
      <w:r w:rsidR="005D5DA1" w:rsidRPr="00353BD4">
        <w:rPr>
          <w:rFonts w:asciiTheme="minorHAnsi" w:hAnsiTheme="minorHAnsi" w:cstheme="minorHAnsi"/>
          <w:i/>
          <w:color w:val="222222"/>
          <w:sz w:val="20"/>
          <w:szCs w:val="22"/>
        </w:rPr>
        <w:t xml:space="preserve"> </w:t>
      </w:r>
      <w:r w:rsidR="00CC7513" w:rsidRPr="00353BD4">
        <w:rPr>
          <w:rFonts w:asciiTheme="minorHAnsi" w:hAnsiTheme="minorHAnsi" w:cstheme="minorHAnsi"/>
          <w:i/>
          <w:color w:val="222222"/>
          <w:sz w:val="20"/>
          <w:szCs w:val="22"/>
        </w:rPr>
        <w:t>Universidad</w:t>
      </w:r>
      <w:r w:rsidR="004D6B98" w:rsidRPr="00353BD4">
        <w:rPr>
          <w:rFonts w:asciiTheme="minorHAnsi" w:hAnsiTheme="minorHAnsi" w:cstheme="minorHAnsi"/>
          <w:b/>
          <w:bCs/>
          <w:sz w:val="20"/>
          <w:szCs w:val="22"/>
        </w:rPr>
        <w:t> </w:t>
      </w:r>
      <w:r w:rsidR="004D6B98" w:rsidRPr="00353BD4">
        <w:rPr>
          <w:rFonts w:asciiTheme="minorHAnsi" w:hAnsiTheme="minorHAnsi" w:cstheme="minorHAnsi"/>
          <w:i/>
          <w:color w:val="222222"/>
          <w:sz w:val="20"/>
          <w:szCs w:val="22"/>
        </w:rPr>
        <w:t xml:space="preserve">informa a todos los interesados que, en cumplimiento de sus Políticas de Tratamiento de Datos Personales, los datos personales que obtenga en virtud de las actuaciones que usted solicite o celebre con nuestra institución serán tratados conforme a los principios y deberes definidos en la Ley 1581 de 2012 y demás normas vigentes y complementarias que traten y regulen esta materia.” </w:t>
      </w:r>
      <w:hyperlink r:id="rId12" w:history="1">
        <w:r w:rsidR="004D6B98" w:rsidRPr="00353BD4">
          <w:rPr>
            <w:rStyle w:val="Hipervnculo"/>
            <w:rFonts w:asciiTheme="minorHAnsi" w:hAnsiTheme="minorHAnsi" w:cstheme="minorHAnsi"/>
            <w:i/>
            <w:sz w:val="20"/>
            <w:szCs w:val="22"/>
          </w:rPr>
          <w:t>» Políticas de protección de datos personales (uexternado.edu.co)</w:t>
        </w:r>
      </w:hyperlink>
      <w:r w:rsidR="004D6B98" w:rsidRPr="00353BD4">
        <w:rPr>
          <w:rFonts w:asciiTheme="minorHAnsi" w:hAnsiTheme="minorHAnsi" w:cstheme="minorHAnsi"/>
          <w:i/>
          <w:sz w:val="20"/>
          <w:szCs w:val="22"/>
        </w:rPr>
        <w:t xml:space="preserve"> </w:t>
      </w:r>
    </w:p>
    <w:p w14:paraId="18F8709E" w14:textId="77777777" w:rsidR="00630AB6" w:rsidRPr="00353BD4" w:rsidRDefault="00630AB6" w:rsidP="00630AB6">
      <w:pPr>
        <w:rPr>
          <w:rFonts w:asciiTheme="minorHAnsi" w:hAnsiTheme="minorHAnsi" w:cstheme="minorHAnsi"/>
          <w:sz w:val="22"/>
          <w:szCs w:val="22"/>
          <w:lang w:val="es-ES"/>
        </w:rPr>
      </w:pPr>
    </w:p>
    <w:p w14:paraId="0E050EDB" w14:textId="1BB2EC95" w:rsidR="00BB65DB" w:rsidRPr="00353BD4" w:rsidRDefault="00661239" w:rsidP="00661239">
      <w:pPr>
        <w:pStyle w:val="Sinespaciado"/>
        <w:jc w:val="both"/>
        <w:rPr>
          <w:rFonts w:asciiTheme="minorHAnsi" w:hAnsiTheme="minorHAnsi" w:cstheme="minorHAnsi"/>
          <w:b/>
          <w:bCs/>
        </w:rPr>
      </w:pPr>
      <w:r w:rsidRPr="00353BD4">
        <w:rPr>
          <w:rFonts w:asciiTheme="minorHAnsi" w:hAnsiTheme="minorHAnsi" w:cstheme="minorHAnsi"/>
          <w:b/>
          <w:bCs/>
        </w:rPr>
        <w:t>R</w:t>
      </w:r>
      <w:r w:rsidR="00BB65DB" w:rsidRPr="00353BD4">
        <w:rPr>
          <w:rFonts w:asciiTheme="minorHAnsi" w:hAnsiTheme="minorHAnsi" w:cstheme="minorHAnsi"/>
          <w:b/>
          <w:bCs/>
        </w:rPr>
        <w:t>ecuerde que se recibirán solicitudes de rein</w:t>
      </w:r>
      <w:r w:rsidR="00281B51">
        <w:rPr>
          <w:rFonts w:asciiTheme="minorHAnsi" w:hAnsiTheme="minorHAnsi" w:cstheme="minorHAnsi"/>
          <w:b/>
          <w:bCs/>
        </w:rPr>
        <w:t>gres</w:t>
      </w:r>
      <w:r w:rsidR="00BB65DB" w:rsidRPr="00353BD4">
        <w:rPr>
          <w:rFonts w:asciiTheme="minorHAnsi" w:hAnsiTheme="minorHAnsi" w:cstheme="minorHAnsi"/>
          <w:b/>
          <w:bCs/>
        </w:rPr>
        <w:t xml:space="preserve">o en cualquier momento y a </w:t>
      </w:r>
      <w:r w:rsidRPr="00353BD4">
        <w:rPr>
          <w:rFonts w:asciiTheme="minorHAnsi" w:hAnsiTheme="minorHAnsi" w:cstheme="minorHAnsi"/>
          <w:b/>
          <w:bCs/>
        </w:rPr>
        <w:t>más</w:t>
      </w:r>
      <w:r w:rsidR="00BB65DB" w:rsidRPr="00353BD4">
        <w:rPr>
          <w:rFonts w:asciiTheme="minorHAnsi" w:hAnsiTheme="minorHAnsi" w:cstheme="minorHAnsi"/>
          <w:b/>
          <w:bCs/>
        </w:rPr>
        <w:t xml:space="preserve"> tardar </w:t>
      </w:r>
      <w:r w:rsidR="002169FE">
        <w:rPr>
          <w:rFonts w:asciiTheme="minorHAnsi" w:hAnsiTheme="minorHAnsi" w:cstheme="minorHAnsi"/>
          <w:b/>
          <w:bCs/>
        </w:rPr>
        <w:t>2</w:t>
      </w:r>
      <w:r w:rsidR="00BB65DB" w:rsidRPr="00353BD4">
        <w:rPr>
          <w:rFonts w:asciiTheme="minorHAnsi" w:hAnsiTheme="minorHAnsi" w:cstheme="minorHAnsi"/>
          <w:b/>
          <w:bCs/>
        </w:rPr>
        <w:t xml:space="preserve">0 días antes de iniciar las clases. Solicitudes presentadas después de dicha fecha, serán </w:t>
      </w:r>
      <w:r w:rsidRPr="00353BD4">
        <w:rPr>
          <w:rFonts w:asciiTheme="minorHAnsi" w:hAnsiTheme="minorHAnsi" w:cstheme="minorHAnsi"/>
          <w:b/>
          <w:bCs/>
        </w:rPr>
        <w:t>estudiadas</w:t>
      </w:r>
      <w:r w:rsidR="00BB65DB" w:rsidRPr="00353BD4">
        <w:rPr>
          <w:rFonts w:asciiTheme="minorHAnsi" w:hAnsiTheme="minorHAnsi" w:cstheme="minorHAnsi"/>
          <w:b/>
          <w:bCs/>
        </w:rPr>
        <w:t xml:space="preserve"> </w:t>
      </w:r>
      <w:r w:rsidRPr="00353BD4">
        <w:rPr>
          <w:rFonts w:asciiTheme="minorHAnsi" w:hAnsiTheme="minorHAnsi" w:cstheme="minorHAnsi"/>
          <w:b/>
          <w:bCs/>
        </w:rPr>
        <w:t>para el siguiente semestre.</w:t>
      </w:r>
    </w:p>
    <w:p w14:paraId="73179689" w14:textId="77777777" w:rsidR="004D6B98" w:rsidRPr="00353BD4" w:rsidRDefault="00BB65DB" w:rsidP="00630AB6">
      <w:pPr>
        <w:pStyle w:val="Sinespaciado"/>
        <w:rPr>
          <w:rFonts w:asciiTheme="minorHAnsi" w:hAnsiTheme="minorHAnsi" w:cstheme="minorHAnsi"/>
          <w:b/>
          <w:bCs/>
        </w:rPr>
      </w:pPr>
      <w:r w:rsidRPr="00353BD4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6C047908" wp14:editId="02A4093E">
                <wp:simplePos x="0" y="0"/>
                <wp:positionH relativeFrom="page">
                  <wp:align>right</wp:align>
                </wp:positionH>
                <wp:positionV relativeFrom="paragraph">
                  <wp:posOffset>257175</wp:posOffset>
                </wp:positionV>
                <wp:extent cx="7753350" cy="276225"/>
                <wp:effectExtent l="0" t="0" r="19050" b="28575"/>
                <wp:wrapNone/>
                <wp:docPr id="396687706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53350" cy="27622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3922C3" w14:textId="77777777" w:rsidR="00630AB6" w:rsidRPr="009A574D" w:rsidRDefault="00630AB6" w:rsidP="00630AB6">
                            <w:pPr>
                              <w:ind w:left="708" w:firstLine="708"/>
                              <w:rPr>
                                <w:lang w:val="es-MX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>Información del estudiante: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C047908" id="Rectángulo 1" o:spid="_x0000_s1026" style="position:absolute;margin-left:559.3pt;margin-top:20.25pt;width:610.5pt;height:21.75pt;z-index:-251658240;visibility:visible;mso-wrap-style:square;mso-width-percent:0;mso-wrap-distance-left:9pt;mso-wrap-distance-top:0;mso-wrap-distance-right:9pt;mso-wrap-distance-bottom:0;mso-position-horizontal:righ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" fillcolor="#375623 [1609]" strokecolor="#375623 [1609]" strokeweight="1pt">
                <v:textbox>
                  <w:txbxContent>
                    <w:p w14:paraId="503922C3" w14:textId="77777777" w:rsidR="00630AB6" w:rsidRPr="009A574D" w:rsidRDefault="00630AB6" w:rsidP="00630AB6">
                      <w:pPr>
                        <w:ind w:left="708" w:firstLine="708"/>
                        <w:rPr>
                          <w:lang w:val="es-MX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>Información del estudiante: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6AF701B3" w14:textId="77777777" w:rsidR="004D6B98" w:rsidRPr="00353BD4" w:rsidRDefault="004D6B98" w:rsidP="00630AB6">
      <w:pPr>
        <w:pStyle w:val="Sinespaciado"/>
        <w:rPr>
          <w:rFonts w:asciiTheme="minorHAnsi" w:hAnsiTheme="minorHAnsi" w:cstheme="minorHAnsi"/>
          <w:b/>
          <w:bCs/>
        </w:rPr>
      </w:pPr>
    </w:p>
    <w:p w14:paraId="21091AA7" w14:textId="77777777" w:rsidR="004D6B98" w:rsidRPr="00353BD4" w:rsidRDefault="004D6B98" w:rsidP="00DB0D51">
      <w:pPr>
        <w:pStyle w:val="Sinespaciado"/>
        <w:rPr>
          <w:rFonts w:asciiTheme="minorHAnsi" w:hAnsiTheme="minorHAnsi" w:cstheme="minorHAnsi"/>
          <w:b/>
          <w:bCs/>
        </w:rPr>
      </w:pPr>
    </w:p>
    <w:p w14:paraId="75503E6C" w14:textId="77777777" w:rsidR="00CC7513" w:rsidRPr="00353BD4" w:rsidRDefault="00CC7513" w:rsidP="00DB0D51">
      <w:pPr>
        <w:pStyle w:val="Sinespaciado"/>
        <w:rPr>
          <w:rFonts w:asciiTheme="minorHAnsi" w:hAnsiTheme="minorHAnsi" w:cstheme="minorHAnsi"/>
          <w:b/>
          <w:bCs/>
        </w:rPr>
      </w:pPr>
    </w:p>
    <w:p w14:paraId="2277B98F" w14:textId="77777777" w:rsidR="00BB65DB" w:rsidRPr="00353BD4" w:rsidRDefault="00BB65DB" w:rsidP="00DB0D51">
      <w:pPr>
        <w:pStyle w:val="Sinespaciado"/>
        <w:rPr>
          <w:rFonts w:asciiTheme="minorHAnsi" w:hAnsiTheme="minorHAnsi" w:cstheme="minorHAnsi"/>
          <w:b/>
          <w:bCs/>
        </w:rPr>
      </w:pPr>
    </w:p>
    <w:p w14:paraId="66167465" w14:textId="77777777" w:rsidR="00630AB6" w:rsidRPr="00353BD4" w:rsidRDefault="0083618A" w:rsidP="00DB0D51">
      <w:pPr>
        <w:pStyle w:val="Sinespaciado"/>
        <w:rPr>
          <w:rFonts w:asciiTheme="minorHAnsi" w:hAnsiTheme="minorHAnsi" w:cstheme="minorHAnsi"/>
          <w:b/>
          <w:bCs/>
        </w:rPr>
      </w:pPr>
      <w:r w:rsidRPr="00353BD4">
        <w:rPr>
          <w:rFonts w:asciiTheme="minorHAnsi" w:hAnsiTheme="minorHAnsi" w:cstheme="minorHAnsi"/>
          <w:b/>
          <w:bCs/>
        </w:rPr>
        <w:t>NOMBRE COMPLETO</w:t>
      </w:r>
      <w:r w:rsidR="00630AB6" w:rsidRPr="00353BD4">
        <w:rPr>
          <w:rFonts w:asciiTheme="minorHAnsi" w:hAnsiTheme="minorHAnsi" w:cstheme="minorHAnsi"/>
          <w:b/>
          <w:bCs/>
        </w:rPr>
        <w:t>:</w:t>
      </w:r>
      <w:r w:rsidR="00630AB6" w:rsidRPr="00353BD4">
        <w:rPr>
          <w:rFonts w:asciiTheme="minorHAnsi" w:hAnsiTheme="minorHAnsi" w:cstheme="minorHAnsi"/>
          <w:b/>
          <w:bCs/>
        </w:rPr>
        <w:tab/>
      </w:r>
    </w:p>
    <w:p w14:paraId="067C318B" w14:textId="77777777" w:rsidR="00DB0D51" w:rsidRPr="00353BD4" w:rsidRDefault="00F03F96" w:rsidP="00DB0D51">
      <w:pPr>
        <w:pStyle w:val="Sinespaciado"/>
        <w:rPr>
          <w:rFonts w:asciiTheme="minorHAnsi" w:hAnsiTheme="minorHAnsi" w:cstheme="minorHAnsi"/>
          <w:b/>
          <w:bCs/>
        </w:rPr>
      </w:pPr>
      <w:r w:rsidRPr="00353BD4">
        <w:rPr>
          <w:rFonts w:asciiTheme="minorHAnsi" w:hAnsiTheme="minorHAnsi" w:cstheme="minorHAns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6A034133" wp14:editId="19E92BC8">
                <wp:simplePos x="0" y="0"/>
                <wp:positionH relativeFrom="column">
                  <wp:posOffset>1750612</wp:posOffset>
                </wp:positionH>
                <wp:positionV relativeFrom="paragraph">
                  <wp:posOffset>141633</wp:posOffset>
                </wp:positionV>
                <wp:extent cx="238125" cy="219075"/>
                <wp:effectExtent l="0" t="0" r="28575" b="28575"/>
                <wp:wrapNone/>
                <wp:docPr id="741633123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F19361C" id="Rectángulo 1" o:spid="_x0000_s1026" style="position:absolute;margin-left:137.85pt;margin-top:11.15pt;width:18.75pt;height:17.25pt;z-index:2516582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" fillcolor="white [3201]" strokecolor="black [3200]" strokeweight="1pt"/>
            </w:pict>
          </mc:Fallback>
        </mc:AlternateContent>
      </w:r>
      <w:r w:rsidRPr="00353BD4">
        <w:rPr>
          <w:rFonts w:asciiTheme="minorHAnsi" w:hAnsiTheme="minorHAnsi" w:cstheme="minorHAns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21415181" wp14:editId="61E07E07">
                <wp:simplePos x="0" y="0"/>
                <wp:positionH relativeFrom="column">
                  <wp:posOffset>1156417</wp:posOffset>
                </wp:positionH>
                <wp:positionV relativeFrom="paragraph">
                  <wp:posOffset>127303</wp:posOffset>
                </wp:positionV>
                <wp:extent cx="238125" cy="219075"/>
                <wp:effectExtent l="0" t="0" r="28575" b="28575"/>
                <wp:wrapNone/>
                <wp:docPr id="2111960258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0FC263" id="Rectángulo 1" o:spid="_x0000_s1026" style="position:absolute;margin-left:91.05pt;margin-top:10pt;width:18.75pt;height:17.25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" fillcolor="white [3201]" strokecolor="black [3200]" strokeweight="1pt"/>
            </w:pict>
          </mc:Fallback>
        </mc:AlternateContent>
      </w:r>
      <w:r w:rsidR="002D6571" w:rsidRPr="00353BD4">
        <w:rPr>
          <w:rFonts w:asciiTheme="minorHAnsi" w:hAnsiTheme="minorHAnsi" w:cstheme="minorHAns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7C4FCD46" wp14:editId="1C82E480">
                <wp:simplePos x="0" y="0"/>
                <wp:positionH relativeFrom="column">
                  <wp:posOffset>2501265</wp:posOffset>
                </wp:positionH>
                <wp:positionV relativeFrom="paragraph">
                  <wp:posOffset>125730</wp:posOffset>
                </wp:positionV>
                <wp:extent cx="238125" cy="219075"/>
                <wp:effectExtent l="0" t="0" r="28575" b="28575"/>
                <wp:wrapNone/>
                <wp:docPr id="65616136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8DD8C1" id="Rectángulo 1" o:spid="_x0000_s1026" style="position:absolute;margin-left:196.95pt;margin-top:9.9pt;width:18.75pt;height:17.25pt;z-index:2516582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" fillcolor="white [3201]" strokecolor="black [3200]" strokeweight="1pt"/>
            </w:pict>
          </mc:Fallback>
        </mc:AlternateContent>
      </w:r>
      <w:r w:rsidR="00DB0D51" w:rsidRPr="00353BD4">
        <w:rPr>
          <w:rFonts w:asciiTheme="minorHAnsi" w:hAnsiTheme="minorHAnsi" w:cstheme="minorHAns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6484D5E5" wp14:editId="570E9266">
                <wp:simplePos x="0" y="0"/>
                <wp:positionH relativeFrom="column">
                  <wp:posOffset>3139440</wp:posOffset>
                </wp:positionH>
                <wp:positionV relativeFrom="paragraph">
                  <wp:posOffset>125730</wp:posOffset>
                </wp:positionV>
                <wp:extent cx="238125" cy="219075"/>
                <wp:effectExtent l="0" t="0" r="28575" b="28575"/>
                <wp:wrapNone/>
                <wp:docPr id="109114140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1B90A5C" id="Rectángulo 1" o:spid="_x0000_s1026" style="position:absolute;margin-left:247.2pt;margin-top:9.9pt;width:18.75pt;height:17.25pt;z-index:2516582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" fillcolor="white [3201]" strokecolor="black [3200]" strokeweight="1pt"/>
            </w:pict>
          </mc:Fallback>
        </mc:AlternateContent>
      </w:r>
    </w:p>
    <w:p w14:paraId="658555B8" w14:textId="77777777" w:rsidR="00630AB6" w:rsidRPr="00353BD4" w:rsidRDefault="00630AB6" w:rsidP="00DB0D51">
      <w:pPr>
        <w:pStyle w:val="Sinespaciado"/>
        <w:rPr>
          <w:rFonts w:asciiTheme="minorHAnsi" w:hAnsiTheme="minorHAnsi" w:cstheme="minorHAnsi"/>
        </w:rPr>
      </w:pPr>
      <w:r w:rsidRPr="00353BD4">
        <w:rPr>
          <w:rFonts w:asciiTheme="minorHAnsi" w:hAnsiTheme="minorHAnsi" w:cstheme="minorHAnsi"/>
          <w:b/>
          <w:bCs/>
        </w:rPr>
        <w:t>Identificación:</w:t>
      </w:r>
      <w:r w:rsidR="00F97F4E" w:rsidRPr="00353BD4">
        <w:rPr>
          <w:rFonts w:asciiTheme="minorHAnsi" w:hAnsiTheme="minorHAnsi" w:cstheme="minorHAnsi"/>
        </w:rPr>
        <w:t xml:space="preserve"> </w:t>
      </w:r>
      <w:r w:rsidRPr="00353BD4">
        <w:rPr>
          <w:rFonts w:asciiTheme="minorHAnsi" w:hAnsiTheme="minorHAnsi" w:cstheme="minorHAnsi"/>
        </w:rPr>
        <w:t>C.C.</w:t>
      </w:r>
      <w:r w:rsidRPr="00353BD4">
        <w:rPr>
          <w:rFonts w:asciiTheme="minorHAnsi" w:hAnsiTheme="minorHAnsi" w:cstheme="minorHAnsi"/>
        </w:rPr>
        <w:tab/>
      </w:r>
      <w:r w:rsidR="00F97F4E" w:rsidRPr="00353BD4">
        <w:rPr>
          <w:rFonts w:asciiTheme="minorHAnsi" w:hAnsiTheme="minorHAnsi" w:cstheme="minorHAnsi"/>
        </w:rPr>
        <w:t xml:space="preserve">      </w:t>
      </w:r>
      <w:r w:rsidRPr="00353BD4">
        <w:rPr>
          <w:rFonts w:asciiTheme="minorHAnsi" w:hAnsiTheme="minorHAnsi" w:cstheme="minorHAnsi"/>
        </w:rPr>
        <w:t>T.I.</w:t>
      </w:r>
      <w:r w:rsidR="00F97F4E" w:rsidRPr="00353BD4">
        <w:rPr>
          <w:rFonts w:asciiTheme="minorHAnsi" w:hAnsiTheme="minorHAnsi" w:cstheme="minorHAnsi"/>
        </w:rPr>
        <w:t xml:space="preserve">         </w:t>
      </w:r>
      <w:r w:rsidR="00F03F96">
        <w:rPr>
          <w:rFonts w:asciiTheme="minorHAnsi" w:hAnsiTheme="minorHAnsi" w:cstheme="minorHAnsi"/>
        </w:rPr>
        <w:t xml:space="preserve">    </w:t>
      </w:r>
      <w:r w:rsidR="00F97F4E" w:rsidRPr="00353BD4">
        <w:rPr>
          <w:rFonts w:asciiTheme="minorHAnsi" w:hAnsiTheme="minorHAnsi" w:cstheme="minorHAnsi"/>
        </w:rPr>
        <w:t xml:space="preserve"> </w:t>
      </w:r>
      <w:r w:rsidRPr="00353BD4">
        <w:rPr>
          <w:rFonts w:asciiTheme="minorHAnsi" w:hAnsiTheme="minorHAnsi" w:cstheme="minorHAnsi"/>
        </w:rPr>
        <w:t>C.E.</w:t>
      </w:r>
      <w:r w:rsidRPr="00353BD4">
        <w:rPr>
          <w:rFonts w:asciiTheme="minorHAnsi" w:hAnsiTheme="minorHAnsi" w:cstheme="minorHAnsi"/>
        </w:rPr>
        <w:tab/>
      </w:r>
      <w:r w:rsidR="00F97F4E" w:rsidRPr="00353BD4">
        <w:rPr>
          <w:rFonts w:asciiTheme="minorHAnsi" w:hAnsiTheme="minorHAnsi" w:cstheme="minorHAnsi"/>
        </w:rPr>
        <w:t xml:space="preserve">    </w:t>
      </w:r>
      <w:r w:rsidRPr="00353BD4">
        <w:rPr>
          <w:rFonts w:asciiTheme="minorHAnsi" w:hAnsiTheme="minorHAnsi" w:cstheme="minorHAnsi"/>
        </w:rPr>
        <w:t>P.S.</w:t>
      </w:r>
      <w:r w:rsidRPr="00353BD4">
        <w:rPr>
          <w:rFonts w:asciiTheme="minorHAnsi" w:hAnsiTheme="minorHAnsi" w:cstheme="minorHAnsi"/>
        </w:rPr>
        <w:tab/>
      </w:r>
      <w:r w:rsidR="00F97F4E" w:rsidRPr="00353BD4">
        <w:rPr>
          <w:rFonts w:asciiTheme="minorHAnsi" w:hAnsiTheme="minorHAnsi" w:cstheme="minorHAnsi"/>
        </w:rPr>
        <w:t xml:space="preserve">        </w:t>
      </w:r>
      <w:r w:rsidR="00F03F96">
        <w:rPr>
          <w:rFonts w:asciiTheme="minorHAnsi" w:hAnsiTheme="minorHAnsi" w:cstheme="minorHAnsi"/>
        </w:rPr>
        <w:tab/>
      </w:r>
      <w:r w:rsidR="00F03F96">
        <w:rPr>
          <w:rFonts w:asciiTheme="minorHAnsi" w:hAnsiTheme="minorHAnsi" w:cstheme="minorHAnsi"/>
        </w:rPr>
        <w:tab/>
      </w:r>
      <w:r w:rsidRPr="00353BD4">
        <w:rPr>
          <w:rFonts w:asciiTheme="minorHAnsi" w:hAnsiTheme="minorHAnsi" w:cstheme="minorHAnsi"/>
          <w:b/>
          <w:bCs/>
        </w:rPr>
        <w:t>Número:</w:t>
      </w:r>
      <w:r w:rsidRPr="00353BD4">
        <w:rPr>
          <w:rFonts w:asciiTheme="minorHAnsi" w:hAnsiTheme="minorHAnsi" w:cstheme="minorHAnsi"/>
        </w:rPr>
        <w:tab/>
      </w:r>
    </w:p>
    <w:p w14:paraId="473664D6" w14:textId="79A655D6" w:rsidR="00630AB6" w:rsidRPr="00353BD4" w:rsidRDefault="00630AB6" w:rsidP="00630AB6">
      <w:pPr>
        <w:pStyle w:val="Sinespaciado"/>
        <w:rPr>
          <w:rFonts w:asciiTheme="minorHAnsi" w:hAnsiTheme="minorHAnsi" w:cstheme="minorHAnsi"/>
        </w:rPr>
      </w:pPr>
    </w:p>
    <w:p w14:paraId="0CC73C4A" w14:textId="7AE624C7" w:rsidR="00630AB6" w:rsidRPr="00353BD4" w:rsidRDefault="00630AB6" w:rsidP="00630AB6">
      <w:pPr>
        <w:pStyle w:val="Sinespaciado"/>
        <w:rPr>
          <w:rFonts w:asciiTheme="minorHAnsi" w:hAnsiTheme="minorHAnsi" w:cstheme="minorHAnsi"/>
        </w:rPr>
      </w:pPr>
      <w:r w:rsidRPr="00353BD4">
        <w:rPr>
          <w:rFonts w:asciiTheme="minorHAnsi" w:hAnsiTheme="minorHAnsi" w:cstheme="minorHAnsi"/>
          <w:b/>
          <w:bCs/>
        </w:rPr>
        <w:t>Programa:</w:t>
      </w:r>
      <w:r w:rsidR="00DA3641">
        <w:rPr>
          <w:rFonts w:asciiTheme="minorHAnsi" w:hAnsiTheme="minorHAnsi" w:cstheme="minorHAnsi"/>
          <w:b/>
          <w:bCs/>
        </w:rPr>
        <w:t xml:space="preserve"> </w:t>
      </w:r>
    </w:p>
    <w:p w14:paraId="52608E7E" w14:textId="7D37F830" w:rsidR="00F97F4E" w:rsidRPr="00353BD4" w:rsidRDefault="00F97F4E" w:rsidP="00630AB6">
      <w:pPr>
        <w:pStyle w:val="Sinespaciado"/>
        <w:ind w:left="1416" w:firstLine="708"/>
        <w:rPr>
          <w:rFonts w:asciiTheme="minorHAnsi" w:hAnsiTheme="minorHAnsi" w:cstheme="minorHAnsi"/>
        </w:rPr>
      </w:pPr>
    </w:p>
    <w:p w14:paraId="126F1897" w14:textId="77777777" w:rsidR="00630AB6" w:rsidRPr="00353BD4" w:rsidRDefault="00630AB6" w:rsidP="00630AB6">
      <w:pPr>
        <w:pStyle w:val="Sinespaciado"/>
        <w:rPr>
          <w:rFonts w:asciiTheme="minorHAnsi" w:hAnsiTheme="minorHAnsi" w:cstheme="minorHAnsi"/>
        </w:rPr>
      </w:pPr>
    </w:p>
    <w:p w14:paraId="4B0F261B" w14:textId="77777777" w:rsidR="00630AB6" w:rsidRPr="00353BD4" w:rsidRDefault="00630AB6" w:rsidP="00630AB6">
      <w:pPr>
        <w:pStyle w:val="Sinespaciado"/>
        <w:rPr>
          <w:rFonts w:asciiTheme="minorHAnsi" w:hAnsiTheme="minorHAnsi" w:cstheme="minorHAnsi"/>
          <w:b/>
          <w:bCs/>
        </w:rPr>
      </w:pPr>
      <w:r w:rsidRPr="00353BD4">
        <w:rPr>
          <w:rFonts w:asciiTheme="minorHAnsi" w:hAnsiTheme="minorHAnsi" w:cstheme="minorHAnsi"/>
          <w:b/>
          <w:bCs/>
        </w:rPr>
        <w:t xml:space="preserve">Correo </w:t>
      </w:r>
      <w:r w:rsidR="00DB0D51" w:rsidRPr="00353BD4">
        <w:rPr>
          <w:rFonts w:asciiTheme="minorHAnsi" w:hAnsiTheme="minorHAnsi" w:cstheme="minorHAnsi"/>
          <w:b/>
          <w:bCs/>
        </w:rPr>
        <w:t>Institucional</w:t>
      </w:r>
      <w:r w:rsidRPr="00353BD4">
        <w:rPr>
          <w:rFonts w:asciiTheme="minorHAnsi" w:hAnsiTheme="minorHAnsi" w:cstheme="minorHAnsi"/>
          <w:b/>
          <w:bCs/>
        </w:rPr>
        <w:t>:</w:t>
      </w:r>
      <w:r w:rsidRPr="00353BD4">
        <w:rPr>
          <w:rFonts w:asciiTheme="minorHAnsi" w:hAnsiTheme="minorHAnsi" w:cstheme="minorHAnsi"/>
          <w:b/>
          <w:bCs/>
        </w:rPr>
        <w:tab/>
      </w:r>
      <w:r w:rsidRPr="00353BD4">
        <w:rPr>
          <w:rFonts w:asciiTheme="minorHAnsi" w:hAnsiTheme="minorHAnsi" w:cstheme="minorHAnsi"/>
          <w:b/>
          <w:bCs/>
        </w:rPr>
        <w:tab/>
      </w:r>
      <w:r w:rsidRPr="00353BD4">
        <w:rPr>
          <w:rFonts w:asciiTheme="minorHAnsi" w:hAnsiTheme="minorHAnsi" w:cstheme="minorHAnsi"/>
          <w:b/>
          <w:bCs/>
        </w:rPr>
        <w:tab/>
      </w:r>
      <w:r w:rsidRPr="00353BD4">
        <w:rPr>
          <w:rFonts w:asciiTheme="minorHAnsi" w:hAnsiTheme="minorHAnsi" w:cstheme="minorHAnsi"/>
          <w:b/>
          <w:bCs/>
        </w:rPr>
        <w:tab/>
      </w:r>
      <w:r w:rsidRPr="00353BD4">
        <w:rPr>
          <w:rFonts w:asciiTheme="minorHAnsi" w:hAnsiTheme="minorHAnsi" w:cstheme="minorHAnsi"/>
          <w:b/>
          <w:bCs/>
        </w:rPr>
        <w:tab/>
      </w:r>
    </w:p>
    <w:p w14:paraId="1F35BE11" w14:textId="77777777" w:rsidR="00630AB6" w:rsidRPr="00353BD4" w:rsidRDefault="00630AB6" w:rsidP="00630AB6">
      <w:pPr>
        <w:pStyle w:val="Sinespaciado"/>
        <w:rPr>
          <w:rFonts w:asciiTheme="minorHAnsi" w:hAnsiTheme="minorHAnsi" w:cstheme="minorHAnsi"/>
          <w:b/>
          <w:bCs/>
        </w:rPr>
      </w:pPr>
    </w:p>
    <w:p w14:paraId="6BC946FF" w14:textId="77777777" w:rsidR="00630AB6" w:rsidRPr="00353BD4" w:rsidRDefault="00630AB6" w:rsidP="00630AB6">
      <w:pPr>
        <w:pStyle w:val="Sinespaciado"/>
        <w:rPr>
          <w:rFonts w:asciiTheme="minorHAnsi" w:hAnsiTheme="minorHAnsi" w:cstheme="minorHAnsi"/>
        </w:rPr>
      </w:pPr>
      <w:r w:rsidRPr="00353BD4">
        <w:rPr>
          <w:rFonts w:asciiTheme="minorHAnsi" w:hAnsiTheme="minorHAnsi" w:cstheme="minorHAnsi"/>
          <w:b/>
          <w:bCs/>
        </w:rPr>
        <w:t xml:space="preserve">Correo </w:t>
      </w:r>
      <w:r w:rsidR="00DB0D51" w:rsidRPr="00353BD4">
        <w:rPr>
          <w:rFonts w:asciiTheme="minorHAnsi" w:hAnsiTheme="minorHAnsi" w:cstheme="minorHAnsi"/>
          <w:b/>
          <w:bCs/>
        </w:rPr>
        <w:t>personal</w:t>
      </w:r>
      <w:r w:rsidRPr="00353BD4">
        <w:rPr>
          <w:rFonts w:asciiTheme="minorHAnsi" w:hAnsiTheme="minorHAnsi" w:cstheme="minorHAnsi"/>
          <w:b/>
          <w:bCs/>
        </w:rPr>
        <w:t>:</w:t>
      </w:r>
      <w:r w:rsidRPr="00353BD4">
        <w:rPr>
          <w:rFonts w:asciiTheme="minorHAnsi" w:hAnsiTheme="minorHAnsi" w:cstheme="minorHAnsi"/>
        </w:rPr>
        <w:tab/>
      </w:r>
      <w:r w:rsidRPr="00353BD4">
        <w:rPr>
          <w:rFonts w:asciiTheme="minorHAnsi" w:hAnsiTheme="minorHAnsi" w:cstheme="minorHAnsi"/>
        </w:rPr>
        <w:tab/>
      </w:r>
      <w:r w:rsidRPr="00353BD4">
        <w:rPr>
          <w:rFonts w:asciiTheme="minorHAnsi" w:hAnsiTheme="minorHAnsi" w:cstheme="minorHAnsi"/>
        </w:rPr>
        <w:tab/>
      </w:r>
      <w:r w:rsidRPr="00353BD4">
        <w:rPr>
          <w:rFonts w:asciiTheme="minorHAnsi" w:hAnsiTheme="minorHAnsi" w:cstheme="minorHAnsi"/>
        </w:rPr>
        <w:tab/>
      </w:r>
      <w:r w:rsidRPr="00353BD4">
        <w:rPr>
          <w:rFonts w:asciiTheme="minorHAnsi" w:hAnsiTheme="minorHAnsi" w:cstheme="minorHAnsi"/>
        </w:rPr>
        <w:tab/>
      </w:r>
    </w:p>
    <w:p w14:paraId="23B5A704" w14:textId="77777777" w:rsidR="00630AB6" w:rsidRPr="00353BD4" w:rsidRDefault="00630AB6" w:rsidP="00630AB6">
      <w:pPr>
        <w:pStyle w:val="Sinespaciado"/>
        <w:rPr>
          <w:rFonts w:asciiTheme="minorHAnsi" w:hAnsiTheme="minorHAnsi" w:cstheme="minorHAnsi"/>
        </w:rPr>
      </w:pPr>
    </w:p>
    <w:p w14:paraId="0AD4FA08" w14:textId="77777777" w:rsidR="00630AB6" w:rsidRPr="00353BD4" w:rsidRDefault="00630AB6" w:rsidP="00630AB6">
      <w:pPr>
        <w:pStyle w:val="Sinespaciado"/>
        <w:rPr>
          <w:rFonts w:asciiTheme="minorHAnsi" w:hAnsiTheme="minorHAnsi" w:cstheme="minorHAnsi"/>
          <w:b/>
          <w:bCs/>
        </w:rPr>
      </w:pPr>
      <w:r w:rsidRPr="00353BD4">
        <w:rPr>
          <w:rFonts w:asciiTheme="minorHAnsi" w:hAnsiTheme="minorHAnsi" w:cstheme="minorHAnsi"/>
          <w:b/>
          <w:bCs/>
        </w:rPr>
        <w:t>Teléfono</w:t>
      </w:r>
      <w:r w:rsidR="00661239" w:rsidRPr="00353BD4">
        <w:rPr>
          <w:rFonts w:asciiTheme="minorHAnsi" w:hAnsiTheme="minorHAnsi" w:cstheme="minorHAnsi"/>
          <w:b/>
          <w:bCs/>
        </w:rPr>
        <w:t xml:space="preserve"> fijo</w:t>
      </w:r>
      <w:r w:rsidRPr="00353BD4">
        <w:rPr>
          <w:rFonts w:asciiTheme="minorHAnsi" w:hAnsiTheme="minorHAnsi" w:cstheme="minorHAnsi"/>
          <w:b/>
          <w:bCs/>
        </w:rPr>
        <w:t>:</w:t>
      </w:r>
      <w:r w:rsidRPr="00353BD4">
        <w:rPr>
          <w:rFonts w:asciiTheme="minorHAnsi" w:hAnsiTheme="minorHAnsi" w:cstheme="minorHAnsi"/>
          <w:b/>
          <w:bCs/>
        </w:rPr>
        <w:tab/>
      </w:r>
      <w:r w:rsidRPr="00353BD4">
        <w:rPr>
          <w:rFonts w:asciiTheme="minorHAnsi" w:hAnsiTheme="minorHAnsi" w:cstheme="minorHAnsi"/>
          <w:b/>
          <w:bCs/>
        </w:rPr>
        <w:tab/>
      </w:r>
      <w:r w:rsidRPr="00353BD4">
        <w:rPr>
          <w:rFonts w:asciiTheme="minorHAnsi" w:hAnsiTheme="minorHAnsi" w:cstheme="minorHAnsi"/>
          <w:b/>
          <w:bCs/>
        </w:rPr>
        <w:tab/>
      </w:r>
      <w:r w:rsidRPr="00353BD4">
        <w:rPr>
          <w:rFonts w:asciiTheme="minorHAnsi" w:hAnsiTheme="minorHAnsi" w:cstheme="minorHAnsi"/>
          <w:b/>
          <w:bCs/>
        </w:rPr>
        <w:tab/>
        <w:t>Celular:</w:t>
      </w:r>
      <w:r w:rsidRPr="00353BD4">
        <w:rPr>
          <w:rFonts w:asciiTheme="minorHAnsi" w:hAnsiTheme="minorHAnsi" w:cstheme="minorHAnsi"/>
          <w:b/>
          <w:bCs/>
        </w:rPr>
        <w:tab/>
      </w:r>
      <w:r w:rsidRPr="00353BD4">
        <w:rPr>
          <w:rFonts w:asciiTheme="minorHAnsi" w:hAnsiTheme="minorHAnsi" w:cstheme="minorHAnsi"/>
          <w:b/>
          <w:bCs/>
        </w:rPr>
        <w:tab/>
      </w:r>
    </w:p>
    <w:p w14:paraId="2788B383" w14:textId="77777777" w:rsidR="00630AB6" w:rsidRPr="00353BD4" w:rsidRDefault="00630AB6" w:rsidP="00630AB6">
      <w:pPr>
        <w:pStyle w:val="Sinespaciado"/>
        <w:rPr>
          <w:rFonts w:asciiTheme="minorHAnsi" w:hAnsiTheme="minorHAnsi" w:cstheme="minorHAnsi"/>
        </w:rPr>
      </w:pPr>
    </w:p>
    <w:p w14:paraId="425B81AE" w14:textId="02B83E44" w:rsidR="00630AB6" w:rsidRDefault="004B7E86" w:rsidP="00630AB6">
      <w:pPr>
        <w:pStyle w:val="Sinespaciado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Último periodo académico cursado:</w:t>
      </w:r>
    </w:p>
    <w:p w14:paraId="3F7EE93D" w14:textId="77777777" w:rsidR="004B7E86" w:rsidRPr="00353BD4" w:rsidRDefault="004B7E86" w:rsidP="00630AB6">
      <w:pPr>
        <w:pStyle w:val="Sinespaciado"/>
        <w:rPr>
          <w:rFonts w:asciiTheme="minorHAnsi" w:hAnsiTheme="minorHAnsi" w:cstheme="minorHAnsi"/>
          <w:b/>
          <w:bCs/>
        </w:rPr>
      </w:pPr>
    </w:p>
    <w:p w14:paraId="4B8AC8ED" w14:textId="1E2E9D25" w:rsidR="004B2E18" w:rsidRPr="00353BD4" w:rsidRDefault="005A0F12" w:rsidP="004B2E18">
      <w:pPr>
        <w:ind w:right="224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Fecha de terminación del ú</w:t>
      </w:r>
      <w:r w:rsidR="00630AB6" w:rsidRPr="00353BD4">
        <w:rPr>
          <w:rFonts w:asciiTheme="minorHAnsi" w:hAnsiTheme="minorHAnsi" w:cstheme="minorHAnsi"/>
          <w:b/>
          <w:bCs/>
          <w:sz w:val="22"/>
          <w:szCs w:val="22"/>
        </w:rPr>
        <w:t xml:space="preserve">ltimo </w:t>
      </w:r>
      <w:r w:rsidR="004B7E86">
        <w:rPr>
          <w:rFonts w:asciiTheme="minorHAnsi" w:hAnsiTheme="minorHAnsi" w:cstheme="minorHAnsi"/>
          <w:b/>
          <w:bCs/>
          <w:sz w:val="22"/>
          <w:szCs w:val="22"/>
        </w:rPr>
        <w:t xml:space="preserve">periodo </w:t>
      </w:r>
      <w:r w:rsidR="00630AB6" w:rsidRPr="00353BD4">
        <w:rPr>
          <w:rFonts w:asciiTheme="minorHAnsi" w:hAnsiTheme="minorHAnsi" w:cstheme="minorHAnsi"/>
          <w:b/>
          <w:bCs/>
          <w:sz w:val="22"/>
          <w:szCs w:val="22"/>
        </w:rPr>
        <w:t>cursado:</w:t>
      </w:r>
      <w:r w:rsidR="004B7E86">
        <w:rPr>
          <w:rFonts w:asciiTheme="minorHAnsi" w:hAnsiTheme="minorHAnsi" w:cstheme="minorHAnsi"/>
          <w:b/>
          <w:bCs/>
          <w:sz w:val="22"/>
          <w:szCs w:val="22"/>
        </w:rPr>
        <w:t xml:space="preserve">                  </w:t>
      </w:r>
      <w:r w:rsidR="00661239" w:rsidRPr="00353BD4">
        <w:rPr>
          <w:rFonts w:asciiTheme="minorHAnsi" w:hAnsiTheme="minorHAnsi" w:cstheme="minorHAnsi"/>
          <w:b/>
          <w:bCs/>
          <w:sz w:val="22"/>
          <w:szCs w:val="22"/>
        </w:rPr>
        <w:t>Año:</w:t>
      </w:r>
    </w:p>
    <w:p w14:paraId="264B0856" w14:textId="77777777" w:rsidR="00661239" w:rsidRPr="00353BD4" w:rsidRDefault="00661239" w:rsidP="004B2E18">
      <w:pPr>
        <w:ind w:right="224"/>
        <w:rPr>
          <w:rFonts w:asciiTheme="minorHAnsi" w:hAnsiTheme="minorHAnsi" w:cstheme="minorHAnsi"/>
          <w:b/>
          <w:bCs/>
          <w:sz w:val="22"/>
          <w:szCs w:val="22"/>
        </w:rPr>
      </w:pPr>
    </w:p>
    <w:p w14:paraId="278B95B9" w14:textId="58468F1D" w:rsidR="00255B0C" w:rsidRDefault="00661239" w:rsidP="004B2E18">
      <w:pPr>
        <w:ind w:right="224"/>
        <w:rPr>
          <w:rFonts w:asciiTheme="minorHAnsi" w:hAnsiTheme="minorHAnsi" w:cstheme="minorHAnsi"/>
          <w:b/>
          <w:bCs/>
          <w:sz w:val="22"/>
          <w:szCs w:val="22"/>
        </w:rPr>
      </w:pPr>
      <w:r w:rsidRPr="00353BD4">
        <w:rPr>
          <w:rFonts w:asciiTheme="minorHAnsi" w:hAnsiTheme="minorHAnsi" w:cstheme="minorHAnsi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9" behindDoc="0" locked="0" layoutInCell="1" allowOverlap="1" wp14:anchorId="640DAF75" wp14:editId="7C110227">
                <wp:simplePos x="0" y="0"/>
                <wp:positionH relativeFrom="column">
                  <wp:posOffset>4844415</wp:posOffset>
                </wp:positionH>
                <wp:positionV relativeFrom="paragraph">
                  <wp:posOffset>21590</wp:posOffset>
                </wp:positionV>
                <wp:extent cx="180975" cy="171450"/>
                <wp:effectExtent l="0" t="0" r="28575" b="19050"/>
                <wp:wrapNone/>
                <wp:docPr id="5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B7E095" id="Rectángulo 1" o:spid="_x0000_s1026" style="position:absolute;margin-left:381.45pt;margin-top:1.7pt;width:14.25pt;height:13.5pt;z-index:2516582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" fillcolor="white [3201]" strokecolor="black [3200]" strokeweight="1pt"/>
            </w:pict>
          </mc:Fallback>
        </mc:AlternateContent>
      </w:r>
      <w:r w:rsidRPr="00353BD4">
        <w:rPr>
          <w:rFonts w:asciiTheme="minorHAnsi" w:hAnsiTheme="minorHAnsi" w:cstheme="minorHAnsi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338C8C87" wp14:editId="31F7E259">
                <wp:simplePos x="0" y="0"/>
                <wp:positionH relativeFrom="column">
                  <wp:posOffset>1990725</wp:posOffset>
                </wp:positionH>
                <wp:positionV relativeFrom="paragraph">
                  <wp:posOffset>8890</wp:posOffset>
                </wp:positionV>
                <wp:extent cx="180975" cy="171450"/>
                <wp:effectExtent l="0" t="0" r="28575" b="19050"/>
                <wp:wrapNone/>
                <wp:docPr id="4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95211B" id="Rectángulo 1" o:spid="_x0000_s1026" style="position:absolute;margin-left:156.75pt;margin-top:.7pt;width:14.25pt;height:13.5pt;z-index:251658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" fillcolor="white [3201]" strokecolor="black [3200]" strokeweight="1pt"/>
            </w:pict>
          </mc:Fallback>
        </mc:AlternateContent>
      </w:r>
      <w:r w:rsidRPr="00353BD4">
        <w:rPr>
          <w:rFonts w:asciiTheme="minorHAnsi" w:hAnsiTheme="minorHAnsi" w:cstheme="minorHAnsi"/>
          <w:b/>
          <w:bCs/>
          <w:sz w:val="22"/>
          <w:szCs w:val="22"/>
        </w:rPr>
        <w:t xml:space="preserve">Periodo: </w:t>
      </w:r>
      <w:r w:rsidRPr="00353BD4">
        <w:rPr>
          <w:rFonts w:asciiTheme="minorHAnsi" w:hAnsiTheme="minorHAnsi" w:cstheme="minorHAnsi"/>
          <w:b/>
          <w:bCs/>
          <w:sz w:val="22"/>
          <w:szCs w:val="22"/>
        </w:rPr>
        <w:tab/>
        <w:t>enero – julio</w:t>
      </w:r>
      <w:r w:rsidRPr="00353BD4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353BD4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353BD4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353BD4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353BD4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julio </w:t>
      </w:r>
      <w:r w:rsidR="00255B0C">
        <w:rPr>
          <w:rFonts w:asciiTheme="minorHAnsi" w:hAnsiTheme="minorHAnsi" w:cstheme="minorHAnsi"/>
          <w:b/>
          <w:bCs/>
          <w:sz w:val="22"/>
          <w:szCs w:val="22"/>
        </w:rPr>
        <w:t>–</w:t>
      </w:r>
      <w:r w:rsidRPr="00353BD4">
        <w:rPr>
          <w:rFonts w:asciiTheme="minorHAnsi" w:hAnsiTheme="minorHAnsi" w:cstheme="minorHAnsi"/>
          <w:b/>
          <w:bCs/>
          <w:sz w:val="22"/>
          <w:szCs w:val="22"/>
        </w:rPr>
        <w:t xml:space="preserve"> diciembre</w:t>
      </w:r>
    </w:p>
    <w:p w14:paraId="11577545" w14:textId="77777777" w:rsidR="00255B0C" w:rsidRDefault="00255B0C">
      <w:pPr>
        <w:jc w:val="left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br w:type="page"/>
      </w:r>
    </w:p>
    <w:p w14:paraId="5ABDD150" w14:textId="77777777" w:rsidR="004B2E18" w:rsidRPr="00353BD4" w:rsidRDefault="00661239" w:rsidP="00DB0D51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353BD4">
        <w:rPr>
          <w:rFonts w:asciiTheme="minorHAnsi" w:hAnsiTheme="minorHAnsi" w:cstheme="minorHAnsi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58250" behindDoc="1" locked="0" layoutInCell="1" allowOverlap="1" wp14:anchorId="7A24D71D" wp14:editId="725D717D">
                <wp:simplePos x="0" y="0"/>
                <wp:positionH relativeFrom="page">
                  <wp:align>left</wp:align>
                </wp:positionH>
                <wp:positionV relativeFrom="paragraph">
                  <wp:posOffset>253365</wp:posOffset>
                </wp:positionV>
                <wp:extent cx="7753350" cy="276225"/>
                <wp:effectExtent l="0" t="0" r="19050" b="28575"/>
                <wp:wrapNone/>
                <wp:docPr id="1410294252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53350" cy="27622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2858BD0" w14:textId="55C09E64" w:rsidR="00661239" w:rsidRPr="009A574D" w:rsidRDefault="00661239" w:rsidP="00661239">
                            <w:pPr>
                              <w:jc w:val="center"/>
                              <w:rPr>
                                <w:lang w:val="es-MX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 xml:space="preserve">Por </w:t>
                            </w:r>
                            <w:r w:rsidRPr="009A574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 xml:space="preserve">favor explique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>detalladamente</w:t>
                            </w:r>
                            <w:r w:rsidRPr="009A574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 xml:space="preserve"> las causas </w:t>
                            </w:r>
                            <w:r w:rsidR="00281B51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>por las que solicita el reingreso</w:t>
                            </w:r>
                            <w:r w:rsidRPr="009A574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A24D71D" id="_x0000_s1027" style="position:absolute;left:0;text-align:left;margin-left:0;margin-top:19.95pt;width:610.5pt;height:21.75pt;z-index:-251658230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" fillcolor="#375623 [1609]" strokecolor="#375623 [1609]" strokeweight="1pt">
                <v:textbox>
                  <w:txbxContent>
                    <w:p w14:paraId="12858BD0" w14:textId="55C09E64" w:rsidR="00661239" w:rsidRPr="009A574D" w:rsidRDefault="00661239" w:rsidP="00661239">
                      <w:pPr>
                        <w:jc w:val="center"/>
                        <w:rPr>
                          <w:lang w:val="es-MX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 xml:space="preserve">Por </w:t>
                      </w:r>
                      <w:r w:rsidRPr="009A574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 xml:space="preserve">favor explique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>detalladamente</w:t>
                      </w:r>
                      <w:r w:rsidRPr="009A574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 xml:space="preserve"> las causas </w:t>
                      </w:r>
                      <w:r w:rsidR="00281B51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>por las que solicita el reingreso</w:t>
                      </w:r>
                      <w:r w:rsidRPr="009A574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>: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3F13E099" w14:textId="77777777" w:rsidR="004B2E18" w:rsidRPr="00353BD4" w:rsidRDefault="004B2E18" w:rsidP="00DB0D51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789C350E" w14:textId="77777777" w:rsidR="00661239" w:rsidRPr="00353BD4" w:rsidRDefault="00661239" w:rsidP="00DB0D51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1BAC545F" w14:textId="77777777" w:rsidR="00661239" w:rsidRPr="00353BD4" w:rsidRDefault="00661239" w:rsidP="00DB0D51">
      <w:pPr>
        <w:rPr>
          <w:rFonts w:asciiTheme="minorHAnsi" w:hAnsiTheme="minorHAnsi" w:cstheme="minorHAnsi"/>
          <w:b/>
          <w:bCs/>
          <w:sz w:val="22"/>
          <w:szCs w:val="22"/>
        </w:rPr>
      </w:pPr>
    </w:p>
    <w:tbl>
      <w:tblPr>
        <w:tblStyle w:val="Tablaconcuadrcula"/>
        <w:tblW w:w="8840" w:type="dxa"/>
        <w:tblLook w:val="04A0" w:firstRow="1" w:lastRow="0" w:firstColumn="1" w:lastColumn="0" w:noHBand="0" w:noVBand="1"/>
      </w:tblPr>
      <w:tblGrid>
        <w:gridCol w:w="8840"/>
      </w:tblGrid>
      <w:tr w:rsidR="00B7653F" w:rsidRPr="00B7653F" w14:paraId="164B659E" w14:textId="77777777" w:rsidTr="00593650">
        <w:trPr>
          <w:trHeight w:val="3901"/>
        </w:trPr>
        <w:tc>
          <w:tcPr>
            <w:tcW w:w="8840" w:type="dxa"/>
          </w:tcPr>
          <w:p w14:paraId="3D2D84C6" w14:textId="77777777" w:rsidR="00B7653F" w:rsidRPr="00B7653F" w:rsidRDefault="00B7653F" w:rsidP="00EC1B2F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p w14:paraId="363793DD" w14:textId="77777777" w:rsidR="00593650" w:rsidRPr="00353BD4" w:rsidRDefault="00593650" w:rsidP="00DB0D51">
      <w:pPr>
        <w:pStyle w:val="Sinespaciado"/>
        <w:rPr>
          <w:rFonts w:asciiTheme="minorHAnsi" w:hAnsiTheme="minorHAnsi" w:cstheme="minorHAnsi"/>
          <w:b/>
          <w:bCs/>
        </w:rPr>
      </w:pPr>
    </w:p>
    <w:p w14:paraId="198A5C63" w14:textId="35D36FD0" w:rsidR="00255B0C" w:rsidRDefault="00255B0C" w:rsidP="009646AD">
      <w:pPr>
        <w:rPr>
          <w:rFonts w:asciiTheme="minorHAnsi" w:hAnsiTheme="minorHAnsi" w:cstheme="minorHAnsi"/>
          <w:sz w:val="22"/>
          <w:szCs w:val="22"/>
        </w:rPr>
      </w:pPr>
    </w:p>
    <w:p w14:paraId="6C69E56B" w14:textId="77777777" w:rsidR="009646AD" w:rsidRPr="00353BD4" w:rsidRDefault="009646AD" w:rsidP="009646AD">
      <w:pPr>
        <w:tabs>
          <w:tab w:val="left" w:pos="5250"/>
        </w:tabs>
        <w:rPr>
          <w:rFonts w:asciiTheme="minorHAnsi" w:hAnsiTheme="minorHAnsi" w:cstheme="minorHAnsi"/>
          <w:sz w:val="22"/>
          <w:szCs w:val="22"/>
        </w:rPr>
      </w:pPr>
    </w:p>
    <w:p w14:paraId="35931AAE" w14:textId="77777777" w:rsidR="009646AD" w:rsidRPr="00353BD4" w:rsidRDefault="00F03F96" w:rsidP="009646AD">
      <w:pPr>
        <w:tabs>
          <w:tab w:val="left" w:pos="5250"/>
        </w:tabs>
        <w:rPr>
          <w:rFonts w:asciiTheme="minorHAnsi" w:hAnsiTheme="minorHAnsi" w:cstheme="minorHAnsi"/>
          <w:sz w:val="22"/>
          <w:szCs w:val="22"/>
        </w:rPr>
      </w:pPr>
      <w:r w:rsidRPr="00353BD4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7" behindDoc="1" locked="0" layoutInCell="1" allowOverlap="1" wp14:anchorId="47F4EB5E" wp14:editId="19F65309">
                <wp:simplePos x="0" y="0"/>
                <wp:positionH relativeFrom="page">
                  <wp:posOffset>15903</wp:posOffset>
                </wp:positionH>
                <wp:positionV relativeFrom="paragraph">
                  <wp:posOffset>-258610</wp:posOffset>
                </wp:positionV>
                <wp:extent cx="7968035" cy="254442"/>
                <wp:effectExtent l="0" t="0" r="13970" b="12700"/>
                <wp:wrapNone/>
                <wp:docPr id="914160879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68035" cy="254442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07A895" w14:textId="77777777" w:rsidR="009646AD" w:rsidRPr="009A574D" w:rsidRDefault="009646AD" w:rsidP="009646AD">
                            <w:pPr>
                              <w:ind w:left="708" w:firstLine="708"/>
                              <w:rPr>
                                <w:lang w:val="es-MX"/>
                              </w:rPr>
                            </w:pPr>
                            <w:r w:rsidRPr="00920287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>Comentarios adicionales:</w:t>
                            </w:r>
                            <w:r w:rsidRPr="00920287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ab/>
                            </w:r>
                            <w:r w:rsidRPr="00920287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ab/>
                            </w:r>
                            <w:r w:rsidRPr="00920287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ab/>
                            </w:r>
                            <w:r w:rsidRPr="00920287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ab/>
                            </w:r>
                            <w:r w:rsidRPr="00920287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ab/>
                            </w:r>
                            <w:r w:rsidRPr="00920287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s-MX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F4EB5E" id="_x0000_s1028" style="position:absolute;left:0;text-align:left;margin-left:1.25pt;margin-top:-20.35pt;width:627.4pt;height:20.05pt;z-index:-25165823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" fillcolor="#375623 [1609]" strokecolor="#375623 [1609]" strokeweight="1pt">
                <v:textbox>
                  <w:txbxContent>
                    <w:p w14:paraId="4107A895" w14:textId="77777777" w:rsidR="009646AD" w:rsidRPr="009A574D" w:rsidRDefault="009646AD" w:rsidP="009646AD">
                      <w:pPr>
                        <w:ind w:left="708" w:firstLine="708"/>
                        <w:rPr>
                          <w:lang w:val="es-MX"/>
                        </w:rPr>
                      </w:pPr>
                      <w:r w:rsidRPr="00920287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>Comentarios adicionales:</w:t>
                      </w:r>
                      <w:r w:rsidRPr="00920287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ab/>
                      </w:r>
                      <w:r w:rsidRPr="00920287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ab/>
                      </w:r>
                      <w:r w:rsidRPr="00920287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ab/>
                      </w:r>
                      <w:r w:rsidRPr="00920287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ab/>
                      </w:r>
                      <w:r w:rsidRPr="00920287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ab/>
                      </w:r>
                      <w:r w:rsidRPr="00920287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s-MX"/>
                        </w:rPr>
                        <w:tab/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16"/>
      </w:tblGrid>
      <w:tr w:rsidR="00B7653F" w14:paraId="4E3ADC9A" w14:textId="77777777" w:rsidTr="00B7653F">
        <w:trPr>
          <w:trHeight w:val="3365"/>
        </w:trPr>
        <w:tc>
          <w:tcPr>
            <w:tcW w:w="8816" w:type="dxa"/>
          </w:tcPr>
          <w:p w14:paraId="677352C2" w14:textId="77777777" w:rsidR="00B7653F" w:rsidRDefault="00B7653F" w:rsidP="009646AD">
            <w:pPr>
              <w:tabs>
                <w:tab w:val="left" w:pos="525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32DF103" w14:textId="77777777" w:rsidR="009646AD" w:rsidRPr="00353BD4" w:rsidRDefault="009646AD" w:rsidP="009646AD">
      <w:pPr>
        <w:tabs>
          <w:tab w:val="left" w:pos="5250"/>
        </w:tabs>
        <w:rPr>
          <w:rFonts w:asciiTheme="minorHAnsi" w:hAnsiTheme="minorHAnsi" w:cstheme="minorHAnsi"/>
          <w:sz w:val="22"/>
          <w:szCs w:val="22"/>
        </w:rPr>
      </w:pPr>
    </w:p>
    <w:p w14:paraId="6180050A" w14:textId="2E2130F6" w:rsidR="004B7E86" w:rsidRDefault="004B7E86">
      <w:pPr>
        <w:jc w:val="left"/>
        <w:rPr>
          <w:rFonts w:asciiTheme="minorHAnsi" w:hAnsiTheme="minorHAnsi" w:cstheme="minorHAnsi"/>
          <w:b/>
          <w:bCs/>
          <w:sz w:val="22"/>
          <w:szCs w:val="22"/>
        </w:rPr>
      </w:pPr>
    </w:p>
    <w:p w14:paraId="5483DD99" w14:textId="62EAB71F" w:rsidR="009646AD" w:rsidRPr="00353BD4" w:rsidRDefault="009646AD" w:rsidP="009646AD">
      <w:pPr>
        <w:tabs>
          <w:tab w:val="left" w:pos="1395"/>
        </w:tabs>
        <w:rPr>
          <w:rFonts w:asciiTheme="minorHAnsi" w:hAnsiTheme="minorHAnsi" w:cstheme="minorHAnsi"/>
          <w:b/>
          <w:bCs/>
          <w:sz w:val="22"/>
          <w:szCs w:val="22"/>
        </w:rPr>
      </w:pPr>
      <w:r w:rsidRPr="00353BD4">
        <w:rPr>
          <w:rFonts w:asciiTheme="minorHAnsi" w:hAnsiTheme="minorHAnsi" w:cstheme="minorHAnsi"/>
          <w:b/>
          <w:bCs/>
          <w:sz w:val="22"/>
          <w:szCs w:val="22"/>
        </w:rPr>
        <w:t xml:space="preserve">Fecha:   </w:t>
      </w:r>
      <w:r w:rsidRPr="00353BD4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353BD4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353BD4">
        <w:rPr>
          <w:rFonts w:asciiTheme="minorHAnsi" w:hAnsiTheme="minorHAnsi" w:cstheme="minorHAnsi"/>
          <w:b/>
          <w:bCs/>
          <w:sz w:val="22"/>
          <w:szCs w:val="22"/>
        </w:rPr>
        <w:tab/>
      </w:r>
    </w:p>
    <w:p w14:paraId="61D92ACB" w14:textId="77777777" w:rsidR="009646AD" w:rsidRPr="00353BD4" w:rsidRDefault="009646AD" w:rsidP="009646AD">
      <w:pPr>
        <w:tabs>
          <w:tab w:val="left" w:pos="1395"/>
        </w:tabs>
        <w:rPr>
          <w:rFonts w:asciiTheme="minorHAnsi" w:hAnsiTheme="minorHAnsi" w:cstheme="minorHAnsi"/>
          <w:b/>
          <w:bCs/>
          <w:sz w:val="22"/>
          <w:szCs w:val="22"/>
        </w:rPr>
      </w:pPr>
    </w:p>
    <w:p w14:paraId="634BA362" w14:textId="77777777" w:rsidR="009646AD" w:rsidRPr="00353BD4" w:rsidRDefault="009646AD" w:rsidP="009646AD">
      <w:pPr>
        <w:tabs>
          <w:tab w:val="left" w:pos="1395"/>
        </w:tabs>
        <w:rPr>
          <w:rFonts w:asciiTheme="minorHAnsi" w:hAnsiTheme="minorHAnsi" w:cstheme="minorHAnsi"/>
          <w:b/>
          <w:bCs/>
          <w:sz w:val="22"/>
          <w:szCs w:val="22"/>
        </w:rPr>
      </w:pPr>
      <w:r w:rsidRPr="00353BD4">
        <w:rPr>
          <w:rFonts w:asciiTheme="minorHAnsi" w:hAnsiTheme="minorHAnsi" w:cstheme="minorHAnsi"/>
          <w:b/>
          <w:bCs/>
          <w:sz w:val="22"/>
          <w:szCs w:val="22"/>
        </w:rPr>
        <w:t>Firma del estudiante:</w:t>
      </w:r>
    </w:p>
    <w:p w14:paraId="67C7C72F" w14:textId="77777777" w:rsidR="00353BD4" w:rsidRPr="00353BD4" w:rsidRDefault="00353BD4" w:rsidP="009646AD">
      <w:pPr>
        <w:tabs>
          <w:tab w:val="left" w:pos="1395"/>
        </w:tabs>
        <w:rPr>
          <w:rFonts w:asciiTheme="minorHAnsi" w:hAnsiTheme="minorHAnsi" w:cstheme="minorHAnsi"/>
          <w:sz w:val="22"/>
          <w:szCs w:val="22"/>
        </w:rPr>
      </w:pPr>
    </w:p>
    <w:p w14:paraId="76313515" w14:textId="77777777" w:rsidR="00353BD4" w:rsidRPr="00F03F96" w:rsidRDefault="00353BD4" w:rsidP="00353BD4">
      <w:pPr>
        <w:pStyle w:val="HTMLconformatoprevio"/>
        <w:spacing w:after="60"/>
        <w:rPr>
          <w:rFonts w:asciiTheme="minorHAnsi" w:hAnsiTheme="minorHAnsi" w:cstheme="minorHAnsi"/>
          <w:color w:val="111111"/>
          <w:szCs w:val="22"/>
        </w:rPr>
      </w:pPr>
    </w:p>
    <w:p w14:paraId="58CE4CC1" w14:textId="77777777" w:rsidR="00353BD4" w:rsidRPr="00F03F96" w:rsidRDefault="00353BD4" w:rsidP="00353BD4">
      <w:pPr>
        <w:pStyle w:val="HTMLconformatoprevio"/>
        <w:spacing w:after="60"/>
        <w:jc w:val="center"/>
        <w:rPr>
          <w:rFonts w:asciiTheme="minorHAnsi" w:hAnsiTheme="minorHAnsi" w:cstheme="minorHAnsi"/>
          <w:color w:val="111111"/>
          <w:szCs w:val="22"/>
        </w:rPr>
      </w:pPr>
      <w:r w:rsidRPr="00F03F96">
        <w:rPr>
          <w:rFonts w:asciiTheme="minorHAnsi" w:hAnsiTheme="minorHAnsi" w:cstheme="minorHAnsi"/>
          <w:color w:val="111111"/>
          <w:szCs w:val="22"/>
        </w:rPr>
        <w:t>Declaro responsablemente, la veracidad de la información consignada y que los documentos presentados que se acompañan a la presente solicitud, son copia fiel del original</w:t>
      </w:r>
      <w:r w:rsidR="00B7653F">
        <w:rPr>
          <w:rFonts w:asciiTheme="minorHAnsi" w:hAnsiTheme="minorHAnsi" w:cstheme="minorHAnsi"/>
          <w:color w:val="111111"/>
          <w:szCs w:val="22"/>
        </w:rPr>
        <w:t>. E</w:t>
      </w:r>
      <w:r w:rsidRPr="00F03F96">
        <w:rPr>
          <w:rFonts w:asciiTheme="minorHAnsi" w:hAnsiTheme="minorHAnsi" w:cstheme="minorHAnsi"/>
          <w:color w:val="111111"/>
          <w:szCs w:val="22"/>
        </w:rPr>
        <w:t>n caso contrario</w:t>
      </w:r>
      <w:r w:rsidR="00B7653F">
        <w:rPr>
          <w:rFonts w:asciiTheme="minorHAnsi" w:hAnsiTheme="minorHAnsi" w:cstheme="minorHAnsi"/>
          <w:color w:val="111111"/>
          <w:szCs w:val="22"/>
        </w:rPr>
        <w:t>,</w:t>
      </w:r>
      <w:r w:rsidRPr="00F03F96">
        <w:rPr>
          <w:rFonts w:asciiTheme="minorHAnsi" w:hAnsiTheme="minorHAnsi" w:cstheme="minorHAnsi"/>
          <w:color w:val="111111"/>
          <w:szCs w:val="22"/>
        </w:rPr>
        <w:t xml:space="preserve"> estaré incurriendo en delito contra el Código Penal vigente.</w:t>
      </w:r>
    </w:p>
    <w:p w14:paraId="7D637821" w14:textId="77777777" w:rsidR="00353BD4" w:rsidRPr="00353BD4" w:rsidRDefault="00353BD4" w:rsidP="009646AD">
      <w:pPr>
        <w:tabs>
          <w:tab w:val="left" w:pos="1395"/>
        </w:tabs>
        <w:rPr>
          <w:rFonts w:asciiTheme="minorHAnsi" w:hAnsiTheme="minorHAnsi" w:cstheme="minorHAnsi"/>
          <w:sz w:val="22"/>
          <w:szCs w:val="22"/>
        </w:rPr>
      </w:pPr>
    </w:p>
    <w:sectPr w:rsidR="00353BD4" w:rsidRPr="00353BD4" w:rsidSect="00BF337B">
      <w:headerReference w:type="even" r:id="rId13"/>
      <w:headerReference w:type="default" r:id="rId14"/>
      <w:footerReference w:type="default" r:id="rId15"/>
      <w:headerReference w:type="first" r:id="rId16"/>
      <w:pgSz w:w="12240" w:h="15840"/>
      <w:pgMar w:top="1985" w:right="1701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98E43F" w14:textId="77777777" w:rsidR="00BF337B" w:rsidRDefault="00BF337B">
      <w:r>
        <w:separator/>
      </w:r>
    </w:p>
  </w:endnote>
  <w:endnote w:type="continuationSeparator" w:id="0">
    <w:p w14:paraId="40869D56" w14:textId="77777777" w:rsidR="00BF337B" w:rsidRDefault="00BF337B">
      <w:r>
        <w:continuationSeparator/>
      </w:r>
    </w:p>
  </w:endnote>
  <w:endnote w:type="continuationNotice" w:id="1">
    <w:p w14:paraId="75485755" w14:textId="77777777" w:rsidR="00BF337B" w:rsidRDefault="00BF337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F64633" w14:textId="77777777" w:rsidR="00930CE1" w:rsidRDefault="003862D6" w:rsidP="00930CE1">
    <w:pPr>
      <w:pStyle w:val="Piedepgina"/>
      <w:spacing w:before="240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CA8E7DD" wp14:editId="36D3DDCE">
          <wp:simplePos x="0" y="0"/>
          <wp:positionH relativeFrom="margin">
            <wp:align>center</wp:align>
          </wp:positionH>
          <wp:positionV relativeFrom="paragraph">
            <wp:posOffset>47625</wp:posOffset>
          </wp:positionV>
          <wp:extent cx="1343025" cy="523875"/>
          <wp:effectExtent l="0" t="0" r="0" b="0"/>
          <wp:wrapThrough wrapText="bothSides">
            <wp:wrapPolygon edited="0">
              <wp:start x="2145" y="7069"/>
              <wp:lineTo x="2145" y="14138"/>
              <wp:lineTo x="19302" y="14138"/>
              <wp:lineTo x="19302" y="7069"/>
              <wp:lineTo x="2145" y="7069"/>
            </wp:wrapPolygon>
          </wp:wrapThrough>
          <wp:docPr id="1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302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FF3D11" w14:textId="77777777" w:rsidR="00BF337B" w:rsidRDefault="00BF337B">
      <w:r>
        <w:separator/>
      </w:r>
    </w:p>
  </w:footnote>
  <w:footnote w:type="continuationSeparator" w:id="0">
    <w:p w14:paraId="56E11BAF" w14:textId="77777777" w:rsidR="00BF337B" w:rsidRDefault="00BF337B">
      <w:r>
        <w:continuationSeparator/>
      </w:r>
    </w:p>
  </w:footnote>
  <w:footnote w:type="continuationNotice" w:id="1">
    <w:p w14:paraId="52800629" w14:textId="77777777" w:rsidR="00BF337B" w:rsidRDefault="00BF337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5D4ABD" w14:textId="77777777" w:rsidR="00930CE1" w:rsidRDefault="00000000">
    <w:pPr>
      <w:pStyle w:val="Encabezado"/>
    </w:pPr>
    <w:r>
      <w:rPr>
        <w:noProof/>
        <w:lang w:eastAsia="es-CO"/>
      </w:rPr>
      <w:pict w14:anchorId="4C13698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35" type="#_x0000_t75" style="position:absolute;left:0;text-align:left;margin-left:0;margin-top:0;width:197.3pt;height:115.2pt;z-index:-251658238;mso-wrap-edited:f;mso-position-horizontal:center;mso-position-horizontal-relative:margin;mso-position-vertical:center;mso-position-vertical-relative:margin" wrapcoords="-82 0 -82 21459 21600 21459 21600 0 -82 0">
          <v:imagedata r:id="rId1" o:title="120 años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623104" w14:textId="77777777" w:rsidR="00930CE1" w:rsidRDefault="003862D6" w:rsidP="00930CE1">
    <w:pPr>
      <w:pStyle w:val="Encabezado"/>
      <w:ind w:left="-709"/>
    </w:pPr>
    <w:r>
      <w:rPr>
        <w:noProof/>
      </w:rPr>
      <w:drawing>
        <wp:anchor distT="0" distB="0" distL="114300" distR="114300" simplePos="0" relativeHeight="251658241" behindDoc="1" locked="0" layoutInCell="1" allowOverlap="1" wp14:anchorId="1FC44520" wp14:editId="479CA861">
          <wp:simplePos x="0" y="0"/>
          <wp:positionH relativeFrom="margin">
            <wp:align>center</wp:align>
          </wp:positionH>
          <wp:positionV relativeFrom="paragraph">
            <wp:posOffset>-161925</wp:posOffset>
          </wp:positionV>
          <wp:extent cx="6953250" cy="628650"/>
          <wp:effectExtent l="0" t="0" r="0" b="0"/>
          <wp:wrapNone/>
          <wp:docPr id="29" name="Imagen 29" descr="Finanz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9" descr="Finanza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32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  <w:lang w:eastAsia="es-CO"/>
      </w:rPr>
      <w:pict w14:anchorId="5FF45D3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34" type="#_x0000_t75" style="position:absolute;left:0;text-align:left;margin-left:0;margin-top:0;width:197.3pt;height:115.2pt;z-index:-251658237;mso-wrap-edited:f;mso-position-horizontal:center;mso-position-horizontal-relative:margin;mso-position-vertical:center;mso-position-vertical-relative:margin" wrapcoords="-82 0 -82 21459 21600 21459 21600 0 -82 0">
          <v:imagedata r:id="rId2" o:title="120 años" gain="19661f" blacklevel="22938f"/>
          <w10:wrap anchorx="margin" anchory="margin"/>
        </v:shape>
      </w:pict>
    </w:r>
  </w:p>
  <w:p w14:paraId="60FF3B32" w14:textId="77777777" w:rsidR="00930CE1" w:rsidRDefault="00930CE1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BCC3D5" w14:textId="77777777" w:rsidR="00930CE1" w:rsidRDefault="00000000">
    <w:pPr>
      <w:pStyle w:val="Encabezado"/>
    </w:pPr>
    <w:r>
      <w:rPr>
        <w:noProof/>
        <w:lang w:eastAsia="es-CO"/>
      </w:rPr>
      <w:pict w14:anchorId="78F0FD7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6" type="#_x0000_t75" style="position:absolute;left:0;text-align:left;margin-left:0;margin-top:0;width:197.3pt;height:115.2pt;z-index:-251658236;mso-wrap-edited:f;mso-position-horizontal:center;mso-position-horizontal-relative:margin;mso-position-vertical:center;mso-position-vertical-relative:margin" wrapcoords="-82 0 -82 21459 21600 21459 21600 0 -82 0">
          <v:imagedata r:id="rId1" o:title="120 años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E422D9"/>
    <w:multiLevelType w:val="singleLevel"/>
    <w:tmpl w:val="0C0A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72F4DC3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0DB8046A"/>
    <w:multiLevelType w:val="hybridMultilevel"/>
    <w:tmpl w:val="F98629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B966F5"/>
    <w:multiLevelType w:val="hybridMultilevel"/>
    <w:tmpl w:val="294488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920E07"/>
    <w:multiLevelType w:val="hybridMultilevel"/>
    <w:tmpl w:val="A89018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200F23"/>
    <w:multiLevelType w:val="hybridMultilevel"/>
    <w:tmpl w:val="D89ED14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B44650"/>
    <w:multiLevelType w:val="hybridMultilevel"/>
    <w:tmpl w:val="593CD9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AD05AC"/>
    <w:multiLevelType w:val="hybridMultilevel"/>
    <w:tmpl w:val="C6C87118"/>
    <w:lvl w:ilvl="0" w:tplc="EF1C92FE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962100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383E5297"/>
    <w:multiLevelType w:val="hybridMultilevel"/>
    <w:tmpl w:val="724653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CF7E67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1" w15:restartNumberingAfterBreak="0">
    <w:nsid w:val="3A1A258F"/>
    <w:multiLevelType w:val="singleLevel"/>
    <w:tmpl w:val="2B8280D0"/>
    <w:lvl w:ilvl="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hAnsi="Times New Roman" w:cs="Times New Roman" w:hint="default"/>
      </w:rPr>
    </w:lvl>
  </w:abstractNum>
  <w:abstractNum w:abstractNumId="12" w15:restartNumberingAfterBreak="0">
    <w:nsid w:val="41E418B9"/>
    <w:multiLevelType w:val="hybridMultilevel"/>
    <w:tmpl w:val="5B78975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055B36"/>
    <w:multiLevelType w:val="singleLevel"/>
    <w:tmpl w:val="BDB8ED40"/>
    <w:lvl w:ilvl="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hAnsi="Times New Roman" w:cs="Times New Roman" w:hint="default"/>
      </w:rPr>
    </w:lvl>
  </w:abstractNum>
  <w:abstractNum w:abstractNumId="14" w15:restartNumberingAfterBreak="0">
    <w:nsid w:val="4CB16ADC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5" w15:restartNumberingAfterBreak="0">
    <w:nsid w:val="4D353137"/>
    <w:multiLevelType w:val="hybridMultilevel"/>
    <w:tmpl w:val="6BA2A7D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526C63"/>
    <w:multiLevelType w:val="hybridMultilevel"/>
    <w:tmpl w:val="AC3868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9374E3"/>
    <w:multiLevelType w:val="singleLevel"/>
    <w:tmpl w:val="0C0A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77FE16F1"/>
    <w:multiLevelType w:val="hybridMultilevel"/>
    <w:tmpl w:val="5E8EE5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1688523">
    <w:abstractNumId w:val="4"/>
  </w:num>
  <w:num w:numId="2" w16cid:durableId="834227417">
    <w:abstractNumId w:val="2"/>
  </w:num>
  <w:num w:numId="3" w16cid:durableId="1537035852">
    <w:abstractNumId w:val="12"/>
  </w:num>
  <w:num w:numId="4" w16cid:durableId="2113818091">
    <w:abstractNumId w:val="18"/>
  </w:num>
  <w:num w:numId="5" w16cid:durableId="554856654">
    <w:abstractNumId w:val="16"/>
  </w:num>
  <w:num w:numId="6" w16cid:durableId="1250387937">
    <w:abstractNumId w:val="5"/>
  </w:num>
  <w:num w:numId="7" w16cid:durableId="2015449577">
    <w:abstractNumId w:val="15"/>
  </w:num>
  <w:num w:numId="8" w16cid:durableId="1315138206">
    <w:abstractNumId w:val="9"/>
  </w:num>
  <w:num w:numId="9" w16cid:durableId="1779521768">
    <w:abstractNumId w:val="3"/>
  </w:num>
  <w:num w:numId="10" w16cid:durableId="1303384825">
    <w:abstractNumId w:val="6"/>
  </w:num>
  <w:num w:numId="11" w16cid:durableId="1393577862">
    <w:abstractNumId w:val="17"/>
  </w:num>
  <w:num w:numId="12" w16cid:durableId="1886485993">
    <w:abstractNumId w:val="1"/>
  </w:num>
  <w:num w:numId="13" w16cid:durableId="1503736086">
    <w:abstractNumId w:val="11"/>
  </w:num>
  <w:num w:numId="14" w16cid:durableId="1021394435">
    <w:abstractNumId w:val="14"/>
  </w:num>
  <w:num w:numId="15" w16cid:durableId="1860388232">
    <w:abstractNumId w:val="0"/>
  </w:num>
  <w:num w:numId="16" w16cid:durableId="377707771">
    <w:abstractNumId w:val="10"/>
  </w:num>
  <w:num w:numId="17" w16cid:durableId="2121100918">
    <w:abstractNumId w:val="8"/>
  </w:num>
  <w:num w:numId="18" w16cid:durableId="999384821">
    <w:abstractNumId w:val="13"/>
  </w:num>
  <w:num w:numId="19" w16cid:durableId="213609774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909"/>
    <w:rsid w:val="00002608"/>
    <w:rsid w:val="00005341"/>
    <w:rsid w:val="000069BD"/>
    <w:rsid w:val="00011CBB"/>
    <w:rsid w:val="000129DD"/>
    <w:rsid w:val="000145B4"/>
    <w:rsid w:val="00015D2F"/>
    <w:rsid w:val="0002015A"/>
    <w:rsid w:val="00020DC0"/>
    <w:rsid w:val="000210D3"/>
    <w:rsid w:val="00021C55"/>
    <w:rsid w:val="000262ED"/>
    <w:rsid w:val="0002669B"/>
    <w:rsid w:val="00027316"/>
    <w:rsid w:val="00031B97"/>
    <w:rsid w:val="000369C0"/>
    <w:rsid w:val="00040E38"/>
    <w:rsid w:val="0004288C"/>
    <w:rsid w:val="00042C4D"/>
    <w:rsid w:val="00043A1D"/>
    <w:rsid w:val="000472E3"/>
    <w:rsid w:val="00047B1C"/>
    <w:rsid w:val="00047EF9"/>
    <w:rsid w:val="00052AAB"/>
    <w:rsid w:val="00053DFA"/>
    <w:rsid w:val="00054C8B"/>
    <w:rsid w:val="0005527E"/>
    <w:rsid w:val="0005542E"/>
    <w:rsid w:val="0006005F"/>
    <w:rsid w:val="00062894"/>
    <w:rsid w:val="0006426B"/>
    <w:rsid w:val="00064CC1"/>
    <w:rsid w:val="000678A4"/>
    <w:rsid w:val="000678A5"/>
    <w:rsid w:val="00080E47"/>
    <w:rsid w:val="00082269"/>
    <w:rsid w:val="00083DFF"/>
    <w:rsid w:val="00083E72"/>
    <w:rsid w:val="00084055"/>
    <w:rsid w:val="0008507F"/>
    <w:rsid w:val="0009020D"/>
    <w:rsid w:val="00093FC8"/>
    <w:rsid w:val="00097691"/>
    <w:rsid w:val="00097A5D"/>
    <w:rsid w:val="000A061B"/>
    <w:rsid w:val="000A116A"/>
    <w:rsid w:val="000A1653"/>
    <w:rsid w:val="000A2217"/>
    <w:rsid w:val="000A3567"/>
    <w:rsid w:val="000A3F51"/>
    <w:rsid w:val="000A63E4"/>
    <w:rsid w:val="000A6418"/>
    <w:rsid w:val="000A6497"/>
    <w:rsid w:val="000A6DE0"/>
    <w:rsid w:val="000A7DB4"/>
    <w:rsid w:val="000B1C98"/>
    <w:rsid w:val="000B2092"/>
    <w:rsid w:val="000B232F"/>
    <w:rsid w:val="000B68C5"/>
    <w:rsid w:val="000C1654"/>
    <w:rsid w:val="000C16AD"/>
    <w:rsid w:val="000C17EB"/>
    <w:rsid w:val="000C3214"/>
    <w:rsid w:val="000C3DA6"/>
    <w:rsid w:val="000C4D3F"/>
    <w:rsid w:val="000C60EF"/>
    <w:rsid w:val="000D14E9"/>
    <w:rsid w:val="000D1DC5"/>
    <w:rsid w:val="000D6270"/>
    <w:rsid w:val="000D72A8"/>
    <w:rsid w:val="000E329B"/>
    <w:rsid w:val="000E360D"/>
    <w:rsid w:val="000E360F"/>
    <w:rsid w:val="000E3903"/>
    <w:rsid w:val="000F0C89"/>
    <w:rsid w:val="000F5B03"/>
    <w:rsid w:val="000F642C"/>
    <w:rsid w:val="000F7BCE"/>
    <w:rsid w:val="0010088D"/>
    <w:rsid w:val="00103952"/>
    <w:rsid w:val="00103FEC"/>
    <w:rsid w:val="001062D6"/>
    <w:rsid w:val="00107FA5"/>
    <w:rsid w:val="001109AA"/>
    <w:rsid w:val="00111C76"/>
    <w:rsid w:val="00116A5A"/>
    <w:rsid w:val="00120659"/>
    <w:rsid w:val="0012141F"/>
    <w:rsid w:val="00123123"/>
    <w:rsid w:val="00123ED5"/>
    <w:rsid w:val="00124F6D"/>
    <w:rsid w:val="00125D94"/>
    <w:rsid w:val="0013332C"/>
    <w:rsid w:val="00134125"/>
    <w:rsid w:val="00134757"/>
    <w:rsid w:val="00134ECB"/>
    <w:rsid w:val="00137060"/>
    <w:rsid w:val="00137936"/>
    <w:rsid w:val="00141CFD"/>
    <w:rsid w:val="00143331"/>
    <w:rsid w:val="00147A3F"/>
    <w:rsid w:val="00150108"/>
    <w:rsid w:val="00151241"/>
    <w:rsid w:val="0015193F"/>
    <w:rsid w:val="00152070"/>
    <w:rsid w:val="00152B08"/>
    <w:rsid w:val="001536ED"/>
    <w:rsid w:val="00162CB6"/>
    <w:rsid w:val="00163BEF"/>
    <w:rsid w:val="001641DC"/>
    <w:rsid w:val="001647FA"/>
    <w:rsid w:val="001668D7"/>
    <w:rsid w:val="0016697C"/>
    <w:rsid w:val="0017157A"/>
    <w:rsid w:val="00174093"/>
    <w:rsid w:val="001753F2"/>
    <w:rsid w:val="001761B5"/>
    <w:rsid w:val="00176A5C"/>
    <w:rsid w:val="0017770B"/>
    <w:rsid w:val="00180A21"/>
    <w:rsid w:val="00181794"/>
    <w:rsid w:val="00181A6C"/>
    <w:rsid w:val="00184E78"/>
    <w:rsid w:val="0018565D"/>
    <w:rsid w:val="00185902"/>
    <w:rsid w:val="00193A47"/>
    <w:rsid w:val="00193E43"/>
    <w:rsid w:val="001958F8"/>
    <w:rsid w:val="00196752"/>
    <w:rsid w:val="001975EE"/>
    <w:rsid w:val="0019793C"/>
    <w:rsid w:val="001A3B9E"/>
    <w:rsid w:val="001A432C"/>
    <w:rsid w:val="001A521A"/>
    <w:rsid w:val="001A5CAF"/>
    <w:rsid w:val="001B2312"/>
    <w:rsid w:val="001B24D6"/>
    <w:rsid w:val="001B2E5D"/>
    <w:rsid w:val="001B4963"/>
    <w:rsid w:val="001B50E2"/>
    <w:rsid w:val="001B7D31"/>
    <w:rsid w:val="001C11F8"/>
    <w:rsid w:val="001C1311"/>
    <w:rsid w:val="001C4725"/>
    <w:rsid w:val="001C7148"/>
    <w:rsid w:val="001C76D0"/>
    <w:rsid w:val="001C79D9"/>
    <w:rsid w:val="001C7DDE"/>
    <w:rsid w:val="001D0362"/>
    <w:rsid w:val="001D535F"/>
    <w:rsid w:val="001D61A8"/>
    <w:rsid w:val="001F71BA"/>
    <w:rsid w:val="002016A8"/>
    <w:rsid w:val="0020218A"/>
    <w:rsid w:val="00202BFD"/>
    <w:rsid w:val="00202F48"/>
    <w:rsid w:val="002035DA"/>
    <w:rsid w:val="002054E6"/>
    <w:rsid w:val="00205E64"/>
    <w:rsid w:val="00206F81"/>
    <w:rsid w:val="002076FB"/>
    <w:rsid w:val="00211E1D"/>
    <w:rsid w:val="0021339C"/>
    <w:rsid w:val="002151B9"/>
    <w:rsid w:val="00215B02"/>
    <w:rsid w:val="002169FE"/>
    <w:rsid w:val="00216A47"/>
    <w:rsid w:val="00217AD8"/>
    <w:rsid w:val="00221895"/>
    <w:rsid w:val="00222054"/>
    <w:rsid w:val="00222789"/>
    <w:rsid w:val="002231C6"/>
    <w:rsid w:val="002231C8"/>
    <w:rsid w:val="002254B3"/>
    <w:rsid w:val="00230B46"/>
    <w:rsid w:val="00231221"/>
    <w:rsid w:val="00232786"/>
    <w:rsid w:val="00232BE9"/>
    <w:rsid w:val="00234C58"/>
    <w:rsid w:val="00234DA9"/>
    <w:rsid w:val="0023661C"/>
    <w:rsid w:val="00240282"/>
    <w:rsid w:val="002422FC"/>
    <w:rsid w:val="002428B4"/>
    <w:rsid w:val="00244EAD"/>
    <w:rsid w:val="00246945"/>
    <w:rsid w:val="002504C6"/>
    <w:rsid w:val="00250C87"/>
    <w:rsid w:val="00253540"/>
    <w:rsid w:val="002543B7"/>
    <w:rsid w:val="002556FD"/>
    <w:rsid w:val="00255A3F"/>
    <w:rsid w:val="00255B0C"/>
    <w:rsid w:val="00257953"/>
    <w:rsid w:val="002623B2"/>
    <w:rsid w:val="00262825"/>
    <w:rsid w:val="00262A2B"/>
    <w:rsid w:val="00263611"/>
    <w:rsid w:val="002649B4"/>
    <w:rsid w:val="00264D26"/>
    <w:rsid w:val="00265B69"/>
    <w:rsid w:val="00265BDA"/>
    <w:rsid w:val="00265D21"/>
    <w:rsid w:val="00265E33"/>
    <w:rsid w:val="002671DA"/>
    <w:rsid w:val="00270305"/>
    <w:rsid w:val="0027139B"/>
    <w:rsid w:val="002717F4"/>
    <w:rsid w:val="002728EE"/>
    <w:rsid w:val="00272F1A"/>
    <w:rsid w:val="00276B8F"/>
    <w:rsid w:val="00281B51"/>
    <w:rsid w:val="00281E3A"/>
    <w:rsid w:val="00284E11"/>
    <w:rsid w:val="00285FBD"/>
    <w:rsid w:val="002862FB"/>
    <w:rsid w:val="002872CE"/>
    <w:rsid w:val="0029267B"/>
    <w:rsid w:val="00294D75"/>
    <w:rsid w:val="00296CE3"/>
    <w:rsid w:val="002A0AE8"/>
    <w:rsid w:val="002A1B7B"/>
    <w:rsid w:val="002A22F1"/>
    <w:rsid w:val="002A3084"/>
    <w:rsid w:val="002A5855"/>
    <w:rsid w:val="002A6748"/>
    <w:rsid w:val="002B09DF"/>
    <w:rsid w:val="002B3641"/>
    <w:rsid w:val="002B7216"/>
    <w:rsid w:val="002B736D"/>
    <w:rsid w:val="002C004F"/>
    <w:rsid w:val="002C3674"/>
    <w:rsid w:val="002C52FA"/>
    <w:rsid w:val="002C6EDC"/>
    <w:rsid w:val="002D0546"/>
    <w:rsid w:val="002D24F0"/>
    <w:rsid w:val="002D29A2"/>
    <w:rsid w:val="002D3059"/>
    <w:rsid w:val="002D43EB"/>
    <w:rsid w:val="002D46F8"/>
    <w:rsid w:val="002D6571"/>
    <w:rsid w:val="002D7261"/>
    <w:rsid w:val="002D730D"/>
    <w:rsid w:val="002E009F"/>
    <w:rsid w:val="002E1D23"/>
    <w:rsid w:val="002E220B"/>
    <w:rsid w:val="002E2793"/>
    <w:rsid w:val="002E469B"/>
    <w:rsid w:val="002E660F"/>
    <w:rsid w:val="002F1712"/>
    <w:rsid w:val="002F3E63"/>
    <w:rsid w:val="002F4857"/>
    <w:rsid w:val="002F4CE3"/>
    <w:rsid w:val="002F5291"/>
    <w:rsid w:val="002F6FE8"/>
    <w:rsid w:val="002F78F5"/>
    <w:rsid w:val="002F792B"/>
    <w:rsid w:val="00303365"/>
    <w:rsid w:val="00303D16"/>
    <w:rsid w:val="00305F27"/>
    <w:rsid w:val="00312278"/>
    <w:rsid w:val="00315FBC"/>
    <w:rsid w:val="003171D4"/>
    <w:rsid w:val="00324005"/>
    <w:rsid w:val="00324A28"/>
    <w:rsid w:val="003262A0"/>
    <w:rsid w:val="003275E1"/>
    <w:rsid w:val="00327981"/>
    <w:rsid w:val="00327EAA"/>
    <w:rsid w:val="003305D4"/>
    <w:rsid w:val="00332DAA"/>
    <w:rsid w:val="00335FBE"/>
    <w:rsid w:val="003415CD"/>
    <w:rsid w:val="00343B0D"/>
    <w:rsid w:val="00343CC9"/>
    <w:rsid w:val="003444B1"/>
    <w:rsid w:val="00346C79"/>
    <w:rsid w:val="00347D3E"/>
    <w:rsid w:val="00353240"/>
    <w:rsid w:val="00353BD4"/>
    <w:rsid w:val="003563DA"/>
    <w:rsid w:val="00364350"/>
    <w:rsid w:val="00365E90"/>
    <w:rsid w:val="00365EA5"/>
    <w:rsid w:val="003671FB"/>
    <w:rsid w:val="00370378"/>
    <w:rsid w:val="0037076A"/>
    <w:rsid w:val="0037772F"/>
    <w:rsid w:val="00385457"/>
    <w:rsid w:val="0038593A"/>
    <w:rsid w:val="003862D6"/>
    <w:rsid w:val="00392157"/>
    <w:rsid w:val="00393108"/>
    <w:rsid w:val="00393360"/>
    <w:rsid w:val="0039523B"/>
    <w:rsid w:val="00395DD1"/>
    <w:rsid w:val="0039623B"/>
    <w:rsid w:val="003A4067"/>
    <w:rsid w:val="003A6B49"/>
    <w:rsid w:val="003B7E29"/>
    <w:rsid w:val="003C1953"/>
    <w:rsid w:val="003C2E7D"/>
    <w:rsid w:val="003C7534"/>
    <w:rsid w:val="003C7BC8"/>
    <w:rsid w:val="003D39B4"/>
    <w:rsid w:val="003D41B7"/>
    <w:rsid w:val="003D6054"/>
    <w:rsid w:val="003E39A9"/>
    <w:rsid w:val="003E3A30"/>
    <w:rsid w:val="003F53F9"/>
    <w:rsid w:val="00400376"/>
    <w:rsid w:val="00401B11"/>
    <w:rsid w:val="0040215F"/>
    <w:rsid w:val="00403425"/>
    <w:rsid w:val="00403478"/>
    <w:rsid w:val="0040585B"/>
    <w:rsid w:val="0040610A"/>
    <w:rsid w:val="004063BB"/>
    <w:rsid w:val="00406720"/>
    <w:rsid w:val="004111FD"/>
    <w:rsid w:val="00411885"/>
    <w:rsid w:val="00412A49"/>
    <w:rsid w:val="00414BD4"/>
    <w:rsid w:val="004159FF"/>
    <w:rsid w:val="004207BC"/>
    <w:rsid w:val="00421FB4"/>
    <w:rsid w:val="004232E3"/>
    <w:rsid w:val="004246B5"/>
    <w:rsid w:val="0042720D"/>
    <w:rsid w:val="00427D5F"/>
    <w:rsid w:val="00430217"/>
    <w:rsid w:val="0043179B"/>
    <w:rsid w:val="004325E6"/>
    <w:rsid w:val="004360C3"/>
    <w:rsid w:val="00442797"/>
    <w:rsid w:val="00443750"/>
    <w:rsid w:val="0044377A"/>
    <w:rsid w:val="00443FC3"/>
    <w:rsid w:val="00444B08"/>
    <w:rsid w:val="00446EDE"/>
    <w:rsid w:val="00447C3F"/>
    <w:rsid w:val="004504CF"/>
    <w:rsid w:val="00454BF2"/>
    <w:rsid w:val="00455E18"/>
    <w:rsid w:val="0045618C"/>
    <w:rsid w:val="004619C7"/>
    <w:rsid w:val="00465BA7"/>
    <w:rsid w:val="004661AE"/>
    <w:rsid w:val="004669E4"/>
    <w:rsid w:val="00466DD4"/>
    <w:rsid w:val="00467602"/>
    <w:rsid w:val="00471E20"/>
    <w:rsid w:val="0047303A"/>
    <w:rsid w:val="00473286"/>
    <w:rsid w:val="004738F5"/>
    <w:rsid w:val="00473E7B"/>
    <w:rsid w:val="004756F8"/>
    <w:rsid w:val="00477D93"/>
    <w:rsid w:val="00480C60"/>
    <w:rsid w:val="00481839"/>
    <w:rsid w:val="004846A6"/>
    <w:rsid w:val="0048540F"/>
    <w:rsid w:val="004866E0"/>
    <w:rsid w:val="00490CCB"/>
    <w:rsid w:val="00490CE2"/>
    <w:rsid w:val="004920D1"/>
    <w:rsid w:val="004940D2"/>
    <w:rsid w:val="0049412F"/>
    <w:rsid w:val="00494595"/>
    <w:rsid w:val="004945F8"/>
    <w:rsid w:val="00494C0D"/>
    <w:rsid w:val="00497496"/>
    <w:rsid w:val="004A3192"/>
    <w:rsid w:val="004A37AE"/>
    <w:rsid w:val="004A3F96"/>
    <w:rsid w:val="004A6156"/>
    <w:rsid w:val="004B0696"/>
    <w:rsid w:val="004B080A"/>
    <w:rsid w:val="004B2E18"/>
    <w:rsid w:val="004B49DC"/>
    <w:rsid w:val="004B4C05"/>
    <w:rsid w:val="004B7250"/>
    <w:rsid w:val="004B7E86"/>
    <w:rsid w:val="004C0464"/>
    <w:rsid w:val="004C0C63"/>
    <w:rsid w:val="004C0CBF"/>
    <w:rsid w:val="004C4C26"/>
    <w:rsid w:val="004C4E44"/>
    <w:rsid w:val="004C56D6"/>
    <w:rsid w:val="004C72EC"/>
    <w:rsid w:val="004D1963"/>
    <w:rsid w:val="004D2AAB"/>
    <w:rsid w:val="004D3AF2"/>
    <w:rsid w:val="004D43A1"/>
    <w:rsid w:val="004D6A8D"/>
    <w:rsid w:val="004D6B98"/>
    <w:rsid w:val="004E0A17"/>
    <w:rsid w:val="004E0A7C"/>
    <w:rsid w:val="004E52F8"/>
    <w:rsid w:val="004E5614"/>
    <w:rsid w:val="004E59CF"/>
    <w:rsid w:val="004F3441"/>
    <w:rsid w:val="004F41B3"/>
    <w:rsid w:val="004F41EF"/>
    <w:rsid w:val="004F562D"/>
    <w:rsid w:val="004F604A"/>
    <w:rsid w:val="004F66E4"/>
    <w:rsid w:val="0050304C"/>
    <w:rsid w:val="005067BF"/>
    <w:rsid w:val="00506B17"/>
    <w:rsid w:val="005075FB"/>
    <w:rsid w:val="00510A91"/>
    <w:rsid w:val="0051259E"/>
    <w:rsid w:val="00512FD7"/>
    <w:rsid w:val="005158D9"/>
    <w:rsid w:val="00516EA6"/>
    <w:rsid w:val="005231A8"/>
    <w:rsid w:val="005242FF"/>
    <w:rsid w:val="00525B0E"/>
    <w:rsid w:val="00526DC3"/>
    <w:rsid w:val="005311C0"/>
    <w:rsid w:val="005343DF"/>
    <w:rsid w:val="00535453"/>
    <w:rsid w:val="005355D4"/>
    <w:rsid w:val="00540581"/>
    <w:rsid w:val="00542B32"/>
    <w:rsid w:val="0054419C"/>
    <w:rsid w:val="00544A8F"/>
    <w:rsid w:val="005458B4"/>
    <w:rsid w:val="00545B0C"/>
    <w:rsid w:val="00547336"/>
    <w:rsid w:val="00547B39"/>
    <w:rsid w:val="00552D00"/>
    <w:rsid w:val="005540FE"/>
    <w:rsid w:val="005571CB"/>
    <w:rsid w:val="005630BE"/>
    <w:rsid w:val="0056400A"/>
    <w:rsid w:val="005641EA"/>
    <w:rsid w:val="00564CBA"/>
    <w:rsid w:val="00566D12"/>
    <w:rsid w:val="00570D71"/>
    <w:rsid w:val="005716AF"/>
    <w:rsid w:val="00571C83"/>
    <w:rsid w:val="0057304B"/>
    <w:rsid w:val="00573462"/>
    <w:rsid w:val="0057352E"/>
    <w:rsid w:val="005754B6"/>
    <w:rsid w:val="0057714F"/>
    <w:rsid w:val="00580290"/>
    <w:rsid w:val="00583A0E"/>
    <w:rsid w:val="005850E2"/>
    <w:rsid w:val="00587A65"/>
    <w:rsid w:val="00587E09"/>
    <w:rsid w:val="00593650"/>
    <w:rsid w:val="005954D7"/>
    <w:rsid w:val="00595F8A"/>
    <w:rsid w:val="005A09BC"/>
    <w:rsid w:val="005A0F12"/>
    <w:rsid w:val="005A2FFD"/>
    <w:rsid w:val="005A510F"/>
    <w:rsid w:val="005A5623"/>
    <w:rsid w:val="005A75C4"/>
    <w:rsid w:val="005B380F"/>
    <w:rsid w:val="005B4338"/>
    <w:rsid w:val="005B4B48"/>
    <w:rsid w:val="005B5085"/>
    <w:rsid w:val="005B54D7"/>
    <w:rsid w:val="005B6CF1"/>
    <w:rsid w:val="005C0732"/>
    <w:rsid w:val="005C0754"/>
    <w:rsid w:val="005C23C9"/>
    <w:rsid w:val="005C40B0"/>
    <w:rsid w:val="005C50DB"/>
    <w:rsid w:val="005C71AB"/>
    <w:rsid w:val="005D0AFD"/>
    <w:rsid w:val="005D0B12"/>
    <w:rsid w:val="005D2CA9"/>
    <w:rsid w:val="005D3EBF"/>
    <w:rsid w:val="005D4086"/>
    <w:rsid w:val="005D5DA1"/>
    <w:rsid w:val="005E0C8D"/>
    <w:rsid w:val="005E2B50"/>
    <w:rsid w:val="005E327C"/>
    <w:rsid w:val="005E717F"/>
    <w:rsid w:val="005F0241"/>
    <w:rsid w:val="005F1409"/>
    <w:rsid w:val="005F30A8"/>
    <w:rsid w:val="005F32F7"/>
    <w:rsid w:val="005F38CF"/>
    <w:rsid w:val="005F731A"/>
    <w:rsid w:val="006015BA"/>
    <w:rsid w:val="00611CC1"/>
    <w:rsid w:val="00612118"/>
    <w:rsid w:val="0061290C"/>
    <w:rsid w:val="00612BE4"/>
    <w:rsid w:val="00614149"/>
    <w:rsid w:val="00615725"/>
    <w:rsid w:val="00615FC9"/>
    <w:rsid w:val="0061679C"/>
    <w:rsid w:val="006245FB"/>
    <w:rsid w:val="00627BD4"/>
    <w:rsid w:val="00630AB6"/>
    <w:rsid w:val="00631A82"/>
    <w:rsid w:val="00631EB8"/>
    <w:rsid w:val="0064108F"/>
    <w:rsid w:val="0064204B"/>
    <w:rsid w:val="00643158"/>
    <w:rsid w:val="00643551"/>
    <w:rsid w:val="006441AB"/>
    <w:rsid w:val="00644E09"/>
    <w:rsid w:val="0065064D"/>
    <w:rsid w:val="00651EE1"/>
    <w:rsid w:val="006546E1"/>
    <w:rsid w:val="00655C89"/>
    <w:rsid w:val="00661239"/>
    <w:rsid w:val="00666B2B"/>
    <w:rsid w:val="006708A5"/>
    <w:rsid w:val="0067102B"/>
    <w:rsid w:val="0067228F"/>
    <w:rsid w:val="00674BA9"/>
    <w:rsid w:val="006771F7"/>
    <w:rsid w:val="00681247"/>
    <w:rsid w:val="00681A25"/>
    <w:rsid w:val="0068233D"/>
    <w:rsid w:val="00683989"/>
    <w:rsid w:val="00693346"/>
    <w:rsid w:val="00693BEF"/>
    <w:rsid w:val="0069724D"/>
    <w:rsid w:val="00697776"/>
    <w:rsid w:val="006977A4"/>
    <w:rsid w:val="00697A24"/>
    <w:rsid w:val="006A0815"/>
    <w:rsid w:val="006A1E8E"/>
    <w:rsid w:val="006A23AC"/>
    <w:rsid w:val="006A2A25"/>
    <w:rsid w:val="006A2D6B"/>
    <w:rsid w:val="006A4B54"/>
    <w:rsid w:val="006A546F"/>
    <w:rsid w:val="006A5B44"/>
    <w:rsid w:val="006A6AD5"/>
    <w:rsid w:val="006A72AA"/>
    <w:rsid w:val="006A7C1D"/>
    <w:rsid w:val="006B00A1"/>
    <w:rsid w:val="006B15A2"/>
    <w:rsid w:val="006B1955"/>
    <w:rsid w:val="006B20A7"/>
    <w:rsid w:val="006B2591"/>
    <w:rsid w:val="006B5705"/>
    <w:rsid w:val="006B5D9F"/>
    <w:rsid w:val="006B6B8E"/>
    <w:rsid w:val="006C276B"/>
    <w:rsid w:val="006C49F4"/>
    <w:rsid w:val="006C7909"/>
    <w:rsid w:val="006D0A92"/>
    <w:rsid w:val="006D14E3"/>
    <w:rsid w:val="006D208D"/>
    <w:rsid w:val="006D46BC"/>
    <w:rsid w:val="006D475F"/>
    <w:rsid w:val="006D4C50"/>
    <w:rsid w:val="006D4F5F"/>
    <w:rsid w:val="006E1D23"/>
    <w:rsid w:val="006E35C3"/>
    <w:rsid w:val="006E367A"/>
    <w:rsid w:val="006E5340"/>
    <w:rsid w:val="006E56BD"/>
    <w:rsid w:val="006E5D41"/>
    <w:rsid w:val="006E62F2"/>
    <w:rsid w:val="006E7873"/>
    <w:rsid w:val="006F1A47"/>
    <w:rsid w:val="006F28FF"/>
    <w:rsid w:val="006F332D"/>
    <w:rsid w:val="006F61F0"/>
    <w:rsid w:val="006F6B40"/>
    <w:rsid w:val="006F72C8"/>
    <w:rsid w:val="006F7B46"/>
    <w:rsid w:val="00704358"/>
    <w:rsid w:val="007051F1"/>
    <w:rsid w:val="007053C1"/>
    <w:rsid w:val="0070722A"/>
    <w:rsid w:val="0071071C"/>
    <w:rsid w:val="00712245"/>
    <w:rsid w:val="00713CA5"/>
    <w:rsid w:val="00714894"/>
    <w:rsid w:val="00723717"/>
    <w:rsid w:val="007237FC"/>
    <w:rsid w:val="00724113"/>
    <w:rsid w:val="00724C1F"/>
    <w:rsid w:val="00724CD1"/>
    <w:rsid w:val="0072548C"/>
    <w:rsid w:val="00725EDA"/>
    <w:rsid w:val="007271D1"/>
    <w:rsid w:val="0072754B"/>
    <w:rsid w:val="007276EA"/>
    <w:rsid w:val="00733794"/>
    <w:rsid w:val="00733DBD"/>
    <w:rsid w:val="007350BB"/>
    <w:rsid w:val="007355BB"/>
    <w:rsid w:val="00736773"/>
    <w:rsid w:val="007369E4"/>
    <w:rsid w:val="007411F8"/>
    <w:rsid w:val="0074398B"/>
    <w:rsid w:val="00746487"/>
    <w:rsid w:val="0074706B"/>
    <w:rsid w:val="0074746C"/>
    <w:rsid w:val="00747642"/>
    <w:rsid w:val="00750A40"/>
    <w:rsid w:val="007530B5"/>
    <w:rsid w:val="00756350"/>
    <w:rsid w:val="00760045"/>
    <w:rsid w:val="00760308"/>
    <w:rsid w:val="00760ED7"/>
    <w:rsid w:val="00763438"/>
    <w:rsid w:val="0076488A"/>
    <w:rsid w:val="0076563F"/>
    <w:rsid w:val="00765979"/>
    <w:rsid w:val="007663B6"/>
    <w:rsid w:val="00767F5A"/>
    <w:rsid w:val="00770994"/>
    <w:rsid w:val="007714D4"/>
    <w:rsid w:val="00772657"/>
    <w:rsid w:val="0077397A"/>
    <w:rsid w:val="007764AA"/>
    <w:rsid w:val="00776A56"/>
    <w:rsid w:val="00777591"/>
    <w:rsid w:val="00781D13"/>
    <w:rsid w:val="0078379C"/>
    <w:rsid w:val="00784E57"/>
    <w:rsid w:val="007852A8"/>
    <w:rsid w:val="00787674"/>
    <w:rsid w:val="00787CE6"/>
    <w:rsid w:val="00790226"/>
    <w:rsid w:val="007928CB"/>
    <w:rsid w:val="00796840"/>
    <w:rsid w:val="00797AD7"/>
    <w:rsid w:val="007A2722"/>
    <w:rsid w:val="007A3CE4"/>
    <w:rsid w:val="007A4ECC"/>
    <w:rsid w:val="007A5215"/>
    <w:rsid w:val="007A7FA2"/>
    <w:rsid w:val="007B0B68"/>
    <w:rsid w:val="007B0CBF"/>
    <w:rsid w:val="007B3FCB"/>
    <w:rsid w:val="007C2871"/>
    <w:rsid w:val="007C2CFD"/>
    <w:rsid w:val="007C4726"/>
    <w:rsid w:val="007C4813"/>
    <w:rsid w:val="007C7373"/>
    <w:rsid w:val="007D4A27"/>
    <w:rsid w:val="007D7D24"/>
    <w:rsid w:val="007E1C3E"/>
    <w:rsid w:val="007E496B"/>
    <w:rsid w:val="007E5353"/>
    <w:rsid w:val="007E56EB"/>
    <w:rsid w:val="007E57DA"/>
    <w:rsid w:val="007E5CD3"/>
    <w:rsid w:val="007E7869"/>
    <w:rsid w:val="007E7CAA"/>
    <w:rsid w:val="007F3BB6"/>
    <w:rsid w:val="007F4A3F"/>
    <w:rsid w:val="007F6226"/>
    <w:rsid w:val="007F6945"/>
    <w:rsid w:val="007F6E18"/>
    <w:rsid w:val="007F726A"/>
    <w:rsid w:val="007F7E8D"/>
    <w:rsid w:val="00800E3A"/>
    <w:rsid w:val="008020B4"/>
    <w:rsid w:val="008041F8"/>
    <w:rsid w:val="00806E68"/>
    <w:rsid w:val="00811093"/>
    <w:rsid w:val="00811147"/>
    <w:rsid w:val="008113A9"/>
    <w:rsid w:val="00814185"/>
    <w:rsid w:val="00814C16"/>
    <w:rsid w:val="00814CF7"/>
    <w:rsid w:val="00816014"/>
    <w:rsid w:val="00816F08"/>
    <w:rsid w:val="00820249"/>
    <w:rsid w:val="00822560"/>
    <w:rsid w:val="0082318A"/>
    <w:rsid w:val="00823215"/>
    <w:rsid w:val="00823506"/>
    <w:rsid w:val="00824510"/>
    <w:rsid w:val="00824635"/>
    <w:rsid w:val="00831E96"/>
    <w:rsid w:val="008345ED"/>
    <w:rsid w:val="00835B00"/>
    <w:rsid w:val="00836057"/>
    <w:rsid w:val="0083618A"/>
    <w:rsid w:val="00836F32"/>
    <w:rsid w:val="008401FD"/>
    <w:rsid w:val="00840EB0"/>
    <w:rsid w:val="008415A6"/>
    <w:rsid w:val="00842AFF"/>
    <w:rsid w:val="008434A6"/>
    <w:rsid w:val="00843BE7"/>
    <w:rsid w:val="00844412"/>
    <w:rsid w:val="00844C44"/>
    <w:rsid w:val="00846DE7"/>
    <w:rsid w:val="0084797B"/>
    <w:rsid w:val="008524D4"/>
    <w:rsid w:val="00852728"/>
    <w:rsid w:val="00853647"/>
    <w:rsid w:val="00856FAA"/>
    <w:rsid w:val="00857B95"/>
    <w:rsid w:val="008610FD"/>
    <w:rsid w:val="00861739"/>
    <w:rsid w:val="00862B69"/>
    <w:rsid w:val="0086329E"/>
    <w:rsid w:val="008640A5"/>
    <w:rsid w:val="00867361"/>
    <w:rsid w:val="00875C81"/>
    <w:rsid w:val="00875D94"/>
    <w:rsid w:val="00876055"/>
    <w:rsid w:val="00877E57"/>
    <w:rsid w:val="00882978"/>
    <w:rsid w:val="00883B1B"/>
    <w:rsid w:val="00884E34"/>
    <w:rsid w:val="00885A47"/>
    <w:rsid w:val="00886BE6"/>
    <w:rsid w:val="00886C63"/>
    <w:rsid w:val="00886CF4"/>
    <w:rsid w:val="008914A1"/>
    <w:rsid w:val="00891982"/>
    <w:rsid w:val="00891AB4"/>
    <w:rsid w:val="00892A03"/>
    <w:rsid w:val="00893709"/>
    <w:rsid w:val="00894293"/>
    <w:rsid w:val="00894A8B"/>
    <w:rsid w:val="00895384"/>
    <w:rsid w:val="00895FDF"/>
    <w:rsid w:val="008968A2"/>
    <w:rsid w:val="008A3AAD"/>
    <w:rsid w:val="008A511C"/>
    <w:rsid w:val="008A6C6D"/>
    <w:rsid w:val="008B24E7"/>
    <w:rsid w:val="008B3BE3"/>
    <w:rsid w:val="008B3C2C"/>
    <w:rsid w:val="008B56E2"/>
    <w:rsid w:val="008B6743"/>
    <w:rsid w:val="008B78C6"/>
    <w:rsid w:val="008C1F21"/>
    <w:rsid w:val="008C4DC0"/>
    <w:rsid w:val="008C5CC7"/>
    <w:rsid w:val="008C685D"/>
    <w:rsid w:val="008C6C81"/>
    <w:rsid w:val="008D00E8"/>
    <w:rsid w:val="008D11F9"/>
    <w:rsid w:val="008D2B0E"/>
    <w:rsid w:val="008D38AA"/>
    <w:rsid w:val="008D4C7C"/>
    <w:rsid w:val="008D6E6E"/>
    <w:rsid w:val="008D73D5"/>
    <w:rsid w:val="008E093E"/>
    <w:rsid w:val="008E3808"/>
    <w:rsid w:val="008E552F"/>
    <w:rsid w:val="008E6052"/>
    <w:rsid w:val="008E6657"/>
    <w:rsid w:val="008F0028"/>
    <w:rsid w:val="008F0A67"/>
    <w:rsid w:val="008F0CF0"/>
    <w:rsid w:val="008F1BD1"/>
    <w:rsid w:val="008F32D3"/>
    <w:rsid w:val="008F6236"/>
    <w:rsid w:val="009007DB"/>
    <w:rsid w:val="00903506"/>
    <w:rsid w:val="00903771"/>
    <w:rsid w:val="00903C1D"/>
    <w:rsid w:val="00905CD0"/>
    <w:rsid w:val="00907B62"/>
    <w:rsid w:val="009146FC"/>
    <w:rsid w:val="00917FC4"/>
    <w:rsid w:val="00922D84"/>
    <w:rsid w:val="0092375C"/>
    <w:rsid w:val="00923ADC"/>
    <w:rsid w:val="00924B08"/>
    <w:rsid w:val="00924CE6"/>
    <w:rsid w:val="00925FFF"/>
    <w:rsid w:val="0093094E"/>
    <w:rsid w:val="00930CE1"/>
    <w:rsid w:val="00933353"/>
    <w:rsid w:val="00933D30"/>
    <w:rsid w:val="0093454A"/>
    <w:rsid w:val="00937F28"/>
    <w:rsid w:val="009420A1"/>
    <w:rsid w:val="00944C97"/>
    <w:rsid w:val="00945FD6"/>
    <w:rsid w:val="00946931"/>
    <w:rsid w:val="009501B0"/>
    <w:rsid w:val="00950670"/>
    <w:rsid w:val="00952A60"/>
    <w:rsid w:val="00953285"/>
    <w:rsid w:val="00957E9E"/>
    <w:rsid w:val="009646AD"/>
    <w:rsid w:val="00966DED"/>
    <w:rsid w:val="00971618"/>
    <w:rsid w:val="00972162"/>
    <w:rsid w:val="00975136"/>
    <w:rsid w:val="00975A2A"/>
    <w:rsid w:val="00976530"/>
    <w:rsid w:val="00976708"/>
    <w:rsid w:val="00976EF4"/>
    <w:rsid w:val="00981677"/>
    <w:rsid w:val="00981E15"/>
    <w:rsid w:val="00987C0B"/>
    <w:rsid w:val="00991F98"/>
    <w:rsid w:val="00992DC6"/>
    <w:rsid w:val="00993042"/>
    <w:rsid w:val="00994421"/>
    <w:rsid w:val="00994CCE"/>
    <w:rsid w:val="009950DC"/>
    <w:rsid w:val="00995EB4"/>
    <w:rsid w:val="00995F31"/>
    <w:rsid w:val="00996960"/>
    <w:rsid w:val="009A0952"/>
    <w:rsid w:val="009A2681"/>
    <w:rsid w:val="009A349E"/>
    <w:rsid w:val="009A3931"/>
    <w:rsid w:val="009A41DA"/>
    <w:rsid w:val="009A7FD7"/>
    <w:rsid w:val="009B17AE"/>
    <w:rsid w:val="009B1842"/>
    <w:rsid w:val="009B4CCB"/>
    <w:rsid w:val="009B635D"/>
    <w:rsid w:val="009C056F"/>
    <w:rsid w:val="009C0596"/>
    <w:rsid w:val="009C0C3F"/>
    <w:rsid w:val="009C18BD"/>
    <w:rsid w:val="009C2D8E"/>
    <w:rsid w:val="009C39E4"/>
    <w:rsid w:val="009D0EA7"/>
    <w:rsid w:val="009D15C0"/>
    <w:rsid w:val="009D1D6F"/>
    <w:rsid w:val="009D224F"/>
    <w:rsid w:val="009D537F"/>
    <w:rsid w:val="009D61D7"/>
    <w:rsid w:val="009D78F7"/>
    <w:rsid w:val="009E172E"/>
    <w:rsid w:val="009E2261"/>
    <w:rsid w:val="009E280B"/>
    <w:rsid w:val="009E28EC"/>
    <w:rsid w:val="009E3045"/>
    <w:rsid w:val="009E6176"/>
    <w:rsid w:val="009E6207"/>
    <w:rsid w:val="009E6591"/>
    <w:rsid w:val="009F1564"/>
    <w:rsid w:val="009F2128"/>
    <w:rsid w:val="009F33BA"/>
    <w:rsid w:val="009F4CE2"/>
    <w:rsid w:val="009F6F10"/>
    <w:rsid w:val="009F7711"/>
    <w:rsid w:val="00A0154D"/>
    <w:rsid w:val="00A07851"/>
    <w:rsid w:val="00A10792"/>
    <w:rsid w:val="00A10C6A"/>
    <w:rsid w:val="00A11E90"/>
    <w:rsid w:val="00A145A0"/>
    <w:rsid w:val="00A16028"/>
    <w:rsid w:val="00A20543"/>
    <w:rsid w:val="00A21546"/>
    <w:rsid w:val="00A24AAB"/>
    <w:rsid w:val="00A25E9D"/>
    <w:rsid w:val="00A264B5"/>
    <w:rsid w:val="00A276E7"/>
    <w:rsid w:val="00A30F2C"/>
    <w:rsid w:val="00A310A8"/>
    <w:rsid w:val="00A31C0E"/>
    <w:rsid w:val="00A3211A"/>
    <w:rsid w:val="00A34EB9"/>
    <w:rsid w:val="00A36694"/>
    <w:rsid w:val="00A36DDF"/>
    <w:rsid w:val="00A429ED"/>
    <w:rsid w:val="00A4365C"/>
    <w:rsid w:val="00A4560F"/>
    <w:rsid w:val="00A45A0F"/>
    <w:rsid w:val="00A467CD"/>
    <w:rsid w:val="00A46AC6"/>
    <w:rsid w:val="00A47FC1"/>
    <w:rsid w:val="00A50399"/>
    <w:rsid w:val="00A52D88"/>
    <w:rsid w:val="00A53478"/>
    <w:rsid w:val="00A5640C"/>
    <w:rsid w:val="00A56457"/>
    <w:rsid w:val="00A56584"/>
    <w:rsid w:val="00A574F5"/>
    <w:rsid w:val="00A63261"/>
    <w:rsid w:val="00A64931"/>
    <w:rsid w:val="00A658DB"/>
    <w:rsid w:val="00A66BA5"/>
    <w:rsid w:val="00A67F9E"/>
    <w:rsid w:val="00A71BB1"/>
    <w:rsid w:val="00A740DF"/>
    <w:rsid w:val="00A8163D"/>
    <w:rsid w:val="00A82945"/>
    <w:rsid w:val="00A832E6"/>
    <w:rsid w:val="00A83454"/>
    <w:rsid w:val="00A841B4"/>
    <w:rsid w:val="00A850E6"/>
    <w:rsid w:val="00A85161"/>
    <w:rsid w:val="00A860D0"/>
    <w:rsid w:val="00A86D97"/>
    <w:rsid w:val="00A916F2"/>
    <w:rsid w:val="00A917A7"/>
    <w:rsid w:val="00A92F24"/>
    <w:rsid w:val="00A9376F"/>
    <w:rsid w:val="00A95C2E"/>
    <w:rsid w:val="00A960D0"/>
    <w:rsid w:val="00AA5FDD"/>
    <w:rsid w:val="00AA66E1"/>
    <w:rsid w:val="00AA6EB7"/>
    <w:rsid w:val="00AA6F33"/>
    <w:rsid w:val="00AA7B64"/>
    <w:rsid w:val="00AA7C8B"/>
    <w:rsid w:val="00AB0594"/>
    <w:rsid w:val="00AB1371"/>
    <w:rsid w:val="00AB28AA"/>
    <w:rsid w:val="00AB2FCB"/>
    <w:rsid w:val="00AB470F"/>
    <w:rsid w:val="00AB4804"/>
    <w:rsid w:val="00AB4A4C"/>
    <w:rsid w:val="00AB58E7"/>
    <w:rsid w:val="00AB61F6"/>
    <w:rsid w:val="00AC08F0"/>
    <w:rsid w:val="00AC2279"/>
    <w:rsid w:val="00AC444F"/>
    <w:rsid w:val="00AC63A3"/>
    <w:rsid w:val="00AC6581"/>
    <w:rsid w:val="00AC76D9"/>
    <w:rsid w:val="00AD043B"/>
    <w:rsid w:val="00AD1AAB"/>
    <w:rsid w:val="00AD1F1E"/>
    <w:rsid w:val="00AD2441"/>
    <w:rsid w:val="00AD2CB4"/>
    <w:rsid w:val="00AD2F47"/>
    <w:rsid w:val="00AD549A"/>
    <w:rsid w:val="00AD5905"/>
    <w:rsid w:val="00AE09B3"/>
    <w:rsid w:val="00AE193E"/>
    <w:rsid w:val="00AE357B"/>
    <w:rsid w:val="00AE6B45"/>
    <w:rsid w:val="00AE729B"/>
    <w:rsid w:val="00AF0C98"/>
    <w:rsid w:val="00AF14C2"/>
    <w:rsid w:val="00AF1E5D"/>
    <w:rsid w:val="00AF6752"/>
    <w:rsid w:val="00AF6D50"/>
    <w:rsid w:val="00B017C2"/>
    <w:rsid w:val="00B01DB9"/>
    <w:rsid w:val="00B02B12"/>
    <w:rsid w:val="00B03FD8"/>
    <w:rsid w:val="00B045F6"/>
    <w:rsid w:val="00B04DAC"/>
    <w:rsid w:val="00B076D2"/>
    <w:rsid w:val="00B11A64"/>
    <w:rsid w:val="00B11C9D"/>
    <w:rsid w:val="00B128DA"/>
    <w:rsid w:val="00B1329C"/>
    <w:rsid w:val="00B13791"/>
    <w:rsid w:val="00B13929"/>
    <w:rsid w:val="00B14D07"/>
    <w:rsid w:val="00B15E2C"/>
    <w:rsid w:val="00B165BB"/>
    <w:rsid w:val="00B20C8A"/>
    <w:rsid w:val="00B21970"/>
    <w:rsid w:val="00B24A37"/>
    <w:rsid w:val="00B25715"/>
    <w:rsid w:val="00B26550"/>
    <w:rsid w:val="00B3105B"/>
    <w:rsid w:val="00B31C20"/>
    <w:rsid w:val="00B347B8"/>
    <w:rsid w:val="00B34B2E"/>
    <w:rsid w:val="00B34B46"/>
    <w:rsid w:val="00B37040"/>
    <w:rsid w:val="00B444E7"/>
    <w:rsid w:val="00B44F4A"/>
    <w:rsid w:val="00B507F2"/>
    <w:rsid w:val="00B52847"/>
    <w:rsid w:val="00B53FCF"/>
    <w:rsid w:val="00B60633"/>
    <w:rsid w:val="00B6113D"/>
    <w:rsid w:val="00B61C1D"/>
    <w:rsid w:val="00B622C2"/>
    <w:rsid w:val="00B6499D"/>
    <w:rsid w:val="00B65C6E"/>
    <w:rsid w:val="00B67246"/>
    <w:rsid w:val="00B704DE"/>
    <w:rsid w:val="00B70AEA"/>
    <w:rsid w:val="00B7448B"/>
    <w:rsid w:val="00B74877"/>
    <w:rsid w:val="00B7653F"/>
    <w:rsid w:val="00B826B4"/>
    <w:rsid w:val="00B832DA"/>
    <w:rsid w:val="00B83585"/>
    <w:rsid w:val="00B856A6"/>
    <w:rsid w:val="00B877C4"/>
    <w:rsid w:val="00B9286F"/>
    <w:rsid w:val="00B94F14"/>
    <w:rsid w:val="00B951EB"/>
    <w:rsid w:val="00B9549E"/>
    <w:rsid w:val="00B97672"/>
    <w:rsid w:val="00BA0ED6"/>
    <w:rsid w:val="00BA235F"/>
    <w:rsid w:val="00BA312A"/>
    <w:rsid w:val="00BA4338"/>
    <w:rsid w:val="00BA75B9"/>
    <w:rsid w:val="00BA76A1"/>
    <w:rsid w:val="00BB0985"/>
    <w:rsid w:val="00BB1315"/>
    <w:rsid w:val="00BB13F6"/>
    <w:rsid w:val="00BB193B"/>
    <w:rsid w:val="00BB4705"/>
    <w:rsid w:val="00BB65DB"/>
    <w:rsid w:val="00BB6ED5"/>
    <w:rsid w:val="00BC382A"/>
    <w:rsid w:val="00BC390C"/>
    <w:rsid w:val="00BC6D87"/>
    <w:rsid w:val="00BC72E3"/>
    <w:rsid w:val="00BC74DB"/>
    <w:rsid w:val="00BC7BE8"/>
    <w:rsid w:val="00BD0476"/>
    <w:rsid w:val="00BD06AE"/>
    <w:rsid w:val="00BD2853"/>
    <w:rsid w:val="00BD3609"/>
    <w:rsid w:val="00BE5B92"/>
    <w:rsid w:val="00BE6167"/>
    <w:rsid w:val="00BE6CCD"/>
    <w:rsid w:val="00BE6D4F"/>
    <w:rsid w:val="00BE7071"/>
    <w:rsid w:val="00BF05C5"/>
    <w:rsid w:val="00BF20FC"/>
    <w:rsid w:val="00BF337B"/>
    <w:rsid w:val="00BF4E03"/>
    <w:rsid w:val="00BF6ED0"/>
    <w:rsid w:val="00BF7F62"/>
    <w:rsid w:val="00C00790"/>
    <w:rsid w:val="00C01773"/>
    <w:rsid w:val="00C018EE"/>
    <w:rsid w:val="00C0203F"/>
    <w:rsid w:val="00C020BE"/>
    <w:rsid w:val="00C033A5"/>
    <w:rsid w:val="00C0427F"/>
    <w:rsid w:val="00C052AC"/>
    <w:rsid w:val="00C0630E"/>
    <w:rsid w:val="00C07D31"/>
    <w:rsid w:val="00C10618"/>
    <w:rsid w:val="00C12B0F"/>
    <w:rsid w:val="00C15F75"/>
    <w:rsid w:val="00C177B8"/>
    <w:rsid w:val="00C179D3"/>
    <w:rsid w:val="00C20E89"/>
    <w:rsid w:val="00C27E1C"/>
    <w:rsid w:val="00C304BE"/>
    <w:rsid w:val="00C32180"/>
    <w:rsid w:val="00C32485"/>
    <w:rsid w:val="00C40452"/>
    <w:rsid w:val="00C4175C"/>
    <w:rsid w:val="00C4228B"/>
    <w:rsid w:val="00C4233B"/>
    <w:rsid w:val="00C45C8D"/>
    <w:rsid w:val="00C56430"/>
    <w:rsid w:val="00C6165C"/>
    <w:rsid w:val="00C62959"/>
    <w:rsid w:val="00C63AD8"/>
    <w:rsid w:val="00C6646B"/>
    <w:rsid w:val="00C70149"/>
    <w:rsid w:val="00C72AE8"/>
    <w:rsid w:val="00C737FF"/>
    <w:rsid w:val="00C744E9"/>
    <w:rsid w:val="00C74BD0"/>
    <w:rsid w:val="00C77347"/>
    <w:rsid w:val="00C77DD1"/>
    <w:rsid w:val="00C801BB"/>
    <w:rsid w:val="00C83D35"/>
    <w:rsid w:val="00C87BDA"/>
    <w:rsid w:val="00C9420B"/>
    <w:rsid w:val="00C94B2A"/>
    <w:rsid w:val="00C9583B"/>
    <w:rsid w:val="00C975AD"/>
    <w:rsid w:val="00CA0015"/>
    <w:rsid w:val="00CA1CF5"/>
    <w:rsid w:val="00CB16D0"/>
    <w:rsid w:val="00CC1169"/>
    <w:rsid w:val="00CC1348"/>
    <w:rsid w:val="00CC1BDA"/>
    <w:rsid w:val="00CC2567"/>
    <w:rsid w:val="00CC5E81"/>
    <w:rsid w:val="00CC68CA"/>
    <w:rsid w:val="00CC7513"/>
    <w:rsid w:val="00CD0A79"/>
    <w:rsid w:val="00CD3CEF"/>
    <w:rsid w:val="00CE1266"/>
    <w:rsid w:val="00CE301D"/>
    <w:rsid w:val="00CE3999"/>
    <w:rsid w:val="00CE3E7C"/>
    <w:rsid w:val="00CE52FA"/>
    <w:rsid w:val="00CE53DF"/>
    <w:rsid w:val="00CE684E"/>
    <w:rsid w:val="00CF0761"/>
    <w:rsid w:val="00CF3903"/>
    <w:rsid w:val="00CF3AA0"/>
    <w:rsid w:val="00CF63A1"/>
    <w:rsid w:val="00CF6434"/>
    <w:rsid w:val="00CF6EA0"/>
    <w:rsid w:val="00CF78C9"/>
    <w:rsid w:val="00CF79E8"/>
    <w:rsid w:val="00D00312"/>
    <w:rsid w:val="00D02F4F"/>
    <w:rsid w:val="00D03E38"/>
    <w:rsid w:val="00D05FF6"/>
    <w:rsid w:val="00D07B5B"/>
    <w:rsid w:val="00D12BA2"/>
    <w:rsid w:val="00D1305E"/>
    <w:rsid w:val="00D15C04"/>
    <w:rsid w:val="00D224BE"/>
    <w:rsid w:val="00D232BF"/>
    <w:rsid w:val="00D23C88"/>
    <w:rsid w:val="00D242C3"/>
    <w:rsid w:val="00D2448A"/>
    <w:rsid w:val="00D24E24"/>
    <w:rsid w:val="00D312EE"/>
    <w:rsid w:val="00D33022"/>
    <w:rsid w:val="00D34549"/>
    <w:rsid w:val="00D35972"/>
    <w:rsid w:val="00D35BF9"/>
    <w:rsid w:val="00D36531"/>
    <w:rsid w:val="00D36F2C"/>
    <w:rsid w:val="00D37B50"/>
    <w:rsid w:val="00D40CBD"/>
    <w:rsid w:val="00D42778"/>
    <w:rsid w:val="00D43368"/>
    <w:rsid w:val="00D434A8"/>
    <w:rsid w:val="00D445FD"/>
    <w:rsid w:val="00D44A37"/>
    <w:rsid w:val="00D45CF6"/>
    <w:rsid w:val="00D467D8"/>
    <w:rsid w:val="00D469B0"/>
    <w:rsid w:val="00D469F3"/>
    <w:rsid w:val="00D46D58"/>
    <w:rsid w:val="00D472C7"/>
    <w:rsid w:val="00D47707"/>
    <w:rsid w:val="00D47953"/>
    <w:rsid w:val="00D50F35"/>
    <w:rsid w:val="00D537DA"/>
    <w:rsid w:val="00D545B4"/>
    <w:rsid w:val="00D55A7C"/>
    <w:rsid w:val="00D55DDE"/>
    <w:rsid w:val="00D57A70"/>
    <w:rsid w:val="00D634D0"/>
    <w:rsid w:val="00D63B3B"/>
    <w:rsid w:val="00D64333"/>
    <w:rsid w:val="00D66107"/>
    <w:rsid w:val="00D66463"/>
    <w:rsid w:val="00D6663F"/>
    <w:rsid w:val="00D7056D"/>
    <w:rsid w:val="00D72437"/>
    <w:rsid w:val="00D72BAD"/>
    <w:rsid w:val="00D72FB6"/>
    <w:rsid w:val="00D73F07"/>
    <w:rsid w:val="00D74838"/>
    <w:rsid w:val="00D74D5F"/>
    <w:rsid w:val="00D7507D"/>
    <w:rsid w:val="00D75C34"/>
    <w:rsid w:val="00D76DFF"/>
    <w:rsid w:val="00D77024"/>
    <w:rsid w:val="00D803CB"/>
    <w:rsid w:val="00D805BC"/>
    <w:rsid w:val="00D8214B"/>
    <w:rsid w:val="00D8284E"/>
    <w:rsid w:val="00D835A7"/>
    <w:rsid w:val="00D837D7"/>
    <w:rsid w:val="00D84463"/>
    <w:rsid w:val="00D84DC7"/>
    <w:rsid w:val="00D864DE"/>
    <w:rsid w:val="00D86737"/>
    <w:rsid w:val="00D87748"/>
    <w:rsid w:val="00D94866"/>
    <w:rsid w:val="00D963B3"/>
    <w:rsid w:val="00D967D7"/>
    <w:rsid w:val="00D96B49"/>
    <w:rsid w:val="00DA060C"/>
    <w:rsid w:val="00DA0A3A"/>
    <w:rsid w:val="00DA0F4F"/>
    <w:rsid w:val="00DA2A43"/>
    <w:rsid w:val="00DA3641"/>
    <w:rsid w:val="00DA4343"/>
    <w:rsid w:val="00DA71F3"/>
    <w:rsid w:val="00DB08CC"/>
    <w:rsid w:val="00DB0A20"/>
    <w:rsid w:val="00DB0D51"/>
    <w:rsid w:val="00DB208A"/>
    <w:rsid w:val="00DB54FE"/>
    <w:rsid w:val="00DB724F"/>
    <w:rsid w:val="00DC060B"/>
    <w:rsid w:val="00DC2CE3"/>
    <w:rsid w:val="00DC3EA3"/>
    <w:rsid w:val="00DC4671"/>
    <w:rsid w:val="00DC585D"/>
    <w:rsid w:val="00DC6500"/>
    <w:rsid w:val="00DD092E"/>
    <w:rsid w:val="00DD0FC0"/>
    <w:rsid w:val="00DD1B30"/>
    <w:rsid w:val="00DD1D4D"/>
    <w:rsid w:val="00DD2EE8"/>
    <w:rsid w:val="00DD4E54"/>
    <w:rsid w:val="00DD6E00"/>
    <w:rsid w:val="00DD7239"/>
    <w:rsid w:val="00DD7975"/>
    <w:rsid w:val="00DE04A4"/>
    <w:rsid w:val="00DE2894"/>
    <w:rsid w:val="00DE36E8"/>
    <w:rsid w:val="00DE3D92"/>
    <w:rsid w:val="00DE53FF"/>
    <w:rsid w:val="00DE6B49"/>
    <w:rsid w:val="00DF016F"/>
    <w:rsid w:val="00DF0F1D"/>
    <w:rsid w:val="00DF59D3"/>
    <w:rsid w:val="00E018A6"/>
    <w:rsid w:val="00E021B5"/>
    <w:rsid w:val="00E02677"/>
    <w:rsid w:val="00E058CC"/>
    <w:rsid w:val="00E1076F"/>
    <w:rsid w:val="00E11268"/>
    <w:rsid w:val="00E12711"/>
    <w:rsid w:val="00E128CB"/>
    <w:rsid w:val="00E12BC7"/>
    <w:rsid w:val="00E133CE"/>
    <w:rsid w:val="00E136D0"/>
    <w:rsid w:val="00E14C43"/>
    <w:rsid w:val="00E152AC"/>
    <w:rsid w:val="00E17C15"/>
    <w:rsid w:val="00E24DA8"/>
    <w:rsid w:val="00E26B78"/>
    <w:rsid w:val="00E27E7F"/>
    <w:rsid w:val="00E3076B"/>
    <w:rsid w:val="00E326A8"/>
    <w:rsid w:val="00E3640E"/>
    <w:rsid w:val="00E37815"/>
    <w:rsid w:val="00E37986"/>
    <w:rsid w:val="00E43B69"/>
    <w:rsid w:val="00E43E50"/>
    <w:rsid w:val="00E44B07"/>
    <w:rsid w:val="00E457CD"/>
    <w:rsid w:val="00E4653A"/>
    <w:rsid w:val="00E50A9D"/>
    <w:rsid w:val="00E514E3"/>
    <w:rsid w:val="00E517F8"/>
    <w:rsid w:val="00E51F8A"/>
    <w:rsid w:val="00E527FD"/>
    <w:rsid w:val="00E53A25"/>
    <w:rsid w:val="00E53C5B"/>
    <w:rsid w:val="00E550BB"/>
    <w:rsid w:val="00E56449"/>
    <w:rsid w:val="00E5706D"/>
    <w:rsid w:val="00E57A0E"/>
    <w:rsid w:val="00E57B20"/>
    <w:rsid w:val="00E57B45"/>
    <w:rsid w:val="00E603FA"/>
    <w:rsid w:val="00E605E2"/>
    <w:rsid w:val="00E60B7D"/>
    <w:rsid w:val="00E62CD9"/>
    <w:rsid w:val="00E637CF"/>
    <w:rsid w:val="00E643B9"/>
    <w:rsid w:val="00E6579E"/>
    <w:rsid w:val="00E67677"/>
    <w:rsid w:val="00E71599"/>
    <w:rsid w:val="00E749ED"/>
    <w:rsid w:val="00E74BDE"/>
    <w:rsid w:val="00E765D6"/>
    <w:rsid w:val="00E773D3"/>
    <w:rsid w:val="00E80CCE"/>
    <w:rsid w:val="00E817C3"/>
    <w:rsid w:val="00E82FEC"/>
    <w:rsid w:val="00E832A5"/>
    <w:rsid w:val="00E83DAC"/>
    <w:rsid w:val="00E84E7D"/>
    <w:rsid w:val="00E85DF4"/>
    <w:rsid w:val="00E90255"/>
    <w:rsid w:val="00E9100E"/>
    <w:rsid w:val="00E91B23"/>
    <w:rsid w:val="00E94267"/>
    <w:rsid w:val="00E94FDB"/>
    <w:rsid w:val="00EA2D9C"/>
    <w:rsid w:val="00EA2F06"/>
    <w:rsid w:val="00EA3292"/>
    <w:rsid w:val="00EA37C7"/>
    <w:rsid w:val="00EA4050"/>
    <w:rsid w:val="00EA596E"/>
    <w:rsid w:val="00EA69CC"/>
    <w:rsid w:val="00EA74AE"/>
    <w:rsid w:val="00EB13DF"/>
    <w:rsid w:val="00EB332A"/>
    <w:rsid w:val="00EB3BCD"/>
    <w:rsid w:val="00EB68E1"/>
    <w:rsid w:val="00EB6B27"/>
    <w:rsid w:val="00EB6D97"/>
    <w:rsid w:val="00EB7930"/>
    <w:rsid w:val="00EB7B7B"/>
    <w:rsid w:val="00EC15F0"/>
    <w:rsid w:val="00ED0574"/>
    <w:rsid w:val="00ED1E87"/>
    <w:rsid w:val="00ED2233"/>
    <w:rsid w:val="00ED3B80"/>
    <w:rsid w:val="00ED7E83"/>
    <w:rsid w:val="00EE0F68"/>
    <w:rsid w:val="00EE1F86"/>
    <w:rsid w:val="00EF2890"/>
    <w:rsid w:val="00EF2A53"/>
    <w:rsid w:val="00EF33C1"/>
    <w:rsid w:val="00F01747"/>
    <w:rsid w:val="00F02CD4"/>
    <w:rsid w:val="00F036BC"/>
    <w:rsid w:val="00F038EB"/>
    <w:rsid w:val="00F03BD9"/>
    <w:rsid w:val="00F03F96"/>
    <w:rsid w:val="00F041C7"/>
    <w:rsid w:val="00F051D2"/>
    <w:rsid w:val="00F0580D"/>
    <w:rsid w:val="00F100FB"/>
    <w:rsid w:val="00F11989"/>
    <w:rsid w:val="00F14E0D"/>
    <w:rsid w:val="00F16C4B"/>
    <w:rsid w:val="00F172F4"/>
    <w:rsid w:val="00F1753E"/>
    <w:rsid w:val="00F21CBF"/>
    <w:rsid w:val="00F22299"/>
    <w:rsid w:val="00F237F2"/>
    <w:rsid w:val="00F24B02"/>
    <w:rsid w:val="00F24B82"/>
    <w:rsid w:val="00F2549A"/>
    <w:rsid w:val="00F2580A"/>
    <w:rsid w:val="00F3028D"/>
    <w:rsid w:val="00F30311"/>
    <w:rsid w:val="00F32D27"/>
    <w:rsid w:val="00F418E2"/>
    <w:rsid w:val="00F42291"/>
    <w:rsid w:val="00F42C9D"/>
    <w:rsid w:val="00F43A53"/>
    <w:rsid w:val="00F452D3"/>
    <w:rsid w:val="00F47624"/>
    <w:rsid w:val="00F500BD"/>
    <w:rsid w:val="00F50EB7"/>
    <w:rsid w:val="00F514AC"/>
    <w:rsid w:val="00F52A6A"/>
    <w:rsid w:val="00F56321"/>
    <w:rsid w:val="00F6024B"/>
    <w:rsid w:val="00F61ACD"/>
    <w:rsid w:val="00F61CE0"/>
    <w:rsid w:val="00F62194"/>
    <w:rsid w:val="00F629B2"/>
    <w:rsid w:val="00F66683"/>
    <w:rsid w:val="00F70CF5"/>
    <w:rsid w:val="00F71D39"/>
    <w:rsid w:val="00F7231E"/>
    <w:rsid w:val="00F73CC6"/>
    <w:rsid w:val="00F745DC"/>
    <w:rsid w:val="00F763C0"/>
    <w:rsid w:val="00F766C2"/>
    <w:rsid w:val="00F7693C"/>
    <w:rsid w:val="00F80C36"/>
    <w:rsid w:val="00F81F25"/>
    <w:rsid w:val="00F827A7"/>
    <w:rsid w:val="00F84707"/>
    <w:rsid w:val="00F86147"/>
    <w:rsid w:val="00F87A40"/>
    <w:rsid w:val="00F87AAC"/>
    <w:rsid w:val="00F90772"/>
    <w:rsid w:val="00F91086"/>
    <w:rsid w:val="00F929A4"/>
    <w:rsid w:val="00F97F4E"/>
    <w:rsid w:val="00FA1186"/>
    <w:rsid w:val="00FA1B6F"/>
    <w:rsid w:val="00FA21A2"/>
    <w:rsid w:val="00FA2534"/>
    <w:rsid w:val="00FA3EC5"/>
    <w:rsid w:val="00FA7694"/>
    <w:rsid w:val="00FB1497"/>
    <w:rsid w:val="00FB2546"/>
    <w:rsid w:val="00FB325B"/>
    <w:rsid w:val="00FB44D9"/>
    <w:rsid w:val="00FB5030"/>
    <w:rsid w:val="00FB52B4"/>
    <w:rsid w:val="00FB596E"/>
    <w:rsid w:val="00FB741F"/>
    <w:rsid w:val="00FB7DED"/>
    <w:rsid w:val="00FC1FD6"/>
    <w:rsid w:val="00FC2EA6"/>
    <w:rsid w:val="00FC6377"/>
    <w:rsid w:val="00FC63E3"/>
    <w:rsid w:val="00FC6800"/>
    <w:rsid w:val="00FC7E51"/>
    <w:rsid w:val="00FD0E09"/>
    <w:rsid w:val="00FD0F30"/>
    <w:rsid w:val="00FD28AF"/>
    <w:rsid w:val="00FD2B7B"/>
    <w:rsid w:val="00FD3D39"/>
    <w:rsid w:val="00FD4E30"/>
    <w:rsid w:val="00FE0A81"/>
    <w:rsid w:val="00FE0FFC"/>
    <w:rsid w:val="00FE11A9"/>
    <w:rsid w:val="00FE24B1"/>
    <w:rsid w:val="00FE4720"/>
    <w:rsid w:val="00FE5817"/>
    <w:rsid w:val="00FE7182"/>
    <w:rsid w:val="00FF0657"/>
    <w:rsid w:val="00FF1A70"/>
    <w:rsid w:val="00FF31DB"/>
    <w:rsid w:val="00FF5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78B4B117"/>
  <w15:chartTrackingRefBased/>
  <w15:docId w15:val="{3730538B-8497-418A-9221-29E9D5450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Code" w:uiPriority="99"/>
    <w:lsdException w:name="HTML Preformatted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jc w:val="both"/>
    </w:pPr>
    <w:rPr>
      <w:sz w:val="24"/>
      <w:lang w:eastAsia="en-US"/>
    </w:rPr>
  </w:style>
  <w:style w:type="paragraph" w:styleId="Ttulo1">
    <w:name w:val="heading 1"/>
    <w:basedOn w:val="Normal"/>
    <w:next w:val="Normal"/>
    <w:link w:val="Ttulo1Car"/>
    <w:qFormat/>
    <w:rsid w:val="00FA1186"/>
    <w:pPr>
      <w:keepNext/>
      <w:jc w:val="left"/>
      <w:outlineLvl w:val="0"/>
    </w:pPr>
    <w:rPr>
      <w:rFonts w:ascii="Arial" w:hAnsi="Arial" w:cs="Arial"/>
      <w:b/>
      <w:bCs/>
      <w:szCs w:val="24"/>
      <w:lang w:val="es-ES" w:eastAsia="es-ES"/>
    </w:rPr>
  </w:style>
  <w:style w:type="paragraph" w:styleId="Ttulo2">
    <w:name w:val="heading 2"/>
    <w:basedOn w:val="Normal"/>
    <w:next w:val="Normal"/>
    <w:link w:val="Ttulo2Car"/>
    <w:qFormat/>
    <w:rsid w:val="00FA1186"/>
    <w:pPr>
      <w:keepNext/>
      <w:outlineLvl w:val="1"/>
    </w:pPr>
    <w:rPr>
      <w:rFonts w:ascii="Arial" w:hAnsi="Arial" w:cs="Arial"/>
      <w:b/>
      <w:bCs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bibliografa">
    <w:name w:val="bibliografía"/>
    <w:basedOn w:val="Normal"/>
    <w:pPr>
      <w:tabs>
        <w:tab w:val="left" w:pos="-284"/>
      </w:tabs>
      <w:ind w:left="284"/>
    </w:pPr>
    <w:rPr>
      <w:sz w:val="20"/>
    </w:rPr>
  </w:style>
  <w:style w:type="paragraph" w:styleId="Encabezado">
    <w:name w:val="header"/>
    <w:basedOn w:val="Normal"/>
    <w:rsid w:val="00293CBF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semiHidden/>
    <w:rsid w:val="00293CBF"/>
    <w:pPr>
      <w:tabs>
        <w:tab w:val="center" w:pos="4320"/>
        <w:tab w:val="right" w:pos="8640"/>
      </w:tabs>
    </w:pPr>
  </w:style>
  <w:style w:type="paragraph" w:styleId="Mapadeldocumento">
    <w:name w:val="Document Map"/>
    <w:basedOn w:val="Normal"/>
    <w:semiHidden/>
    <w:rsid w:val="00B01DB9"/>
    <w:pPr>
      <w:shd w:val="clear" w:color="auto" w:fill="000080"/>
    </w:pPr>
    <w:rPr>
      <w:rFonts w:ascii="Tahoma" w:hAnsi="Tahoma" w:cs="Tahoma"/>
      <w:sz w:val="20"/>
    </w:rPr>
  </w:style>
  <w:style w:type="character" w:styleId="Hipervnculo">
    <w:name w:val="Hyperlink"/>
    <w:rsid w:val="009C056F"/>
    <w:rPr>
      <w:color w:val="0000FF"/>
      <w:u w:val="single"/>
    </w:rPr>
  </w:style>
  <w:style w:type="character" w:styleId="Textoennegrita">
    <w:name w:val="Strong"/>
    <w:uiPriority w:val="22"/>
    <w:qFormat/>
    <w:rsid w:val="009C056F"/>
    <w:rPr>
      <w:b/>
      <w:bCs/>
    </w:rPr>
  </w:style>
  <w:style w:type="table" w:styleId="Tablaconcuadrcula">
    <w:name w:val="Table Grid"/>
    <w:basedOn w:val="Tablanormal"/>
    <w:rsid w:val="0099696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efdecomentario">
    <w:name w:val="annotation reference"/>
    <w:rsid w:val="00137060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137060"/>
    <w:rPr>
      <w:sz w:val="20"/>
    </w:rPr>
  </w:style>
  <w:style w:type="character" w:customStyle="1" w:styleId="TextocomentarioCar">
    <w:name w:val="Texto comentario Car"/>
    <w:link w:val="Textocomentario"/>
    <w:rsid w:val="00137060"/>
    <w:rPr>
      <w:lang w:val="en-U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137060"/>
    <w:rPr>
      <w:b/>
      <w:bCs/>
    </w:rPr>
  </w:style>
  <w:style w:type="character" w:customStyle="1" w:styleId="AsuntodelcomentarioCar">
    <w:name w:val="Asunto del comentario Car"/>
    <w:link w:val="Asuntodelcomentario"/>
    <w:rsid w:val="00137060"/>
    <w:rPr>
      <w:b/>
      <w:bCs/>
      <w:lang w:val="en-US" w:eastAsia="en-US"/>
    </w:rPr>
  </w:style>
  <w:style w:type="paragraph" w:styleId="Textodeglobo">
    <w:name w:val="Balloon Text"/>
    <w:basedOn w:val="Normal"/>
    <w:link w:val="TextodegloboCar"/>
    <w:rsid w:val="0013706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137060"/>
    <w:rPr>
      <w:rFonts w:ascii="Tahoma" w:hAnsi="Tahoma" w:cs="Tahoma"/>
      <w:sz w:val="16"/>
      <w:szCs w:val="16"/>
      <w:lang w:val="en-US" w:eastAsia="en-US"/>
    </w:rPr>
  </w:style>
  <w:style w:type="character" w:customStyle="1" w:styleId="Ttulo1Car">
    <w:name w:val="Título 1 Car"/>
    <w:link w:val="Ttulo1"/>
    <w:rsid w:val="00FA1186"/>
    <w:rPr>
      <w:rFonts w:ascii="Arial" w:hAnsi="Arial" w:cs="Arial"/>
      <w:b/>
      <w:bCs/>
      <w:sz w:val="24"/>
      <w:szCs w:val="24"/>
      <w:lang w:val="es-ES" w:eastAsia="es-ES"/>
    </w:rPr>
  </w:style>
  <w:style w:type="character" w:customStyle="1" w:styleId="Ttulo2Car">
    <w:name w:val="Título 2 Car"/>
    <w:link w:val="Ttulo2"/>
    <w:rsid w:val="00FA1186"/>
    <w:rPr>
      <w:rFonts w:ascii="Arial" w:hAnsi="Arial" w:cs="Arial"/>
      <w:b/>
      <w:bCs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FA1186"/>
    <w:rPr>
      <w:rFonts w:ascii="Arial" w:hAnsi="Arial" w:cs="Arial"/>
      <w:szCs w:val="24"/>
      <w:lang w:val="es-ES" w:eastAsia="es-ES"/>
    </w:rPr>
  </w:style>
  <w:style w:type="character" w:customStyle="1" w:styleId="TextoindependienteCar">
    <w:name w:val="Texto independiente Car"/>
    <w:link w:val="Textoindependiente"/>
    <w:rsid w:val="00FA1186"/>
    <w:rPr>
      <w:rFonts w:ascii="Arial" w:hAnsi="Arial" w:cs="Arial"/>
      <w:sz w:val="24"/>
      <w:szCs w:val="24"/>
      <w:lang w:val="es-ES" w:eastAsia="es-ES"/>
    </w:rPr>
  </w:style>
  <w:style w:type="paragraph" w:styleId="Ttulo">
    <w:name w:val="Title"/>
    <w:basedOn w:val="Normal"/>
    <w:link w:val="TtuloCar"/>
    <w:qFormat/>
    <w:rsid w:val="0019793C"/>
    <w:pPr>
      <w:jc w:val="center"/>
    </w:pPr>
    <w:rPr>
      <w:rFonts w:ascii="Arial" w:hAnsi="Arial"/>
      <w:b/>
      <w:sz w:val="20"/>
      <w:lang w:eastAsia="es-ES"/>
    </w:rPr>
  </w:style>
  <w:style w:type="character" w:customStyle="1" w:styleId="TtuloCar">
    <w:name w:val="Título Car"/>
    <w:link w:val="Ttulo"/>
    <w:rsid w:val="0019793C"/>
    <w:rPr>
      <w:rFonts w:ascii="Arial" w:hAnsi="Arial"/>
      <w:b/>
      <w:lang w:eastAsia="es-ES"/>
    </w:rPr>
  </w:style>
  <w:style w:type="table" w:styleId="Listaclara">
    <w:name w:val="Light List"/>
    <w:basedOn w:val="Tablanormal"/>
    <w:uiPriority w:val="61"/>
    <w:rsid w:val="00305F27"/>
    <w:rPr>
      <w:rFonts w:ascii="Calibri" w:hAnsi="Calibri"/>
      <w:sz w:val="22"/>
      <w:szCs w:val="22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Sinespaciado">
    <w:name w:val="No Spacing"/>
    <w:uiPriority w:val="1"/>
    <w:qFormat/>
    <w:rsid w:val="00EB332A"/>
    <w:rPr>
      <w:rFonts w:ascii="Calibri" w:eastAsia="Calibri" w:hAnsi="Calibri"/>
      <w:sz w:val="22"/>
      <w:szCs w:val="22"/>
      <w:lang w:eastAsia="en-US"/>
    </w:rPr>
  </w:style>
  <w:style w:type="paragraph" w:styleId="Prrafodelista">
    <w:name w:val="List Paragraph"/>
    <w:basedOn w:val="Normal"/>
    <w:uiPriority w:val="34"/>
    <w:qFormat/>
    <w:rsid w:val="00EB332A"/>
    <w:pPr>
      <w:spacing w:after="160" w:line="259" w:lineRule="auto"/>
      <w:ind w:left="720"/>
      <w:contextualSpacing/>
      <w:jc w:val="left"/>
    </w:pPr>
    <w:rPr>
      <w:rFonts w:ascii="Calibri" w:eastAsia="Calibri" w:hAnsi="Calibri"/>
      <w:sz w:val="22"/>
      <w:szCs w:val="22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353B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sz w:val="20"/>
      <w:lang w:eastAsia="es-CO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53BD4"/>
    <w:rPr>
      <w:rFonts w:ascii="Courier New" w:hAnsi="Courier New" w:cs="Courier New"/>
    </w:rPr>
  </w:style>
  <w:style w:type="character" w:styleId="CdigoHTML">
    <w:name w:val="HTML Code"/>
    <w:basedOn w:val="Fuentedeprrafopredeter"/>
    <w:uiPriority w:val="99"/>
    <w:unhideWhenUsed/>
    <w:rsid w:val="00353BD4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80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15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3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4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3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1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0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6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0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8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8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8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3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9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1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uexternado.edu.co/politicasdeprivacidad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afigri@uexternado.edu.co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Derly.Vargas\Configuraci&#243;n%20local\Archivos%20temporales%20de%20Internet\OLK73\Finazas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377CACD1C50745B41085347EF4D30D" ma:contentTypeVersion="16" ma:contentTypeDescription="Create a new document." ma:contentTypeScope="" ma:versionID="3669ebbeef17ece8ca0136aae1b89d1d">
  <xsd:schema xmlns:xsd="http://www.w3.org/2001/XMLSchema" xmlns:xs="http://www.w3.org/2001/XMLSchema" xmlns:p="http://schemas.microsoft.com/office/2006/metadata/properties" xmlns:ns3="f073e8ff-c7e0-4169-82ae-57a9395a3135" xmlns:ns4="9cb3757d-6271-46be-a404-84696ca81c39" targetNamespace="http://schemas.microsoft.com/office/2006/metadata/properties" ma:root="true" ma:fieldsID="edcb4ec85541ca1195e37e58a1c1050e" ns3:_="" ns4:_="">
    <xsd:import namespace="f073e8ff-c7e0-4169-82ae-57a9395a3135"/>
    <xsd:import namespace="9cb3757d-6271-46be-a404-84696ca81c3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_activity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73e8ff-c7e0-4169-82ae-57a9395a31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b3757d-6271-46be-a404-84696ca81c39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073e8ff-c7e0-4169-82ae-57a9395a313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6D0A45-1715-430D-9EA2-DD8ECFBF9C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73e8ff-c7e0-4169-82ae-57a9395a3135"/>
    <ds:schemaRef ds:uri="9cb3757d-6271-46be-a404-84696ca81c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8C47E63-1C47-4D2C-9597-14A69FE21F90}">
  <ds:schemaRefs>
    <ds:schemaRef ds:uri="http://schemas.microsoft.com/office/2006/metadata/properties"/>
    <ds:schemaRef ds:uri="http://schemas.microsoft.com/office/infopath/2007/PartnerControls"/>
    <ds:schemaRef ds:uri="f073e8ff-c7e0-4169-82ae-57a9395a3135"/>
  </ds:schemaRefs>
</ds:datastoreItem>
</file>

<file path=customXml/itemProps3.xml><?xml version="1.0" encoding="utf-8"?>
<ds:datastoreItem xmlns:ds="http://schemas.openxmlformats.org/officeDocument/2006/customXml" ds:itemID="{681C74E0-94CF-4D5E-85AB-6192559DDD1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008D417-4938-4113-A835-2BACF2226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Finazas</Template>
  <TotalTime>2</TotalTime>
  <Pages>2</Pages>
  <Words>329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MEMORANDO</vt:lpstr>
    </vt:vector>
  </TitlesOfParts>
  <Company>Universidad externado de Colombia</Company>
  <LinksUpToDate>false</LinksUpToDate>
  <CharactersWithSpaces>2137</CharactersWithSpaces>
  <SharedDoc>false</SharedDoc>
  <HLinks>
    <vt:vector size="12" baseType="variant">
      <vt:variant>
        <vt:i4>5963874</vt:i4>
      </vt:variant>
      <vt:variant>
        <vt:i4>3</vt:i4>
      </vt:variant>
      <vt:variant>
        <vt:i4>0</vt:i4>
      </vt:variant>
      <vt:variant>
        <vt:i4>5</vt:i4>
      </vt:variant>
      <vt:variant>
        <vt:lpwstr>mailto:levent.akca@uexternado.edu.co</vt:lpwstr>
      </vt:variant>
      <vt:variant>
        <vt:lpwstr/>
      </vt:variant>
      <vt:variant>
        <vt:i4>5439555</vt:i4>
      </vt:variant>
      <vt:variant>
        <vt:i4>0</vt:i4>
      </vt:variant>
      <vt:variant>
        <vt:i4>0</vt:i4>
      </vt:variant>
      <vt:variant>
        <vt:i4>5</vt:i4>
      </vt:variant>
      <vt:variant>
        <vt:lpwstr>https://uexternado.zoom.us/j/84156937879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MEMORANDO</dc:title>
  <dc:subject/>
  <dc:creator>Ruby Alejandra Ramos Chaparro</dc:creator>
  <cp:keywords/>
  <cp:lastModifiedBy>Cesar Alejandro Paez Urbina</cp:lastModifiedBy>
  <cp:revision>4</cp:revision>
  <cp:lastPrinted>2024-01-18T14:49:00Z</cp:lastPrinted>
  <dcterms:created xsi:type="dcterms:W3CDTF">2024-02-13T15:47:00Z</dcterms:created>
  <dcterms:modified xsi:type="dcterms:W3CDTF">2024-02-13T15:48:00Z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0x0101000B377CACD1C50745B41085347EF4D30D</vt:lpwstr>
  </property>
</Properties>
</file>